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3F0AFD" w14:textId="77777777" w:rsidR="00791B7D" w:rsidRPr="000E2D6A" w:rsidRDefault="00791B7D" w:rsidP="00791B7D">
      <w:pPr>
        <w:keepNext/>
        <w:spacing w:before="72" w:after="60" w:line="240" w:lineRule="auto"/>
        <w:ind w:right="116"/>
        <w:jc w:val="center"/>
        <w:outlineLvl w:val="0"/>
        <w:rPr>
          <w:rFonts w:ascii="Times New Roman" w:hAnsi="Times New Roman"/>
          <w:b/>
          <w:bCs/>
          <w:kern w:val="32"/>
          <w:sz w:val="28"/>
          <w:szCs w:val="28"/>
        </w:rPr>
      </w:pPr>
      <w:r w:rsidRPr="000E2D6A">
        <w:rPr>
          <w:rFonts w:ascii="Times New Roman" w:hAnsi="Times New Roman"/>
          <w:b/>
          <w:bCs/>
          <w:kern w:val="32"/>
          <w:sz w:val="28"/>
          <w:szCs w:val="28"/>
        </w:rPr>
        <w:t xml:space="preserve">РЕГИОНАЛЬНЫЙ  ЭТАП </w:t>
      </w:r>
    </w:p>
    <w:p w14:paraId="539597CE" w14:textId="77777777" w:rsidR="00791B7D" w:rsidRPr="000E2D6A" w:rsidRDefault="00791B7D" w:rsidP="00791B7D">
      <w:pPr>
        <w:keepNext/>
        <w:spacing w:before="72" w:after="60" w:line="240" w:lineRule="auto"/>
        <w:ind w:right="116"/>
        <w:jc w:val="center"/>
        <w:outlineLvl w:val="0"/>
        <w:rPr>
          <w:rFonts w:ascii="Times New Roman" w:hAnsi="Times New Roman"/>
          <w:b/>
          <w:bCs/>
          <w:kern w:val="32"/>
          <w:sz w:val="28"/>
          <w:szCs w:val="28"/>
        </w:rPr>
      </w:pPr>
      <w:r>
        <w:rPr>
          <w:rFonts w:ascii="Times New Roman" w:hAnsi="Times New Roman"/>
          <w:b/>
          <w:bCs/>
          <w:kern w:val="32"/>
          <w:sz w:val="28"/>
          <w:szCs w:val="28"/>
          <w:lang w:val="en-US"/>
        </w:rPr>
        <w:t>IX</w:t>
      </w:r>
      <w:r w:rsidRPr="000E2D6A">
        <w:rPr>
          <w:rFonts w:ascii="Times New Roman" w:hAnsi="Times New Roman"/>
          <w:b/>
          <w:bCs/>
          <w:kern w:val="32"/>
          <w:sz w:val="28"/>
          <w:szCs w:val="28"/>
        </w:rPr>
        <w:t xml:space="preserve"> НАЦИОНАЛЬНОГО ЧЕМПИОНАТА ПРОФЕССИОНАЛЬНОГО МАСТЕРСТВА  СРЕДИ ЛЮДЕЙ С ИНВАЛИДНОСТЬЮ И ОВЗ</w:t>
      </w:r>
    </w:p>
    <w:p w14:paraId="2CED8909" w14:textId="77777777" w:rsidR="00791B7D" w:rsidRPr="000E2D6A" w:rsidRDefault="00791B7D" w:rsidP="00791B7D">
      <w:pPr>
        <w:keepNext/>
        <w:spacing w:before="72" w:after="60" w:line="240" w:lineRule="auto"/>
        <w:ind w:right="116"/>
        <w:jc w:val="center"/>
        <w:outlineLvl w:val="0"/>
        <w:rPr>
          <w:rFonts w:ascii="Times New Roman" w:hAnsi="Times New Roman"/>
          <w:b/>
          <w:bCs/>
          <w:kern w:val="32"/>
          <w:sz w:val="28"/>
          <w:szCs w:val="28"/>
        </w:rPr>
      </w:pPr>
      <w:r w:rsidRPr="000E2D6A">
        <w:rPr>
          <w:rFonts w:ascii="Times New Roman" w:hAnsi="Times New Roman"/>
          <w:b/>
          <w:bCs/>
          <w:kern w:val="32"/>
          <w:sz w:val="28"/>
          <w:szCs w:val="28"/>
        </w:rPr>
        <w:t xml:space="preserve"> «АБИЛИМПИКС»</w:t>
      </w:r>
    </w:p>
    <w:p w14:paraId="2FAEF7E3" w14:textId="77777777" w:rsidR="00791B7D" w:rsidRPr="000E2D6A" w:rsidRDefault="00791B7D" w:rsidP="00791B7D">
      <w:pPr>
        <w:keepNext/>
        <w:spacing w:before="72" w:after="60" w:line="240" w:lineRule="auto"/>
        <w:ind w:right="116"/>
        <w:jc w:val="center"/>
        <w:outlineLvl w:val="0"/>
        <w:rPr>
          <w:rFonts w:ascii="Times New Roman" w:hAnsi="Times New Roman"/>
          <w:b/>
          <w:bCs/>
          <w:kern w:val="32"/>
          <w:sz w:val="28"/>
          <w:szCs w:val="28"/>
        </w:rPr>
      </w:pPr>
      <w:r w:rsidRPr="000E2D6A">
        <w:rPr>
          <w:rFonts w:ascii="Times New Roman" w:hAnsi="Times New Roman"/>
          <w:b/>
          <w:bCs/>
          <w:kern w:val="32"/>
          <w:sz w:val="28"/>
          <w:szCs w:val="28"/>
        </w:rPr>
        <w:t>РЕСПУБЛИКА ТАТАРСТАН</w:t>
      </w:r>
    </w:p>
    <w:p w14:paraId="66687C3B" w14:textId="77777777" w:rsidR="00791B7D" w:rsidRPr="000E2D6A" w:rsidRDefault="00791B7D" w:rsidP="00791B7D">
      <w:pPr>
        <w:spacing w:after="0" w:line="240" w:lineRule="auto"/>
        <w:ind w:left="1616" w:right="1619"/>
        <w:jc w:val="center"/>
        <w:rPr>
          <w:rFonts w:ascii="Times New Roman" w:hAnsi="Times New Roman"/>
          <w:b/>
          <w:sz w:val="28"/>
          <w:lang w:eastAsia="ru-RU"/>
        </w:rPr>
      </w:pPr>
    </w:p>
    <w:p w14:paraId="5172C92F" w14:textId="77777777" w:rsidR="00791B7D" w:rsidRPr="000E2D6A" w:rsidRDefault="00791B7D" w:rsidP="00791B7D">
      <w:pPr>
        <w:spacing w:after="0" w:line="240" w:lineRule="auto"/>
        <w:ind w:left="5040"/>
        <w:rPr>
          <w:rFonts w:ascii="Times New Roman" w:hAnsi="Times New Roman"/>
          <w:sz w:val="24"/>
          <w:szCs w:val="24"/>
          <w:lang w:eastAsia="ru-RU"/>
        </w:rPr>
      </w:pPr>
      <w:r w:rsidRPr="000E2D6A">
        <w:rPr>
          <w:rFonts w:ascii="Times New Roman" w:hAnsi="Times New Roman"/>
          <w:sz w:val="24"/>
          <w:szCs w:val="24"/>
          <w:lang w:eastAsia="ru-RU"/>
        </w:rPr>
        <w:t>Утверждаю</w:t>
      </w:r>
    </w:p>
    <w:p w14:paraId="3B9D038A" w14:textId="77777777" w:rsidR="00791B7D" w:rsidRPr="000E2D6A" w:rsidRDefault="00791B7D" w:rsidP="00791B7D">
      <w:pPr>
        <w:spacing w:after="0" w:line="240" w:lineRule="auto"/>
        <w:ind w:left="5040"/>
        <w:rPr>
          <w:rFonts w:ascii="Times New Roman" w:hAnsi="Times New Roman"/>
          <w:sz w:val="24"/>
          <w:szCs w:val="24"/>
          <w:lang w:eastAsia="ru-RU"/>
        </w:rPr>
      </w:pPr>
      <w:r w:rsidRPr="000E2D6A">
        <w:rPr>
          <w:rFonts w:ascii="Times New Roman" w:hAnsi="Times New Roman"/>
          <w:sz w:val="24"/>
          <w:szCs w:val="24"/>
          <w:lang w:eastAsia="ru-RU"/>
        </w:rPr>
        <w:t xml:space="preserve">руководитель регионального центра </w:t>
      </w:r>
    </w:p>
    <w:p w14:paraId="119D9B74" w14:textId="77777777" w:rsidR="00791B7D" w:rsidRPr="000E2D6A" w:rsidRDefault="00791B7D" w:rsidP="00791B7D">
      <w:pPr>
        <w:spacing w:after="0" w:line="240" w:lineRule="auto"/>
        <w:ind w:left="5040"/>
        <w:rPr>
          <w:rFonts w:ascii="Times New Roman" w:hAnsi="Times New Roman"/>
          <w:sz w:val="24"/>
          <w:szCs w:val="24"/>
          <w:lang w:eastAsia="ru-RU"/>
        </w:rPr>
      </w:pPr>
      <w:r w:rsidRPr="000E2D6A">
        <w:rPr>
          <w:rFonts w:ascii="Times New Roman" w:hAnsi="Times New Roman"/>
          <w:sz w:val="24"/>
          <w:szCs w:val="24"/>
          <w:lang w:eastAsia="ru-RU"/>
        </w:rPr>
        <w:t>развития движения «</w:t>
      </w:r>
      <w:proofErr w:type="spellStart"/>
      <w:r w:rsidRPr="000E2D6A">
        <w:rPr>
          <w:rFonts w:ascii="Times New Roman" w:hAnsi="Times New Roman"/>
          <w:sz w:val="24"/>
          <w:szCs w:val="24"/>
          <w:lang w:eastAsia="ru-RU"/>
        </w:rPr>
        <w:t>Абилимпикс</w:t>
      </w:r>
      <w:proofErr w:type="spellEnd"/>
      <w:r w:rsidRPr="000E2D6A">
        <w:rPr>
          <w:rFonts w:ascii="Times New Roman" w:hAnsi="Times New Roman"/>
          <w:sz w:val="24"/>
          <w:szCs w:val="24"/>
          <w:lang w:eastAsia="ru-RU"/>
        </w:rPr>
        <w:t>» РТ</w:t>
      </w:r>
    </w:p>
    <w:p w14:paraId="66616E35" w14:textId="77777777" w:rsidR="00791B7D" w:rsidRPr="000E2D6A" w:rsidRDefault="00791B7D" w:rsidP="00791B7D">
      <w:pPr>
        <w:spacing w:after="0" w:line="240" w:lineRule="auto"/>
        <w:ind w:left="5040"/>
        <w:rPr>
          <w:rFonts w:ascii="Times New Roman" w:hAnsi="Times New Roman"/>
          <w:sz w:val="24"/>
          <w:szCs w:val="24"/>
          <w:lang w:eastAsia="ru-RU"/>
        </w:rPr>
      </w:pPr>
      <w:r w:rsidRPr="000E2D6A">
        <w:rPr>
          <w:rFonts w:ascii="Times New Roman" w:hAnsi="Times New Roman"/>
          <w:sz w:val="24"/>
          <w:szCs w:val="24"/>
          <w:lang w:eastAsia="ru-RU"/>
        </w:rPr>
        <w:t>____________________Р.Ф. Савченко</w:t>
      </w:r>
    </w:p>
    <w:p w14:paraId="42CDC284" w14:textId="77777777" w:rsidR="00791B7D" w:rsidRPr="000E2D6A" w:rsidRDefault="00791B7D" w:rsidP="00791B7D">
      <w:pPr>
        <w:spacing w:after="0" w:line="240" w:lineRule="auto"/>
        <w:ind w:left="5040"/>
        <w:rPr>
          <w:rFonts w:ascii="Times New Roman" w:hAnsi="Times New Roman"/>
          <w:sz w:val="24"/>
          <w:szCs w:val="24"/>
          <w:lang w:eastAsia="ru-RU"/>
        </w:rPr>
      </w:pPr>
      <w:r w:rsidRPr="000E2D6A">
        <w:rPr>
          <w:rFonts w:ascii="Times New Roman" w:hAnsi="Times New Roman"/>
          <w:lang w:eastAsia="ru-RU"/>
        </w:rPr>
        <w:t>«____» _____________202</w:t>
      </w:r>
      <w:r>
        <w:rPr>
          <w:rFonts w:ascii="Times New Roman" w:hAnsi="Times New Roman"/>
          <w:lang w:eastAsia="ru-RU"/>
        </w:rPr>
        <w:t>3</w:t>
      </w:r>
      <w:r w:rsidRPr="000E2D6A">
        <w:rPr>
          <w:rFonts w:ascii="Times New Roman" w:hAnsi="Times New Roman"/>
          <w:lang w:eastAsia="ru-RU"/>
        </w:rPr>
        <w:t>г.</w:t>
      </w:r>
    </w:p>
    <w:p w14:paraId="6AAC24EE" w14:textId="77777777" w:rsidR="00791B7D" w:rsidRDefault="00791B7D" w:rsidP="00791B7D">
      <w:pPr>
        <w:jc w:val="center"/>
      </w:pPr>
    </w:p>
    <w:p w14:paraId="6911BCA3" w14:textId="77777777" w:rsidR="00791B7D" w:rsidRDefault="00791B7D" w:rsidP="00791B7D">
      <w:pPr>
        <w:jc w:val="center"/>
      </w:pPr>
    </w:p>
    <w:p w14:paraId="687EB4EB" w14:textId="77777777" w:rsidR="00791B7D" w:rsidRDefault="00791B7D" w:rsidP="00791B7D">
      <w:pPr>
        <w:jc w:val="center"/>
      </w:pPr>
    </w:p>
    <w:p w14:paraId="5FEF974D" w14:textId="77777777" w:rsidR="00791B7D" w:rsidRPr="000E2D6A" w:rsidRDefault="00791B7D" w:rsidP="00791B7D">
      <w:pPr>
        <w:jc w:val="center"/>
        <w:rPr>
          <w:rFonts w:ascii="Times New Roman" w:hAnsi="Times New Roman"/>
          <w:b/>
          <w:sz w:val="28"/>
          <w:szCs w:val="28"/>
        </w:rPr>
      </w:pPr>
      <w:r w:rsidRPr="000E2D6A">
        <w:rPr>
          <w:rFonts w:ascii="Times New Roman" w:hAnsi="Times New Roman"/>
          <w:b/>
          <w:sz w:val="28"/>
          <w:szCs w:val="28"/>
        </w:rPr>
        <w:t xml:space="preserve">КОНКУРСНОЕ ЗАДАНИЕ </w:t>
      </w:r>
    </w:p>
    <w:p w14:paraId="058C4F73" w14:textId="77777777" w:rsidR="00791B7D" w:rsidRDefault="00791B7D" w:rsidP="00791B7D">
      <w:pPr>
        <w:jc w:val="center"/>
        <w:rPr>
          <w:rFonts w:ascii="Times New Roman" w:hAnsi="Times New Roman"/>
          <w:sz w:val="28"/>
          <w:szCs w:val="28"/>
        </w:rPr>
      </w:pPr>
      <w:r w:rsidRPr="000E2D6A">
        <w:rPr>
          <w:rFonts w:ascii="Times New Roman" w:hAnsi="Times New Roman"/>
          <w:sz w:val="28"/>
          <w:szCs w:val="28"/>
        </w:rPr>
        <w:t xml:space="preserve">по компетенции </w:t>
      </w:r>
    </w:p>
    <w:p w14:paraId="72D0A685" w14:textId="0F135DE0" w:rsidR="00791B7D" w:rsidRDefault="00791B7D" w:rsidP="00791B7D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«ХУДОЖЕСТВЕННЫЙ ДИЗАЙН»</w:t>
      </w:r>
    </w:p>
    <w:p w14:paraId="59476C9C" w14:textId="026EC176" w:rsidR="00EC3B15" w:rsidRDefault="00DC66D7" w:rsidP="00791B7D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noProof/>
        </w:rPr>
        <w:drawing>
          <wp:inline distT="0" distB="0" distL="0" distR="0" wp14:anchorId="220C4A3D" wp14:editId="3C8BC967">
            <wp:extent cx="1668026" cy="1567543"/>
            <wp:effectExtent l="0" t="0" r="0" b="0"/>
            <wp:docPr id="117799380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200" t="22934" r="28527" b="35460"/>
                    <a:stretch/>
                  </pic:blipFill>
                  <pic:spPr bwMode="auto">
                    <a:xfrm>
                      <a:off x="0" y="0"/>
                      <a:ext cx="1669425" cy="15688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1677033" w14:textId="151CE942" w:rsidR="009C4D68" w:rsidRPr="002A4CB2" w:rsidRDefault="009C4D68" w:rsidP="009C4D68">
      <w:pPr>
        <w:pStyle w:val="a6"/>
      </w:pPr>
    </w:p>
    <w:p w14:paraId="38482FDE" w14:textId="46B58FC8" w:rsidR="009C4D68" w:rsidRPr="002A4CB2" w:rsidRDefault="009C4D68" w:rsidP="009C4D68">
      <w:pPr>
        <w:pStyle w:val="a6"/>
        <w:spacing w:before="9"/>
      </w:pPr>
    </w:p>
    <w:p w14:paraId="44611B3C" w14:textId="77777777" w:rsidR="009C4D68" w:rsidRDefault="009C4D68" w:rsidP="009C4D68">
      <w:pPr>
        <w:pStyle w:val="a6"/>
        <w:spacing w:before="4"/>
        <w:rPr>
          <w:sz w:val="30"/>
        </w:rPr>
      </w:pPr>
    </w:p>
    <w:p w14:paraId="586A3F52" w14:textId="112D5748" w:rsidR="009C4D68" w:rsidRDefault="009C4D68" w:rsidP="00791B7D">
      <w:pPr>
        <w:pStyle w:val="1"/>
        <w:spacing w:line="321" w:lineRule="exact"/>
        <w:ind w:right="1270"/>
        <w:jc w:val="center"/>
        <w:rPr>
          <w:b w:val="0"/>
          <w:sz w:val="21"/>
        </w:rPr>
      </w:pPr>
      <w:bookmarkStart w:id="0" w:name="КОНКУРСНОЕ_ЗАДАНИЕ_по_компетенции"/>
      <w:bookmarkEnd w:id="0"/>
      <w:r>
        <w:t xml:space="preserve">                            </w:t>
      </w:r>
    </w:p>
    <w:p w14:paraId="7F0C056D" w14:textId="77777777" w:rsidR="009C4D68" w:rsidRDefault="009C4D68" w:rsidP="009C4D68">
      <w:pPr>
        <w:pStyle w:val="a6"/>
        <w:rPr>
          <w:b/>
          <w:sz w:val="30"/>
        </w:rPr>
      </w:pPr>
    </w:p>
    <w:p w14:paraId="44ABEDB3" w14:textId="77777777" w:rsidR="003F6708" w:rsidRDefault="003F6708" w:rsidP="009C4D68">
      <w:pPr>
        <w:pStyle w:val="a6"/>
        <w:rPr>
          <w:b/>
          <w:sz w:val="30"/>
        </w:rPr>
      </w:pPr>
    </w:p>
    <w:p w14:paraId="080747F8" w14:textId="77777777" w:rsidR="003F6708" w:rsidRDefault="003F6708" w:rsidP="009C4D68">
      <w:pPr>
        <w:pStyle w:val="a6"/>
        <w:rPr>
          <w:b/>
          <w:sz w:val="30"/>
        </w:rPr>
      </w:pPr>
    </w:p>
    <w:p w14:paraId="0C34F7ED" w14:textId="77777777" w:rsidR="003F6708" w:rsidRDefault="003F6708" w:rsidP="009C4D68">
      <w:pPr>
        <w:pStyle w:val="a6"/>
        <w:rPr>
          <w:b/>
          <w:sz w:val="30"/>
        </w:rPr>
      </w:pPr>
    </w:p>
    <w:p w14:paraId="1D48DD00" w14:textId="77777777" w:rsidR="003F6708" w:rsidRDefault="003F6708" w:rsidP="009C4D68">
      <w:pPr>
        <w:pStyle w:val="a6"/>
        <w:rPr>
          <w:b/>
          <w:sz w:val="30"/>
        </w:rPr>
      </w:pPr>
    </w:p>
    <w:p w14:paraId="7D5389FF" w14:textId="77777777" w:rsidR="003F6708" w:rsidRDefault="003F6708" w:rsidP="009C4D68">
      <w:pPr>
        <w:pStyle w:val="a6"/>
        <w:rPr>
          <w:b/>
          <w:sz w:val="30"/>
        </w:rPr>
      </w:pPr>
    </w:p>
    <w:p w14:paraId="625BC3D8" w14:textId="77777777" w:rsidR="003F6708" w:rsidRDefault="003F6708" w:rsidP="009C4D68">
      <w:pPr>
        <w:pStyle w:val="a6"/>
        <w:rPr>
          <w:b/>
          <w:sz w:val="30"/>
        </w:rPr>
      </w:pPr>
    </w:p>
    <w:p w14:paraId="0B39223C" w14:textId="77777777" w:rsidR="009C4D68" w:rsidRDefault="009C4D68" w:rsidP="009C4D68">
      <w:pPr>
        <w:pStyle w:val="a6"/>
        <w:rPr>
          <w:b/>
          <w:sz w:val="30"/>
        </w:rPr>
      </w:pPr>
    </w:p>
    <w:p w14:paraId="3312F4FC" w14:textId="77777777" w:rsidR="003F6708" w:rsidRPr="002629F9" w:rsidRDefault="003F6708" w:rsidP="003F6708">
      <w:pPr>
        <w:jc w:val="center"/>
        <w:rPr>
          <w:rFonts w:ascii="Times New Roman" w:hAnsi="Times New Roman"/>
          <w:bCs/>
          <w:sz w:val="28"/>
          <w:szCs w:val="28"/>
        </w:rPr>
      </w:pPr>
      <w:r w:rsidRPr="003F6708">
        <w:rPr>
          <w:rFonts w:ascii="Times New Roman" w:hAnsi="Times New Roman"/>
          <w:bCs/>
          <w:sz w:val="28"/>
          <w:szCs w:val="28"/>
        </w:rPr>
        <w:t xml:space="preserve">2023 </w:t>
      </w:r>
      <w:r w:rsidRPr="002629F9">
        <w:rPr>
          <w:rFonts w:ascii="Times New Roman" w:hAnsi="Times New Roman"/>
          <w:bCs/>
          <w:sz w:val="28"/>
          <w:szCs w:val="28"/>
        </w:rPr>
        <w:t>год</w:t>
      </w:r>
    </w:p>
    <w:p w14:paraId="586EA0B1" w14:textId="7BE6ECE8" w:rsidR="00630A62" w:rsidRPr="00130D86" w:rsidRDefault="00630A62" w:rsidP="00630A62">
      <w:pPr>
        <w:tabs>
          <w:tab w:val="left" w:pos="1566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130D86">
        <w:rPr>
          <w:rFonts w:ascii="Times New Roman" w:hAnsi="Times New Roman"/>
          <w:b/>
          <w:sz w:val="24"/>
          <w:szCs w:val="24"/>
        </w:rPr>
        <w:lastRenderedPageBreak/>
        <w:t>1.Описание</w:t>
      </w:r>
      <w:r w:rsidRPr="00130D86">
        <w:rPr>
          <w:rFonts w:ascii="Times New Roman" w:hAnsi="Times New Roman"/>
          <w:b/>
          <w:spacing w:val="-5"/>
          <w:sz w:val="24"/>
          <w:szCs w:val="24"/>
        </w:rPr>
        <w:t xml:space="preserve"> </w:t>
      </w:r>
      <w:r w:rsidRPr="00130D86">
        <w:rPr>
          <w:rFonts w:ascii="Times New Roman" w:hAnsi="Times New Roman"/>
          <w:b/>
          <w:sz w:val="24"/>
          <w:szCs w:val="24"/>
        </w:rPr>
        <w:t>компетенции</w:t>
      </w:r>
    </w:p>
    <w:p w14:paraId="271799D8" w14:textId="651B6E80" w:rsidR="00630A62" w:rsidRPr="00130D86" w:rsidRDefault="00630A62" w:rsidP="00630A62">
      <w:pPr>
        <w:tabs>
          <w:tab w:val="left" w:pos="1895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130D86">
        <w:rPr>
          <w:rFonts w:ascii="Times New Roman" w:hAnsi="Times New Roman"/>
          <w:b/>
          <w:sz w:val="24"/>
          <w:szCs w:val="24"/>
        </w:rPr>
        <w:t>1.1. Актуальность</w:t>
      </w:r>
      <w:r w:rsidRPr="00130D86">
        <w:rPr>
          <w:rFonts w:ascii="Times New Roman" w:hAnsi="Times New Roman"/>
          <w:b/>
          <w:spacing w:val="-5"/>
          <w:sz w:val="24"/>
          <w:szCs w:val="24"/>
        </w:rPr>
        <w:t xml:space="preserve"> </w:t>
      </w:r>
      <w:r w:rsidRPr="00130D86">
        <w:rPr>
          <w:rFonts w:ascii="Times New Roman" w:hAnsi="Times New Roman"/>
          <w:b/>
          <w:sz w:val="24"/>
          <w:szCs w:val="24"/>
        </w:rPr>
        <w:t>компетенции</w:t>
      </w:r>
    </w:p>
    <w:p w14:paraId="70169DA2" w14:textId="77777777" w:rsidR="004445F7" w:rsidRPr="00130D86" w:rsidRDefault="004445F7" w:rsidP="004674D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30D86">
        <w:rPr>
          <w:rFonts w:ascii="Times New Roman" w:hAnsi="Times New Roman"/>
          <w:sz w:val="24"/>
          <w:szCs w:val="24"/>
        </w:rPr>
        <w:t xml:space="preserve">Дизайнер – это специалист, который занимается проектированием каких-либо объектов. Это может быть помещение, продукт, веб-страница, здание, </w:t>
      </w:r>
      <w:r w:rsidR="00630A62" w:rsidRPr="00130D86">
        <w:rPr>
          <w:rFonts w:ascii="Times New Roman" w:hAnsi="Times New Roman"/>
          <w:sz w:val="24"/>
          <w:szCs w:val="24"/>
        </w:rPr>
        <w:t>одежда, предметы интерьера или</w:t>
      </w:r>
      <w:r w:rsidRPr="00130D86">
        <w:rPr>
          <w:rFonts w:ascii="Times New Roman" w:hAnsi="Times New Roman"/>
          <w:sz w:val="24"/>
          <w:szCs w:val="24"/>
        </w:rPr>
        <w:t xml:space="preserve"> виртуальная реальность. Промышленный, графический, индустриальный дизайн, веб-дизайн, дизайн интерфейсов – у этой профессии десятки специализаций, а значит, и десятки категорий специалистов. Помимо художественных способностей, дизайнеры должны обладать навыками работы с компьютерными программами, так как деятельность любого дизайнера предполагает постоянное внедрение новых информационных технологий.</w:t>
      </w:r>
    </w:p>
    <w:p w14:paraId="2EAA51DB" w14:textId="77777777" w:rsidR="004445F7" w:rsidRPr="00130D86" w:rsidRDefault="004445F7" w:rsidP="004674D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30D86">
        <w:rPr>
          <w:rFonts w:ascii="Times New Roman" w:hAnsi="Times New Roman"/>
          <w:bCs/>
          <w:sz w:val="24"/>
          <w:szCs w:val="24"/>
        </w:rPr>
        <w:t xml:space="preserve"> Цель работы дизайнера</w:t>
      </w:r>
      <w:r w:rsidRPr="00130D86">
        <w:rPr>
          <w:rFonts w:ascii="Times New Roman" w:hAnsi="Times New Roman"/>
          <w:sz w:val="24"/>
          <w:szCs w:val="24"/>
        </w:rPr>
        <w:t xml:space="preserve"> - формирование гармоничной предметной среды, наиболее полно удовлетворяющей материальные и духовные потребности человека.</w:t>
      </w:r>
    </w:p>
    <w:p w14:paraId="5712F7BA" w14:textId="77777777" w:rsidR="004445F7" w:rsidRPr="00130D86" w:rsidRDefault="004445F7" w:rsidP="004674D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30D86">
        <w:rPr>
          <w:rFonts w:ascii="Times New Roman" w:hAnsi="Times New Roman"/>
          <w:bCs/>
          <w:sz w:val="24"/>
          <w:szCs w:val="24"/>
        </w:rPr>
        <w:t xml:space="preserve">Дизайнер не рисует – рисуют художники. Он использует рисование как инструмент </w:t>
      </w:r>
      <w:r w:rsidR="00630A62" w:rsidRPr="00130D86">
        <w:rPr>
          <w:rFonts w:ascii="Times New Roman" w:hAnsi="Times New Roman"/>
          <w:bCs/>
          <w:sz w:val="24"/>
          <w:szCs w:val="24"/>
        </w:rPr>
        <w:t xml:space="preserve"> </w:t>
      </w:r>
      <w:r w:rsidRPr="00130D86">
        <w:rPr>
          <w:rFonts w:ascii="Times New Roman" w:hAnsi="Times New Roman"/>
          <w:bCs/>
          <w:sz w:val="24"/>
          <w:szCs w:val="24"/>
        </w:rPr>
        <w:t>визуализации  идей и проектов.</w:t>
      </w:r>
      <w:r w:rsidRPr="00130D86">
        <w:rPr>
          <w:rFonts w:ascii="Times New Roman" w:hAnsi="Times New Roman"/>
          <w:sz w:val="24"/>
          <w:szCs w:val="24"/>
        </w:rPr>
        <w:t xml:space="preserve"> </w:t>
      </w:r>
    </w:p>
    <w:p w14:paraId="0DB68B1E" w14:textId="77777777" w:rsidR="004445F7" w:rsidRPr="00130D86" w:rsidRDefault="007C02C6" w:rsidP="004674D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30D86">
        <w:rPr>
          <w:rFonts w:ascii="Times New Roman" w:hAnsi="Times New Roman"/>
          <w:sz w:val="24"/>
          <w:szCs w:val="24"/>
        </w:rPr>
        <w:t xml:space="preserve">Весь предметный </w:t>
      </w:r>
      <w:r w:rsidR="004445F7" w:rsidRPr="00130D86">
        <w:rPr>
          <w:rFonts w:ascii="Times New Roman" w:hAnsi="Times New Roman"/>
          <w:sz w:val="24"/>
          <w:szCs w:val="24"/>
        </w:rPr>
        <w:t>мир, окружающий человека, придуман, спроектирован дизайнерами. Дизайн – это  неотъемлемая часть жизни каждого человека, поскольку ко всему, что нас окружает, была приложена рука специалиста по дизайну.</w:t>
      </w:r>
    </w:p>
    <w:p w14:paraId="2F03AAA2" w14:textId="77777777" w:rsidR="004445F7" w:rsidRPr="00130D86" w:rsidRDefault="004445F7" w:rsidP="004674D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30D86">
        <w:rPr>
          <w:rFonts w:ascii="Times New Roman" w:hAnsi="Times New Roman"/>
          <w:sz w:val="24"/>
          <w:szCs w:val="24"/>
        </w:rPr>
        <w:t xml:space="preserve">Хороший дизайнер должен </w:t>
      </w:r>
      <w:r w:rsidR="00797783" w:rsidRPr="00130D86">
        <w:rPr>
          <w:rFonts w:ascii="Times New Roman" w:hAnsi="Times New Roman"/>
          <w:sz w:val="24"/>
          <w:szCs w:val="24"/>
        </w:rPr>
        <w:t xml:space="preserve">уметь </w:t>
      </w:r>
      <w:r w:rsidRPr="00130D86">
        <w:rPr>
          <w:rFonts w:ascii="Times New Roman" w:hAnsi="Times New Roman"/>
          <w:sz w:val="24"/>
          <w:szCs w:val="24"/>
        </w:rPr>
        <w:t xml:space="preserve">придумать, рассчитать и спроектировать все детали проекта с учётом необходимых нюансов. </w:t>
      </w:r>
    </w:p>
    <w:p w14:paraId="3AB5CD30" w14:textId="77777777" w:rsidR="004445F7" w:rsidRPr="00130D86" w:rsidRDefault="004445F7" w:rsidP="004674D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30D86">
        <w:rPr>
          <w:rFonts w:ascii="Times New Roman" w:hAnsi="Times New Roman"/>
          <w:sz w:val="24"/>
          <w:szCs w:val="24"/>
        </w:rPr>
        <w:t>Став дизайнером, человек берет на себя ответственность за то, в каком окружении будут находиться люди. Поэтому, приступая к работе, ему следует учитывать все пожелания клиента, необходимые эстетические и технические требования, последние тренды, а также многое-многое другое для выполнения качественной работы.</w:t>
      </w:r>
    </w:p>
    <w:p w14:paraId="6B8D7716" w14:textId="77777777" w:rsidR="004445F7" w:rsidRPr="00130D86" w:rsidRDefault="004445F7" w:rsidP="004674D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30D86">
        <w:rPr>
          <w:rFonts w:ascii="Times New Roman" w:hAnsi="Times New Roman"/>
          <w:sz w:val="24"/>
          <w:szCs w:val="24"/>
        </w:rPr>
        <w:t xml:space="preserve">Профессия дизайнера </w:t>
      </w:r>
      <w:r w:rsidR="00630A62" w:rsidRPr="00130D86">
        <w:rPr>
          <w:rFonts w:ascii="Times New Roman" w:hAnsi="Times New Roman"/>
          <w:sz w:val="24"/>
          <w:szCs w:val="24"/>
        </w:rPr>
        <w:t>вос</w:t>
      </w:r>
      <w:r w:rsidRPr="00130D86">
        <w:rPr>
          <w:rFonts w:ascii="Times New Roman" w:hAnsi="Times New Roman"/>
          <w:sz w:val="24"/>
          <w:szCs w:val="24"/>
        </w:rPr>
        <w:t xml:space="preserve">требует от специалиста умение рисовать, работать в графических программах, наличие художественного воображения, креативности, пространственного и образного мышления. в процессе работы приходится много общаться с людьми в поисках новых творческих идей, поэтому необходима коммуникабельность. </w:t>
      </w:r>
    </w:p>
    <w:p w14:paraId="2D1E803A" w14:textId="77777777" w:rsidR="004445F7" w:rsidRPr="00130D86" w:rsidRDefault="004445F7" w:rsidP="004674D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30D86">
        <w:rPr>
          <w:rFonts w:ascii="Times New Roman" w:hAnsi="Times New Roman"/>
          <w:sz w:val="24"/>
          <w:szCs w:val="24"/>
        </w:rPr>
        <w:t xml:space="preserve">Будущее дизайна и перспективы его развития </w:t>
      </w:r>
      <w:r w:rsidR="005E5D40" w:rsidRPr="00130D86">
        <w:rPr>
          <w:rFonts w:ascii="Times New Roman" w:hAnsi="Times New Roman"/>
          <w:sz w:val="24"/>
          <w:szCs w:val="24"/>
        </w:rPr>
        <w:t xml:space="preserve">- </w:t>
      </w:r>
      <w:r w:rsidRPr="00130D86">
        <w:rPr>
          <w:rFonts w:ascii="Times New Roman" w:hAnsi="Times New Roman"/>
          <w:sz w:val="24"/>
          <w:szCs w:val="24"/>
        </w:rPr>
        <w:t xml:space="preserve">в новых технологиях, в создании доступной для всех среды, развитии экологического мышления и поведения, энергосбережение и энергоэффективность, отказ от философии потребления, использование достижений исторического наследия прошлого, цифровые технологии. Дизайн - это профессия, c каждым годом все более востребованная и актуальная. </w:t>
      </w:r>
    </w:p>
    <w:p w14:paraId="062A0704" w14:textId="77777777" w:rsidR="002B2365" w:rsidRPr="002101AD" w:rsidRDefault="00AE3181" w:rsidP="002B2365">
      <w:pPr>
        <w:pStyle w:val="1"/>
        <w:tabs>
          <w:tab w:val="left" w:pos="1684"/>
        </w:tabs>
        <w:jc w:val="both"/>
        <w:rPr>
          <w:rFonts w:ascii="Times New Roman" w:hAnsi="Times New Roman"/>
          <w:color w:val="000000"/>
          <w:sz w:val="26"/>
        </w:rPr>
      </w:pPr>
      <w:r w:rsidRPr="00130D86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2505F677" wp14:editId="70CCF038">
                <wp:simplePos x="0" y="0"/>
                <wp:positionH relativeFrom="page">
                  <wp:posOffset>953770</wp:posOffset>
                </wp:positionH>
                <wp:positionV relativeFrom="paragraph">
                  <wp:posOffset>687705</wp:posOffset>
                </wp:positionV>
                <wp:extent cx="6117590" cy="204470"/>
                <wp:effectExtent l="0" t="0" r="0" b="0"/>
                <wp:wrapNone/>
                <wp:docPr id="363" name="Полилиния 3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17590" cy="204470"/>
                        </a:xfrm>
                        <a:custGeom>
                          <a:avLst/>
                          <a:gdLst>
                            <a:gd name="T0" fmla="+- 0 4368 1502"/>
                            <a:gd name="T1" fmla="*/ T0 w 9634"/>
                            <a:gd name="T2" fmla="+- 0 1083 1083"/>
                            <a:gd name="T3" fmla="*/ 1083 h 322"/>
                            <a:gd name="T4" fmla="+- 0 1502 1502"/>
                            <a:gd name="T5" fmla="*/ T4 w 9634"/>
                            <a:gd name="T6" fmla="+- 0 1083 1083"/>
                            <a:gd name="T7" fmla="*/ 1083 h 322"/>
                            <a:gd name="T8" fmla="+- 0 1502 1502"/>
                            <a:gd name="T9" fmla="*/ T8 w 9634"/>
                            <a:gd name="T10" fmla="+- 0 1402 1083"/>
                            <a:gd name="T11" fmla="*/ 1402 h 322"/>
                            <a:gd name="T12" fmla="+- 0 4368 1502"/>
                            <a:gd name="T13" fmla="*/ T12 w 9634"/>
                            <a:gd name="T14" fmla="+- 0 1402 1083"/>
                            <a:gd name="T15" fmla="*/ 1402 h 322"/>
                            <a:gd name="T16" fmla="+- 0 4368 1502"/>
                            <a:gd name="T17" fmla="*/ T16 w 9634"/>
                            <a:gd name="T18" fmla="+- 0 1083 1083"/>
                            <a:gd name="T19" fmla="*/ 1083 h 322"/>
                            <a:gd name="T20" fmla="+- 0 7320 1502"/>
                            <a:gd name="T21" fmla="*/ T20 w 9634"/>
                            <a:gd name="T22" fmla="+- 0 1083 1083"/>
                            <a:gd name="T23" fmla="*/ 1083 h 322"/>
                            <a:gd name="T24" fmla="+- 0 4378 1502"/>
                            <a:gd name="T25" fmla="*/ T24 w 9634"/>
                            <a:gd name="T26" fmla="+- 0 1083 1083"/>
                            <a:gd name="T27" fmla="*/ 1083 h 322"/>
                            <a:gd name="T28" fmla="+- 0 4378 1502"/>
                            <a:gd name="T29" fmla="*/ T28 w 9634"/>
                            <a:gd name="T30" fmla="+- 0 1404 1083"/>
                            <a:gd name="T31" fmla="*/ 1404 h 322"/>
                            <a:gd name="T32" fmla="+- 0 7320 1502"/>
                            <a:gd name="T33" fmla="*/ T32 w 9634"/>
                            <a:gd name="T34" fmla="+- 0 1404 1083"/>
                            <a:gd name="T35" fmla="*/ 1404 h 322"/>
                            <a:gd name="T36" fmla="+- 0 7320 1502"/>
                            <a:gd name="T37" fmla="*/ T36 w 9634"/>
                            <a:gd name="T38" fmla="+- 0 1083 1083"/>
                            <a:gd name="T39" fmla="*/ 1083 h 322"/>
                            <a:gd name="T40" fmla="+- 0 11136 1502"/>
                            <a:gd name="T41" fmla="*/ T40 w 9634"/>
                            <a:gd name="T42" fmla="+- 0 1083 1083"/>
                            <a:gd name="T43" fmla="*/ 1083 h 322"/>
                            <a:gd name="T44" fmla="+- 0 7339 1502"/>
                            <a:gd name="T45" fmla="*/ T44 w 9634"/>
                            <a:gd name="T46" fmla="+- 0 1083 1083"/>
                            <a:gd name="T47" fmla="*/ 1083 h 322"/>
                            <a:gd name="T48" fmla="+- 0 7339 1502"/>
                            <a:gd name="T49" fmla="*/ T48 w 9634"/>
                            <a:gd name="T50" fmla="+- 0 1404 1083"/>
                            <a:gd name="T51" fmla="*/ 1404 h 322"/>
                            <a:gd name="T52" fmla="+- 0 11136 1502"/>
                            <a:gd name="T53" fmla="*/ T52 w 9634"/>
                            <a:gd name="T54" fmla="+- 0 1404 1083"/>
                            <a:gd name="T55" fmla="*/ 1404 h 322"/>
                            <a:gd name="T56" fmla="+- 0 11136 1502"/>
                            <a:gd name="T57" fmla="*/ T56 w 9634"/>
                            <a:gd name="T58" fmla="+- 0 1083 1083"/>
                            <a:gd name="T59" fmla="*/ 1083 h 32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</a:cxnLst>
                          <a:rect l="0" t="0" r="r" b="b"/>
                          <a:pathLst>
                            <a:path w="9634" h="322">
                              <a:moveTo>
                                <a:pt x="2866" y="0"/>
                              </a:moveTo>
                              <a:lnTo>
                                <a:pt x="0" y="0"/>
                              </a:lnTo>
                              <a:lnTo>
                                <a:pt x="0" y="319"/>
                              </a:lnTo>
                              <a:lnTo>
                                <a:pt x="2866" y="319"/>
                              </a:lnTo>
                              <a:lnTo>
                                <a:pt x="2866" y="0"/>
                              </a:lnTo>
                              <a:close/>
                              <a:moveTo>
                                <a:pt x="5818" y="0"/>
                              </a:moveTo>
                              <a:lnTo>
                                <a:pt x="2876" y="0"/>
                              </a:lnTo>
                              <a:lnTo>
                                <a:pt x="2876" y="321"/>
                              </a:lnTo>
                              <a:lnTo>
                                <a:pt x="5818" y="321"/>
                              </a:lnTo>
                              <a:lnTo>
                                <a:pt x="5818" y="0"/>
                              </a:lnTo>
                              <a:close/>
                              <a:moveTo>
                                <a:pt x="9634" y="0"/>
                              </a:moveTo>
                              <a:lnTo>
                                <a:pt x="5837" y="0"/>
                              </a:lnTo>
                              <a:lnTo>
                                <a:pt x="5837" y="321"/>
                              </a:lnTo>
                              <a:lnTo>
                                <a:pt x="9634" y="321"/>
                              </a:lnTo>
                              <a:lnTo>
                                <a:pt x="963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5E3B6240" id="Полилиния 362" o:spid="_x0000_s1026" style="position:absolute;margin-left:75.1pt;margin-top:54.15pt;width:481.7pt;height:16.1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634,3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" path="m2866,l,,,319r2866,l2866,xm5818,l2876,r,321l5818,321,5818,xm9634,l5837,r,321l9634,321,9634,xe" stroked="f">
                <v:path arrowok="t" o:connecttype="custom" o:connectlocs="1819910,687705;0,687705;0,890270;1819910,890270;1819910,687705;3694430,687705;1826260,687705;1826260,891540;3694430,891540;3694430,687705;6117590,687705;3706495,687705;3706495,891540;6117590,891540;6117590,687705" o:connectangles="0,0,0,0,0,0,0,0,0,0,0,0,0,0,0"/>
                <w10:wrap anchorx="page"/>
              </v:shape>
            </w:pict>
          </mc:Fallback>
        </mc:AlternateContent>
      </w:r>
      <w:r w:rsidR="002B2365" w:rsidRPr="00130D86">
        <w:rPr>
          <w:rFonts w:ascii="Times New Roman" w:hAnsi="Times New Roman"/>
          <w:color w:val="000000"/>
          <w:sz w:val="24"/>
          <w:szCs w:val="24"/>
        </w:rPr>
        <w:t>1.2. Ссылка на образовательный и/или</w:t>
      </w:r>
      <w:r w:rsidR="002B2365" w:rsidRPr="00130D86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="002B2365" w:rsidRPr="00130D86">
        <w:rPr>
          <w:rFonts w:ascii="Times New Roman" w:hAnsi="Times New Roman"/>
          <w:color w:val="000000"/>
          <w:sz w:val="24"/>
          <w:szCs w:val="24"/>
        </w:rPr>
        <w:t>профессиональный</w:t>
      </w:r>
      <w:r w:rsidR="002B2365" w:rsidRPr="00130D86">
        <w:rPr>
          <w:rFonts w:ascii="Times New Roman" w:hAnsi="Times New Roman"/>
          <w:color w:val="000000"/>
          <w:spacing w:val="-6"/>
          <w:sz w:val="24"/>
          <w:szCs w:val="24"/>
        </w:rPr>
        <w:t xml:space="preserve"> </w:t>
      </w:r>
      <w:r w:rsidR="002B2365" w:rsidRPr="00130D86">
        <w:rPr>
          <w:rFonts w:ascii="Times New Roman" w:hAnsi="Times New Roman"/>
          <w:color w:val="000000"/>
          <w:sz w:val="24"/>
          <w:szCs w:val="24"/>
        </w:rPr>
        <w:t>стандарт</w:t>
      </w:r>
      <w:r w:rsidR="002B2365" w:rsidRPr="00130D86">
        <w:rPr>
          <w:rFonts w:ascii="Times New Roman" w:hAnsi="Times New Roman"/>
          <w:color w:val="000000"/>
          <w:spacing w:val="-4"/>
          <w:sz w:val="24"/>
          <w:szCs w:val="24"/>
        </w:rPr>
        <w:t xml:space="preserve"> </w:t>
      </w:r>
      <w:r w:rsidR="002B2365" w:rsidRPr="00130D86">
        <w:rPr>
          <w:rFonts w:ascii="Times New Roman" w:hAnsi="Times New Roman"/>
          <w:color w:val="000000"/>
          <w:sz w:val="24"/>
          <w:szCs w:val="24"/>
        </w:rPr>
        <w:t>(конкретные</w:t>
      </w:r>
      <w:r w:rsidR="002B2365" w:rsidRPr="00130D86">
        <w:rPr>
          <w:rFonts w:ascii="Times New Roman" w:hAnsi="Times New Roman"/>
          <w:color w:val="000000"/>
          <w:spacing w:val="-4"/>
          <w:sz w:val="24"/>
          <w:szCs w:val="24"/>
        </w:rPr>
        <w:t xml:space="preserve"> </w:t>
      </w:r>
      <w:r w:rsidR="002B2365" w:rsidRPr="00130D86">
        <w:rPr>
          <w:rFonts w:ascii="Times New Roman" w:hAnsi="Times New Roman"/>
          <w:color w:val="000000"/>
          <w:sz w:val="24"/>
          <w:szCs w:val="24"/>
        </w:rPr>
        <w:t>стандарты)</w:t>
      </w:r>
    </w:p>
    <w:tbl>
      <w:tblPr>
        <w:tblpPr w:leftFromText="180" w:rightFromText="180" w:vertAnchor="text" w:horzAnchor="margin" w:tblpY="192"/>
        <w:tblW w:w="96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56"/>
        <w:gridCol w:w="2693"/>
        <w:gridCol w:w="3697"/>
      </w:tblGrid>
      <w:tr w:rsidR="00441E7F" w14:paraId="63FF36BB" w14:textId="77777777" w:rsidTr="003276E8">
        <w:trPr>
          <w:trHeight w:val="282"/>
        </w:trPr>
        <w:tc>
          <w:tcPr>
            <w:tcW w:w="3256" w:type="dxa"/>
            <w:shd w:val="clear" w:color="auto" w:fill="auto"/>
          </w:tcPr>
          <w:p w14:paraId="155BE50B" w14:textId="77777777" w:rsidR="002B2365" w:rsidRPr="003276E8" w:rsidRDefault="002B2365" w:rsidP="002101AD">
            <w:pPr>
              <w:pStyle w:val="TableParagraph"/>
              <w:spacing w:line="263" w:lineRule="exact"/>
              <w:jc w:val="center"/>
              <w:rPr>
                <w:rFonts w:eastAsia="Calibri"/>
                <w:b/>
                <w:sz w:val="22"/>
                <w:szCs w:val="22"/>
                <w:lang w:val="en-US"/>
              </w:rPr>
            </w:pPr>
            <w:proofErr w:type="spellStart"/>
            <w:r w:rsidRPr="003276E8">
              <w:rPr>
                <w:rFonts w:eastAsia="Calibri"/>
                <w:b/>
                <w:sz w:val="22"/>
                <w:szCs w:val="22"/>
                <w:lang w:val="en-US"/>
              </w:rPr>
              <w:t>Школьники</w:t>
            </w:r>
            <w:proofErr w:type="spellEnd"/>
          </w:p>
        </w:tc>
        <w:tc>
          <w:tcPr>
            <w:tcW w:w="2693" w:type="dxa"/>
            <w:shd w:val="clear" w:color="auto" w:fill="auto"/>
          </w:tcPr>
          <w:p w14:paraId="016EA081" w14:textId="77777777" w:rsidR="002B2365" w:rsidRPr="003276E8" w:rsidRDefault="002B2365" w:rsidP="002101AD">
            <w:pPr>
              <w:pStyle w:val="TableParagraph"/>
              <w:spacing w:line="263" w:lineRule="exact"/>
              <w:jc w:val="center"/>
              <w:rPr>
                <w:rFonts w:eastAsia="Calibri"/>
                <w:b/>
                <w:sz w:val="22"/>
                <w:szCs w:val="22"/>
                <w:lang w:val="en-US"/>
              </w:rPr>
            </w:pPr>
            <w:proofErr w:type="spellStart"/>
            <w:r w:rsidRPr="003276E8">
              <w:rPr>
                <w:rFonts w:eastAsia="Calibri"/>
                <w:b/>
                <w:sz w:val="22"/>
                <w:szCs w:val="22"/>
                <w:lang w:val="en-US"/>
              </w:rPr>
              <w:t>Студенты</w:t>
            </w:r>
            <w:proofErr w:type="spellEnd"/>
          </w:p>
        </w:tc>
        <w:tc>
          <w:tcPr>
            <w:tcW w:w="3697" w:type="dxa"/>
            <w:shd w:val="clear" w:color="auto" w:fill="auto"/>
          </w:tcPr>
          <w:p w14:paraId="0C102F9C" w14:textId="77777777" w:rsidR="002B2365" w:rsidRPr="003276E8" w:rsidRDefault="002B2365" w:rsidP="002101AD">
            <w:pPr>
              <w:pStyle w:val="TableParagraph"/>
              <w:spacing w:line="263" w:lineRule="exact"/>
              <w:ind w:left="10"/>
              <w:jc w:val="center"/>
              <w:rPr>
                <w:rFonts w:eastAsia="Calibri"/>
                <w:b/>
                <w:sz w:val="22"/>
                <w:szCs w:val="22"/>
                <w:lang w:val="en-US"/>
              </w:rPr>
            </w:pPr>
            <w:proofErr w:type="spellStart"/>
            <w:r w:rsidRPr="003276E8">
              <w:rPr>
                <w:rFonts w:eastAsia="Calibri"/>
                <w:b/>
                <w:sz w:val="22"/>
                <w:szCs w:val="22"/>
                <w:lang w:val="en-US"/>
              </w:rPr>
              <w:t>Специалисты</w:t>
            </w:r>
            <w:proofErr w:type="spellEnd"/>
          </w:p>
        </w:tc>
      </w:tr>
      <w:tr w:rsidR="00441E7F" w14:paraId="272F994C" w14:textId="77777777" w:rsidTr="003276E8">
        <w:trPr>
          <w:trHeight w:val="1286"/>
        </w:trPr>
        <w:tc>
          <w:tcPr>
            <w:tcW w:w="3256" w:type="dxa"/>
            <w:shd w:val="clear" w:color="auto" w:fill="auto"/>
          </w:tcPr>
          <w:p w14:paraId="50E39F14" w14:textId="77777777" w:rsidR="002B2365" w:rsidRPr="003276E8" w:rsidRDefault="002B2365" w:rsidP="002101AD">
            <w:pPr>
              <w:pStyle w:val="TableParagraph"/>
              <w:spacing w:line="242" w:lineRule="auto"/>
              <w:ind w:right="242"/>
              <w:rPr>
                <w:rFonts w:eastAsia="Calibri"/>
                <w:sz w:val="22"/>
                <w:szCs w:val="22"/>
              </w:rPr>
            </w:pPr>
            <w:r w:rsidRPr="003276E8">
              <w:rPr>
                <w:rFonts w:eastAsia="Calibri"/>
                <w:sz w:val="22"/>
                <w:szCs w:val="22"/>
              </w:rPr>
              <w:t>ФГОС ООО в части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предметных</w:t>
            </w:r>
            <w:r w:rsidRPr="003276E8">
              <w:rPr>
                <w:rFonts w:eastAsia="Calibri"/>
                <w:spacing w:val="-7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областей</w:t>
            </w:r>
          </w:p>
          <w:p w14:paraId="475A9D14" w14:textId="77777777" w:rsidR="002B2365" w:rsidRPr="003276E8" w:rsidRDefault="002B2365" w:rsidP="002101AD">
            <w:pPr>
              <w:pStyle w:val="TableParagraph"/>
              <w:spacing w:line="304" w:lineRule="exact"/>
              <w:rPr>
                <w:rFonts w:eastAsia="Calibri"/>
                <w:sz w:val="22"/>
                <w:szCs w:val="22"/>
              </w:rPr>
            </w:pPr>
            <w:r w:rsidRPr="003276E8">
              <w:rPr>
                <w:rFonts w:eastAsia="Calibri"/>
                <w:sz w:val="22"/>
                <w:szCs w:val="22"/>
              </w:rPr>
              <w:t>«Искусство»</w:t>
            </w:r>
            <w:r w:rsidRPr="003276E8">
              <w:rPr>
                <w:rFonts w:eastAsia="Calibri"/>
                <w:spacing w:val="-4"/>
                <w:sz w:val="22"/>
                <w:szCs w:val="22"/>
              </w:rPr>
              <w:t xml:space="preserve"> </w:t>
            </w:r>
            <w:r w:rsidR="00A13DE8" w:rsidRPr="003276E8">
              <w:rPr>
                <w:rFonts w:eastAsia="Calibri"/>
                <w:sz w:val="22"/>
                <w:szCs w:val="22"/>
              </w:rPr>
              <w:t xml:space="preserve"> Утвержден  Приказ Министерства просвещения Российской Федерации от 31  мая  2021 № 287  </w:t>
            </w:r>
          </w:p>
        </w:tc>
        <w:tc>
          <w:tcPr>
            <w:tcW w:w="2693" w:type="dxa"/>
            <w:shd w:val="clear" w:color="auto" w:fill="auto"/>
          </w:tcPr>
          <w:p w14:paraId="7A48E7CC" w14:textId="77777777" w:rsidR="002B2365" w:rsidRPr="003276E8" w:rsidRDefault="002B2365" w:rsidP="002101AD">
            <w:pPr>
              <w:pStyle w:val="TableParagraph"/>
              <w:spacing w:line="315" w:lineRule="exact"/>
              <w:rPr>
                <w:rFonts w:eastAsia="Calibri"/>
                <w:sz w:val="22"/>
                <w:szCs w:val="22"/>
              </w:rPr>
            </w:pPr>
            <w:r w:rsidRPr="003276E8">
              <w:rPr>
                <w:rFonts w:eastAsia="Calibri"/>
                <w:sz w:val="22"/>
                <w:szCs w:val="22"/>
              </w:rPr>
              <w:t>ФГОС</w:t>
            </w:r>
            <w:r w:rsidRPr="003276E8">
              <w:rPr>
                <w:rFonts w:eastAsia="Calibri"/>
                <w:spacing w:val="-4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СПО</w:t>
            </w:r>
            <w:r w:rsidRPr="003276E8">
              <w:rPr>
                <w:rFonts w:eastAsia="Calibri"/>
                <w:spacing w:val="-4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54.02.01</w:t>
            </w:r>
          </w:p>
          <w:p w14:paraId="59F16DA7" w14:textId="77777777" w:rsidR="002B2365" w:rsidRPr="003276E8" w:rsidRDefault="002B2365" w:rsidP="002101AD">
            <w:pPr>
              <w:pStyle w:val="TableParagraph"/>
              <w:rPr>
                <w:rFonts w:eastAsia="Calibri"/>
                <w:sz w:val="22"/>
                <w:szCs w:val="22"/>
              </w:rPr>
            </w:pPr>
            <w:r w:rsidRPr="003276E8">
              <w:rPr>
                <w:rFonts w:eastAsia="Calibri"/>
                <w:sz w:val="22"/>
                <w:szCs w:val="22"/>
              </w:rPr>
              <w:t>Дизайн</w:t>
            </w:r>
            <w:r w:rsidRPr="003276E8">
              <w:rPr>
                <w:rFonts w:eastAsia="Calibri"/>
                <w:spacing w:val="-2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(по</w:t>
            </w:r>
            <w:r w:rsidRPr="003276E8">
              <w:rPr>
                <w:rFonts w:eastAsia="Calibri"/>
                <w:spacing w:val="-3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 xml:space="preserve">отраслям) Приказ Министерства просвещения Российской </w:t>
            </w:r>
            <w:r w:rsidR="00A13DE8" w:rsidRPr="003276E8">
              <w:rPr>
                <w:rFonts w:eastAsia="Calibri"/>
                <w:sz w:val="22"/>
                <w:szCs w:val="22"/>
              </w:rPr>
              <w:t xml:space="preserve">Федерации от 5  мая  </w:t>
            </w:r>
            <w:r w:rsidRPr="003276E8">
              <w:rPr>
                <w:rFonts w:eastAsia="Calibri"/>
                <w:sz w:val="22"/>
                <w:szCs w:val="22"/>
              </w:rPr>
              <w:t xml:space="preserve">2022 №308  </w:t>
            </w:r>
          </w:p>
        </w:tc>
        <w:tc>
          <w:tcPr>
            <w:tcW w:w="3697" w:type="dxa"/>
            <w:shd w:val="clear" w:color="auto" w:fill="auto"/>
          </w:tcPr>
          <w:p w14:paraId="1E0872EA" w14:textId="77777777" w:rsidR="002B2365" w:rsidRPr="003276E8" w:rsidRDefault="002B2365" w:rsidP="002101AD">
            <w:pPr>
              <w:pStyle w:val="TableParagraph"/>
              <w:spacing w:line="315" w:lineRule="exact"/>
              <w:ind w:left="10"/>
              <w:rPr>
                <w:rFonts w:eastAsia="Calibri"/>
                <w:sz w:val="22"/>
                <w:szCs w:val="22"/>
              </w:rPr>
            </w:pPr>
            <w:r w:rsidRPr="003276E8">
              <w:rPr>
                <w:rFonts w:eastAsia="Calibri"/>
                <w:sz w:val="22"/>
                <w:szCs w:val="22"/>
              </w:rPr>
              <w:t>ФГОС</w:t>
            </w:r>
            <w:r w:rsidRPr="003276E8">
              <w:rPr>
                <w:rFonts w:eastAsia="Calibri"/>
                <w:spacing w:val="-3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СПО</w:t>
            </w:r>
            <w:r w:rsidRPr="003276E8">
              <w:rPr>
                <w:rFonts w:eastAsia="Calibri"/>
                <w:spacing w:val="-4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54.02.01</w:t>
            </w:r>
            <w:r w:rsidRPr="003276E8">
              <w:rPr>
                <w:rFonts w:eastAsia="Calibri"/>
                <w:spacing w:val="-2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Дизайн</w:t>
            </w:r>
          </w:p>
          <w:p w14:paraId="452D4D47" w14:textId="77777777" w:rsidR="002B2365" w:rsidRPr="003276E8" w:rsidRDefault="002B2365" w:rsidP="002101AD">
            <w:pPr>
              <w:pStyle w:val="TableParagraph"/>
              <w:ind w:left="10"/>
              <w:rPr>
                <w:rFonts w:eastAsia="Calibri"/>
                <w:sz w:val="22"/>
                <w:szCs w:val="22"/>
              </w:rPr>
            </w:pPr>
            <w:r w:rsidRPr="003276E8">
              <w:rPr>
                <w:rFonts w:eastAsia="Calibri"/>
                <w:sz w:val="22"/>
                <w:szCs w:val="22"/>
              </w:rPr>
              <w:t>(по</w:t>
            </w:r>
            <w:r w:rsidRPr="003276E8">
              <w:rPr>
                <w:rFonts w:eastAsia="Calibri"/>
                <w:spacing w:val="-2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отраслям)</w:t>
            </w:r>
          </w:p>
          <w:p w14:paraId="75FA8790" w14:textId="77777777" w:rsidR="002B2365" w:rsidRPr="003276E8" w:rsidRDefault="002B2365" w:rsidP="002101AD">
            <w:pPr>
              <w:pStyle w:val="TableParagraph"/>
              <w:ind w:left="10"/>
              <w:rPr>
                <w:rFonts w:eastAsia="Calibri"/>
                <w:sz w:val="22"/>
                <w:szCs w:val="22"/>
              </w:rPr>
            </w:pPr>
            <w:r w:rsidRPr="003276E8">
              <w:rPr>
                <w:rFonts w:eastAsia="Calibri"/>
                <w:sz w:val="22"/>
                <w:szCs w:val="22"/>
              </w:rPr>
              <w:t xml:space="preserve">Приказ Министерства просвещения Российской </w:t>
            </w:r>
            <w:r w:rsidR="00A13DE8" w:rsidRPr="003276E8">
              <w:rPr>
                <w:rFonts w:eastAsia="Calibri"/>
                <w:sz w:val="22"/>
                <w:szCs w:val="22"/>
              </w:rPr>
              <w:t xml:space="preserve">Федерации от 5 мая </w:t>
            </w:r>
            <w:r w:rsidRPr="003276E8">
              <w:rPr>
                <w:rFonts w:eastAsia="Calibri"/>
                <w:sz w:val="22"/>
                <w:szCs w:val="22"/>
              </w:rPr>
              <w:t xml:space="preserve">2022 №308  </w:t>
            </w:r>
          </w:p>
        </w:tc>
      </w:tr>
      <w:tr w:rsidR="003276E8" w14:paraId="0E72BF5E" w14:textId="77777777" w:rsidTr="003276E8">
        <w:trPr>
          <w:trHeight w:val="416"/>
        </w:trPr>
        <w:tc>
          <w:tcPr>
            <w:tcW w:w="3256" w:type="dxa"/>
            <w:shd w:val="clear" w:color="auto" w:fill="auto"/>
          </w:tcPr>
          <w:p w14:paraId="160A503B" w14:textId="77777777" w:rsidR="003276E8" w:rsidRPr="003276E8" w:rsidRDefault="003276E8" w:rsidP="003276E8">
            <w:pPr>
              <w:pStyle w:val="TableParagraph"/>
              <w:spacing w:line="315" w:lineRule="exact"/>
              <w:rPr>
                <w:rFonts w:eastAsia="Calibri"/>
                <w:sz w:val="22"/>
                <w:szCs w:val="22"/>
              </w:rPr>
            </w:pPr>
            <w:r w:rsidRPr="003276E8">
              <w:rPr>
                <w:rFonts w:eastAsia="Calibri"/>
                <w:sz w:val="22"/>
                <w:szCs w:val="22"/>
              </w:rPr>
              <w:t>ФГОС</w:t>
            </w:r>
            <w:r w:rsidRPr="003276E8">
              <w:rPr>
                <w:rFonts w:eastAsia="Calibri"/>
                <w:spacing w:val="-4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ДПОП</w:t>
            </w:r>
          </w:p>
          <w:p w14:paraId="24B4B24A" w14:textId="77777777" w:rsidR="003276E8" w:rsidRPr="003276E8" w:rsidRDefault="003276E8" w:rsidP="003276E8">
            <w:pPr>
              <w:pStyle w:val="TableParagraph"/>
              <w:ind w:right="54"/>
              <w:rPr>
                <w:rFonts w:eastAsia="Calibri"/>
                <w:sz w:val="22"/>
                <w:szCs w:val="22"/>
              </w:rPr>
            </w:pPr>
            <w:r w:rsidRPr="003276E8">
              <w:rPr>
                <w:rFonts w:eastAsia="Calibri"/>
                <w:sz w:val="22"/>
                <w:szCs w:val="22"/>
              </w:rPr>
              <w:t>Декоративно-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прикладное</w:t>
            </w:r>
            <w:r w:rsidRPr="003276E8">
              <w:rPr>
                <w:rFonts w:eastAsia="Calibri"/>
                <w:spacing w:val="-8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 xml:space="preserve">творчество  Приказ Министерства просвещения Российской Федерации от 13 августа 2021 № 1007  </w:t>
            </w:r>
          </w:p>
          <w:p w14:paraId="6C10CBC2" w14:textId="77777777" w:rsidR="003276E8" w:rsidRPr="003276E8" w:rsidRDefault="003276E8" w:rsidP="003276E8">
            <w:pPr>
              <w:pStyle w:val="TableParagraph"/>
              <w:spacing w:line="242" w:lineRule="auto"/>
              <w:ind w:right="242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2693" w:type="dxa"/>
            <w:shd w:val="clear" w:color="auto" w:fill="auto"/>
          </w:tcPr>
          <w:p w14:paraId="432885F8" w14:textId="77777777" w:rsidR="003276E8" w:rsidRPr="003276E8" w:rsidRDefault="003276E8" w:rsidP="003276E8">
            <w:pPr>
              <w:pStyle w:val="TableParagraph"/>
              <w:spacing w:line="315" w:lineRule="exact"/>
              <w:rPr>
                <w:rFonts w:eastAsia="Calibri"/>
                <w:sz w:val="22"/>
                <w:szCs w:val="22"/>
              </w:rPr>
            </w:pPr>
            <w:r w:rsidRPr="003276E8">
              <w:rPr>
                <w:rFonts w:eastAsia="Calibri"/>
                <w:sz w:val="22"/>
                <w:szCs w:val="22"/>
              </w:rPr>
              <w:t>ФГОС</w:t>
            </w:r>
            <w:r w:rsidRPr="003276E8">
              <w:rPr>
                <w:rFonts w:eastAsia="Calibri"/>
                <w:spacing w:val="-2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ВО</w:t>
            </w:r>
            <w:r w:rsidRPr="003276E8">
              <w:rPr>
                <w:rFonts w:eastAsia="Calibri"/>
                <w:spacing w:val="-2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по</w:t>
            </w:r>
          </w:p>
          <w:p w14:paraId="04A840B5" w14:textId="77777777" w:rsidR="003276E8" w:rsidRPr="003276E8" w:rsidRDefault="003276E8" w:rsidP="003276E8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Calibri" w:hAnsi="Times New Roman"/>
              </w:rPr>
            </w:pPr>
            <w:r w:rsidRPr="003276E8">
              <w:rPr>
                <w:rFonts w:ascii="Times New Roman" w:eastAsia="Calibri" w:hAnsi="Times New Roman"/>
              </w:rPr>
              <w:t>направлению</w:t>
            </w:r>
            <w:r w:rsidRPr="003276E8">
              <w:rPr>
                <w:rFonts w:ascii="Times New Roman" w:eastAsia="Calibri" w:hAnsi="Times New Roman"/>
                <w:spacing w:val="1"/>
              </w:rPr>
              <w:t xml:space="preserve"> </w:t>
            </w:r>
            <w:r w:rsidRPr="003276E8">
              <w:rPr>
                <w:rFonts w:ascii="Times New Roman" w:eastAsia="Calibri" w:hAnsi="Times New Roman"/>
              </w:rPr>
              <w:t>подготовки 54.03.01</w:t>
            </w:r>
            <w:r w:rsidRPr="003276E8">
              <w:rPr>
                <w:rFonts w:ascii="Times New Roman" w:eastAsia="Calibri" w:hAnsi="Times New Roman"/>
                <w:spacing w:val="-67"/>
              </w:rPr>
              <w:t xml:space="preserve"> </w:t>
            </w:r>
            <w:r w:rsidRPr="003276E8">
              <w:rPr>
                <w:rFonts w:ascii="Times New Roman" w:eastAsia="Calibri" w:hAnsi="Times New Roman"/>
              </w:rPr>
              <w:t>Дизайн (уровень</w:t>
            </w:r>
            <w:r w:rsidRPr="003276E8">
              <w:rPr>
                <w:rFonts w:ascii="Times New Roman" w:eastAsia="Calibri" w:hAnsi="Times New Roman"/>
                <w:spacing w:val="1"/>
              </w:rPr>
              <w:t xml:space="preserve"> </w:t>
            </w:r>
            <w:r w:rsidRPr="003276E8">
              <w:rPr>
                <w:rFonts w:ascii="Times New Roman" w:eastAsia="Calibri" w:hAnsi="Times New Roman"/>
              </w:rPr>
              <w:t xml:space="preserve">бакалавриата) </w:t>
            </w:r>
          </w:p>
          <w:p w14:paraId="45C7096A" w14:textId="77777777" w:rsidR="003276E8" w:rsidRPr="003276E8" w:rsidRDefault="003276E8" w:rsidP="003276E8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eastAsia="Calibri" w:hAnsi="Times New Roman"/>
                <w:b/>
                <w:bCs/>
                <w:color w:val="26282D"/>
                <w:lang w:eastAsia="ru-RU"/>
              </w:rPr>
            </w:pPr>
            <w:r w:rsidRPr="003276E8">
              <w:rPr>
                <w:rFonts w:ascii="Times New Roman" w:eastAsia="Calibri" w:hAnsi="Times New Roman"/>
              </w:rPr>
              <w:t>Приказ</w:t>
            </w:r>
            <w:r w:rsidRPr="003276E8">
              <w:rPr>
                <w:rFonts w:ascii="Times New Roman" w:eastAsia="Calibri" w:hAnsi="Times New Roman"/>
                <w:spacing w:val="-4"/>
              </w:rPr>
              <w:t xml:space="preserve"> </w:t>
            </w:r>
            <w:r w:rsidRPr="003276E8">
              <w:rPr>
                <w:rFonts w:ascii="Times New Roman" w:eastAsia="Calibri" w:hAnsi="Times New Roman"/>
              </w:rPr>
              <w:t>Министерства</w:t>
            </w:r>
            <w:r w:rsidRPr="003276E8">
              <w:rPr>
                <w:rFonts w:ascii="Times New Roman" w:eastAsia="Calibri" w:hAnsi="Times New Roman"/>
                <w:spacing w:val="-2"/>
              </w:rPr>
              <w:t xml:space="preserve"> </w:t>
            </w:r>
            <w:r w:rsidRPr="003276E8">
              <w:rPr>
                <w:rFonts w:ascii="Times New Roman" w:eastAsia="Calibri" w:hAnsi="Times New Roman"/>
              </w:rPr>
              <w:t>образования</w:t>
            </w:r>
            <w:r w:rsidRPr="003276E8">
              <w:rPr>
                <w:rFonts w:ascii="Times New Roman" w:eastAsia="Calibri" w:hAnsi="Times New Roman"/>
                <w:spacing w:val="-5"/>
              </w:rPr>
              <w:t xml:space="preserve"> </w:t>
            </w:r>
            <w:r w:rsidRPr="003276E8">
              <w:rPr>
                <w:rFonts w:ascii="Times New Roman" w:eastAsia="Calibri" w:hAnsi="Times New Roman"/>
              </w:rPr>
              <w:t xml:space="preserve">и </w:t>
            </w:r>
            <w:r w:rsidRPr="003276E8">
              <w:rPr>
                <w:rFonts w:ascii="Times New Roman" w:eastAsia="Calibri" w:hAnsi="Times New Roman"/>
                <w:spacing w:val="-45"/>
              </w:rPr>
              <w:t xml:space="preserve"> </w:t>
            </w:r>
            <w:r w:rsidRPr="003276E8">
              <w:rPr>
                <w:rFonts w:ascii="Times New Roman" w:eastAsia="Calibri" w:hAnsi="Times New Roman"/>
              </w:rPr>
              <w:t>науки</w:t>
            </w:r>
            <w:r w:rsidRPr="003276E8">
              <w:rPr>
                <w:rFonts w:ascii="Times New Roman" w:eastAsia="Calibri" w:hAnsi="Times New Roman"/>
                <w:spacing w:val="-2"/>
              </w:rPr>
              <w:t xml:space="preserve"> </w:t>
            </w:r>
            <w:r w:rsidRPr="003276E8">
              <w:rPr>
                <w:rFonts w:ascii="Times New Roman" w:eastAsia="Calibri" w:hAnsi="Times New Roman"/>
              </w:rPr>
              <w:t>РФ</w:t>
            </w:r>
            <w:r w:rsidRPr="003276E8">
              <w:rPr>
                <w:rFonts w:ascii="Times New Roman" w:eastAsia="Calibri" w:hAnsi="Times New Roman"/>
                <w:spacing w:val="-1"/>
              </w:rPr>
              <w:t xml:space="preserve"> </w:t>
            </w:r>
            <w:r w:rsidRPr="003276E8">
              <w:rPr>
                <w:rFonts w:ascii="Times New Roman" w:eastAsia="Calibri" w:hAnsi="Times New Roman"/>
              </w:rPr>
              <w:t>от 11</w:t>
            </w:r>
            <w:r w:rsidRPr="003276E8">
              <w:rPr>
                <w:rFonts w:ascii="Times New Roman" w:eastAsia="Calibri" w:hAnsi="Times New Roman"/>
                <w:spacing w:val="1"/>
              </w:rPr>
              <w:t xml:space="preserve"> </w:t>
            </w:r>
            <w:r w:rsidRPr="003276E8">
              <w:rPr>
                <w:rFonts w:ascii="Times New Roman" w:eastAsia="Calibri" w:hAnsi="Times New Roman"/>
              </w:rPr>
              <w:t>августа</w:t>
            </w:r>
            <w:r w:rsidRPr="003276E8">
              <w:rPr>
                <w:rFonts w:ascii="Times New Roman" w:eastAsia="Calibri" w:hAnsi="Times New Roman"/>
                <w:spacing w:val="-1"/>
              </w:rPr>
              <w:t xml:space="preserve"> </w:t>
            </w:r>
            <w:r w:rsidRPr="003276E8">
              <w:rPr>
                <w:rFonts w:ascii="Times New Roman" w:eastAsia="Calibri" w:hAnsi="Times New Roman"/>
              </w:rPr>
              <w:t>2016</w:t>
            </w:r>
            <w:r w:rsidRPr="003276E8">
              <w:rPr>
                <w:rFonts w:ascii="Times New Roman" w:eastAsia="Calibri" w:hAnsi="Times New Roman"/>
                <w:spacing w:val="-1"/>
              </w:rPr>
              <w:t xml:space="preserve"> </w:t>
            </w:r>
            <w:r w:rsidRPr="003276E8">
              <w:rPr>
                <w:rFonts w:ascii="Times New Roman" w:eastAsia="Calibri" w:hAnsi="Times New Roman"/>
              </w:rPr>
              <w:t>г. №</w:t>
            </w:r>
            <w:r w:rsidRPr="003276E8">
              <w:rPr>
                <w:rFonts w:ascii="Times New Roman" w:eastAsia="Calibri" w:hAnsi="Times New Roman"/>
                <w:spacing w:val="-1"/>
              </w:rPr>
              <w:t xml:space="preserve"> </w:t>
            </w:r>
            <w:r w:rsidRPr="003276E8">
              <w:rPr>
                <w:rFonts w:ascii="Times New Roman" w:eastAsia="Calibri" w:hAnsi="Times New Roman"/>
              </w:rPr>
              <w:t>1004</w:t>
            </w:r>
          </w:p>
          <w:p w14:paraId="5B65B02F" w14:textId="77777777" w:rsidR="003276E8" w:rsidRPr="003276E8" w:rsidRDefault="003276E8" w:rsidP="003276E8">
            <w:pPr>
              <w:pStyle w:val="TableParagraph"/>
              <w:spacing w:line="315" w:lineRule="exact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3697" w:type="dxa"/>
            <w:shd w:val="clear" w:color="auto" w:fill="auto"/>
          </w:tcPr>
          <w:p w14:paraId="4885252E" w14:textId="2A736F48" w:rsidR="003276E8" w:rsidRPr="003276E8" w:rsidRDefault="003276E8" w:rsidP="003276E8">
            <w:pPr>
              <w:pStyle w:val="TableParagraph"/>
              <w:ind w:left="10"/>
              <w:jc w:val="both"/>
              <w:rPr>
                <w:rFonts w:eastAsia="Calibri"/>
                <w:sz w:val="22"/>
                <w:szCs w:val="22"/>
              </w:rPr>
            </w:pPr>
            <w:r w:rsidRPr="003276E8">
              <w:rPr>
                <w:rFonts w:eastAsia="Calibri"/>
                <w:sz w:val="22"/>
                <w:szCs w:val="22"/>
              </w:rPr>
              <w:t xml:space="preserve">ФГОС ВО </w:t>
            </w:r>
            <w:r w:rsidRPr="003276E8">
              <w:rPr>
                <w:rFonts w:eastAsia="Calibri"/>
                <w:sz w:val="22"/>
                <w:szCs w:val="22"/>
              </w:rPr>
              <w:t>по</w:t>
            </w:r>
            <w:r w:rsidRPr="003276E8">
              <w:rPr>
                <w:rFonts w:eastAsia="Calibri"/>
                <w:spacing w:val="-3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направлению</w:t>
            </w:r>
            <w:r w:rsidRPr="003276E8">
              <w:rPr>
                <w:rFonts w:eastAsia="Calibri"/>
                <w:spacing w:val="-5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подготовки</w:t>
            </w:r>
          </w:p>
          <w:p w14:paraId="36F0280F" w14:textId="77777777" w:rsidR="003276E8" w:rsidRPr="003276E8" w:rsidRDefault="003276E8" w:rsidP="003276E8">
            <w:pPr>
              <w:pStyle w:val="TableParagraph"/>
              <w:spacing w:before="2"/>
              <w:ind w:left="10" w:right="732"/>
              <w:jc w:val="both"/>
              <w:rPr>
                <w:rFonts w:eastAsia="Calibri"/>
                <w:sz w:val="22"/>
                <w:szCs w:val="22"/>
              </w:rPr>
            </w:pPr>
            <w:r w:rsidRPr="003276E8">
              <w:rPr>
                <w:rFonts w:eastAsia="Calibri"/>
                <w:sz w:val="22"/>
                <w:szCs w:val="22"/>
              </w:rPr>
              <w:t>54.03.01 Дизайн (уровень</w:t>
            </w:r>
            <w:r w:rsidRPr="003276E8">
              <w:rPr>
                <w:rFonts w:eastAsia="Calibri"/>
                <w:spacing w:val="-67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бакалавриата)</w:t>
            </w:r>
            <w:r w:rsidRPr="003276E8">
              <w:rPr>
                <w:rFonts w:eastAsia="Calibri"/>
                <w:spacing w:val="-3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*</w:t>
            </w:r>
          </w:p>
          <w:p w14:paraId="6724EBB0" w14:textId="363D92D4" w:rsidR="003276E8" w:rsidRPr="003276E8" w:rsidRDefault="003276E8" w:rsidP="003276E8">
            <w:pPr>
              <w:pStyle w:val="TableParagraph"/>
              <w:spacing w:line="315" w:lineRule="exact"/>
              <w:ind w:left="10"/>
              <w:rPr>
                <w:rFonts w:eastAsia="Calibri"/>
                <w:sz w:val="22"/>
                <w:szCs w:val="22"/>
              </w:rPr>
            </w:pPr>
            <w:r w:rsidRPr="003276E8">
              <w:rPr>
                <w:rFonts w:eastAsia="Calibri"/>
                <w:sz w:val="22"/>
                <w:szCs w:val="22"/>
              </w:rPr>
              <w:t>Приказ</w:t>
            </w:r>
            <w:r w:rsidRPr="003276E8">
              <w:rPr>
                <w:rFonts w:eastAsia="Calibri"/>
                <w:spacing w:val="-4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Министерства</w:t>
            </w:r>
            <w:r w:rsidRPr="003276E8">
              <w:rPr>
                <w:rFonts w:eastAsia="Calibri"/>
                <w:spacing w:val="-2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образования</w:t>
            </w:r>
            <w:r w:rsidRPr="003276E8">
              <w:rPr>
                <w:rFonts w:eastAsia="Calibri"/>
                <w:spacing w:val="-5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 xml:space="preserve">и </w:t>
            </w:r>
            <w:r w:rsidRPr="003276E8">
              <w:rPr>
                <w:rFonts w:eastAsia="Calibri"/>
                <w:spacing w:val="-45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науки</w:t>
            </w:r>
            <w:r w:rsidRPr="003276E8">
              <w:rPr>
                <w:rFonts w:eastAsia="Calibri"/>
                <w:spacing w:val="-2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РФ</w:t>
            </w:r>
            <w:r w:rsidRPr="003276E8">
              <w:rPr>
                <w:rFonts w:eastAsia="Calibri"/>
                <w:spacing w:val="-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от 11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августа</w:t>
            </w:r>
            <w:r w:rsidRPr="003276E8">
              <w:rPr>
                <w:rFonts w:eastAsia="Calibri"/>
                <w:spacing w:val="-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2016</w:t>
            </w:r>
            <w:r w:rsidRPr="003276E8">
              <w:rPr>
                <w:rFonts w:eastAsia="Calibri"/>
                <w:spacing w:val="-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г. №</w:t>
            </w:r>
            <w:r w:rsidRPr="003276E8">
              <w:rPr>
                <w:rFonts w:eastAsia="Calibri"/>
                <w:spacing w:val="-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1004</w:t>
            </w:r>
          </w:p>
        </w:tc>
      </w:tr>
    </w:tbl>
    <w:p w14:paraId="394949E0" w14:textId="77777777" w:rsidR="004674D0" w:rsidRDefault="004674D0" w:rsidP="002B2365">
      <w:pPr>
        <w:spacing w:line="220" w:lineRule="atLeast"/>
        <w:rPr>
          <w:sz w:val="19"/>
        </w:rPr>
      </w:pPr>
    </w:p>
    <w:p w14:paraId="4BA3E9D8" w14:textId="6BD37330" w:rsidR="004674D0" w:rsidRPr="00130D86" w:rsidRDefault="004674D0" w:rsidP="002B2365">
      <w:pPr>
        <w:spacing w:line="220" w:lineRule="atLeast"/>
        <w:rPr>
          <w:rFonts w:ascii="Times New Roman" w:hAnsi="Times New Roman"/>
          <w:b/>
          <w:sz w:val="24"/>
          <w:szCs w:val="24"/>
        </w:rPr>
      </w:pPr>
      <w:r w:rsidRPr="00130D86">
        <w:rPr>
          <w:rFonts w:ascii="Times New Roman" w:hAnsi="Times New Roman"/>
          <w:b/>
          <w:sz w:val="24"/>
          <w:szCs w:val="24"/>
        </w:rPr>
        <w:lastRenderedPageBreak/>
        <w:t>1.3. Требования</w:t>
      </w:r>
      <w:r w:rsidRPr="00130D86">
        <w:rPr>
          <w:rFonts w:ascii="Times New Roman" w:hAnsi="Times New Roman"/>
          <w:b/>
          <w:spacing w:val="-5"/>
          <w:sz w:val="24"/>
          <w:szCs w:val="24"/>
        </w:rPr>
        <w:t xml:space="preserve"> </w:t>
      </w:r>
      <w:r w:rsidRPr="00130D86">
        <w:rPr>
          <w:rFonts w:ascii="Times New Roman" w:hAnsi="Times New Roman"/>
          <w:b/>
          <w:sz w:val="24"/>
          <w:szCs w:val="24"/>
        </w:rPr>
        <w:t>к</w:t>
      </w:r>
      <w:r w:rsidRPr="00130D86">
        <w:rPr>
          <w:rFonts w:ascii="Times New Roman" w:hAnsi="Times New Roman"/>
          <w:b/>
          <w:spacing w:val="-4"/>
          <w:sz w:val="24"/>
          <w:szCs w:val="24"/>
        </w:rPr>
        <w:t xml:space="preserve"> </w:t>
      </w:r>
      <w:r w:rsidRPr="00130D86">
        <w:rPr>
          <w:rFonts w:ascii="Times New Roman" w:hAnsi="Times New Roman"/>
          <w:b/>
          <w:sz w:val="24"/>
          <w:szCs w:val="24"/>
        </w:rPr>
        <w:t>квалификации</w:t>
      </w:r>
    </w:p>
    <w:tbl>
      <w:tblPr>
        <w:tblW w:w="9627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51"/>
        <w:gridCol w:w="2961"/>
        <w:gridCol w:w="3815"/>
      </w:tblGrid>
      <w:tr w:rsidR="004674D0" w:rsidRPr="003276E8" w14:paraId="6DCA0A4F" w14:textId="77777777" w:rsidTr="004674D0">
        <w:trPr>
          <w:trHeight w:val="330"/>
        </w:trPr>
        <w:tc>
          <w:tcPr>
            <w:tcW w:w="2851" w:type="dxa"/>
            <w:shd w:val="clear" w:color="auto" w:fill="auto"/>
          </w:tcPr>
          <w:p w14:paraId="6A4EEAA5" w14:textId="77777777" w:rsidR="004674D0" w:rsidRPr="003276E8" w:rsidRDefault="004674D0" w:rsidP="004674D0">
            <w:pPr>
              <w:pStyle w:val="TableParagraph"/>
              <w:spacing w:before="7" w:line="304" w:lineRule="exact"/>
              <w:jc w:val="center"/>
              <w:rPr>
                <w:rFonts w:eastAsia="Calibri"/>
                <w:b/>
                <w:sz w:val="22"/>
                <w:szCs w:val="22"/>
                <w:lang w:val="en-US"/>
              </w:rPr>
            </w:pPr>
            <w:proofErr w:type="spellStart"/>
            <w:r w:rsidRPr="003276E8">
              <w:rPr>
                <w:rFonts w:eastAsia="Calibri"/>
                <w:b/>
                <w:sz w:val="22"/>
                <w:szCs w:val="22"/>
                <w:lang w:val="en-US"/>
              </w:rPr>
              <w:t>Школьник</w:t>
            </w:r>
            <w:proofErr w:type="spellEnd"/>
          </w:p>
        </w:tc>
        <w:tc>
          <w:tcPr>
            <w:tcW w:w="2961" w:type="dxa"/>
            <w:shd w:val="clear" w:color="auto" w:fill="auto"/>
          </w:tcPr>
          <w:p w14:paraId="708C9A59" w14:textId="77777777" w:rsidR="004674D0" w:rsidRPr="003276E8" w:rsidRDefault="004674D0" w:rsidP="004674D0">
            <w:pPr>
              <w:pStyle w:val="TableParagraph"/>
              <w:spacing w:before="7" w:line="304" w:lineRule="exact"/>
              <w:jc w:val="center"/>
              <w:rPr>
                <w:rFonts w:eastAsia="Calibri"/>
                <w:b/>
                <w:sz w:val="22"/>
                <w:szCs w:val="22"/>
                <w:lang w:val="en-US"/>
              </w:rPr>
            </w:pPr>
            <w:proofErr w:type="spellStart"/>
            <w:r w:rsidRPr="003276E8">
              <w:rPr>
                <w:rFonts w:eastAsia="Calibri"/>
                <w:b/>
                <w:sz w:val="22"/>
                <w:szCs w:val="22"/>
                <w:lang w:val="en-US"/>
              </w:rPr>
              <w:t>Студент</w:t>
            </w:r>
            <w:proofErr w:type="spellEnd"/>
          </w:p>
        </w:tc>
        <w:tc>
          <w:tcPr>
            <w:tcW w:w="3815" w:type="dxa"/>
            <w:shd w:val="clear" w:color="auto" w:fill="auto"/>
          </w:tcPr>
          <w:p w14:paraId="5D0A4370" w14:textId="77777777" w:rsidR="004674D0" w:rsidRPr="003276E8" w:rsidRDefault="004674D0" w:rsidP="004674D0">
            <w:pPr>
              <w:pStyle w:val="TableParagraph"/>
              <w:spacing w:before="7" w:line="304" w:lineRule="exact"/>
              <w:ind w:left="10"/>
              <w:jc w:val="center"/>
              <w:rPr>
                <w:rFonts w:eastAsia="Calibri"/>
                <w:b/>
                <w:sz w:val="22"/>
                <w:szCs w:val="22"/>
                <w:lang w:val="en-US"/>
              </w:rPr>
            </w:pPr>
            <w:proofErr w:type="spellStart"/>
            <w:r w:rsidRPr="003276E8">
              <w:rPr>
                <w:rFonts w:eastAsia="Calibri"/>
                <w:b/>
                <w:sz w:val="22"/>
                <w:szCs w:val="22"/>
                <w:lang w:val="en-US"/>
              </w:rPr>
              <w:t>Специалист</w:t>
            </w:r>
            <w:proofErr w:type="spellEnd"/>
          </w:p>
        </w:tc>
      </w:tr>
      <w:tr w:rsidR="004674D0" w:rsidRPr="003276E8" w14:paraId="095E25D9" w14:textId="77777777" w:rsidTr="003276E8">
        <w:trPr>
          <w:trHeight w:val="1420"/>
        </w:trPr>
        <w:tc>
          <w:tcPr>
            <w:tcW w:w="2851" w:type="dxa"/>
            <w:shd w:val="clear" w:color="auto" w:fill="auto"/>
          </w:tcPr>
          <w:p w14:paraId="7AFA64BE" w14:textId="77777777" w:rsidR="004674D0" w:rsidRPr="003276E8" w:rsidRDefault="004674D0" w:rsidP="004674D0">
            <w:pPr>
              <w:pStyle w:val="TableParagraph"/>
              <w:ind w:left="125" w:right="169" w:firstLine="116"/>
              <w:jc w:val="both"/>
              <w:rPr>
                <w:rFonts w:eastAsia="Calibri"/>
                <w:sz w:val="22"/>
                <w:szCs w:val="22"/>
              </w:rPr>
            </w:pPr>
            <w:r w:rsidRPr="003276E8">
              <w:rPr>
                <w:rFonts w:eastAsia="Calibri"/>
                <w:i/>
                <w:sz w:val="22"/>
                <w:szCs w:val="22"/>
              </w:rPr>
              <w:t>Должен знать:</w:t>
            </w:r>
            <w:r w:rsidRPr="003276E8">
              <w:rPr>
                <w:rFonts w:eastAsia="Calibri"/>
                <w:i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основные виды и</w:t>
            </w:r>
            <w:r w:rsidRPr="003276E8">
              <w:rPr>
                <w:rFonts w:eastAsia="Calibri"/>
                <w:spacing w:val="-67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жанры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pacing w:val="-1"/>
                <w:sz w:val="22"/>
                <w:szCs w:val="22"/>
              </w:rPr>
              <w:t>изобразительных</w:t>
            </w:r>
            <w:r w:rsidRPr="003276E8">
              <w:rPr>
                <w:rFonts w:eastAsia="Calibri"/>
                <w:spacing w:val="-67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(пластических)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искусств;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основы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изобразительной</w:t>
            </w:r>
          </w:p>
          <w:p w14:paraId="72F7CA87" w14:textId="77777777" w:rsidR="004674D0" w:rsidRPr="003276E8" w:rsidRDefault="004674D0" w:rsidP="004674D0">
            <w:pPr>
              <w:pStyle w:val="TableParagraph"/>
              <w:ind w:left="125" w:right="169" w:firstLine="116"/>
              <w:jc w:val="both"/>
              <w:rPr>
                <w:rFonts w:eastAsia="Calibri"/>
                <w:i/>
                <w:sz w:val="22"/>
                <w:szCs w:val="22"/>
              </w:rPr>
            </w:pPr>
            <w:r w:rsidRPr="003276E8">
              <w:rPr>
                <w:rFonts w:eastAsia="Calibri"/>
                <w:sz w:val="22"/>
                <w:szCs w:val="22"/>
              </w:rPr>
              <w:t>грамоты (цвет, тон,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колорит, пропорции,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светотень,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перспектива,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пространство, объем,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ритм, композиция);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анализировать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содержание, образный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язык произведений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разных видов и жанров</w:t>
            </w:r>
            <w:r w:rsidRPr="003276E8">
              <w:rPr>
                <w:rFonts w:eastAsia="Calibri"/>
                <w:spacing w:val="-67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изобразительного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искусства и определить</w:t>
            </w:r>
            <w:r w:rsidRPr="003276E8">
              <w:rPr>
                <w:rFonts w:eastAsia="Calibri"/>
                <w:spacing w:val="-67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средства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выразительности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(линия, цвет, тон,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объем, светотень,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перспектива,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композиция);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использовать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приобретенные знания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и умения в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практической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деятельности и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повседневной жизни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для восприятия и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оценки произведений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искусства;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самостоятельной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творческой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деятельности: в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рисунке и живописи с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натуры, по памяти,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 xml:space="preserve">воображению; </w:t>
            </w:r>
            <w:r w:rsidRPr="003276E8">
              <w:rPr>
                <w:rFonts w:eastAsia="Calibri"/>
                <w:i/>
                <w:sz w:val="22"/>
                <w:szCs w:val="22"/>
              </w:rPr>
              <w:t>Должен</w:t>
            </w:r>
            <w:r w:rsidRPr="003276E8">
              <w:rPr>
                <w:rFonts w:eastAsia="Calibri"/>
                <w:i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i/>
                <w:sz w:val="22"/>
                <w:szCs w:val="22"/>
              </w:rPr>
              <w:t>уметь:</w:t>
            </w:r>
          </w:p>
          <w:p w14:paraId="2721807A" w14:textId="77777777" w:rsidR="004674D0" w:rsidRPr="003276E8" w:rsidRDefault="004674D0" w:rsidP="004674D0">
            <w:pPr>
              <w:pStyle w:val="TableParagraph"/>
              <w:spacing w:line="308" w:lineRule="exact"/>
              <w:ind w:left="125" w:right="169" w:firstLine="116"/>
              <w:jc w:val="both"/>
              <w:rPr>
                <w:rFonts w:eastAsia="Calibri"/>
                <w:sz w:val="22"/>
                <w:szCs w:val="22"/>
              </w:rPr>
            </w:pPr>
            <w:r w:rsidRPr="003276E8">
              <w:rPr>
                <w:rFonts w:eastAsia="Calibri"/>
                <w:sz w:val="22"/>
                <w:szCs w:val="22"/>
              </w:rPr>
              <w:t>создавать</w:t>
            </w:r>
            <w:r w:rsidRPr="003276E8">
              <w:rPr>
                <w:rFonts w:eastAsia="Calibri"/>
                <w:spacing w:val="-4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рисунки, чертежи,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художественно-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графические образы;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пользоваться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персональным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компьютером и его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периферийным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оборудованием -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принтером, сканером,</w:t>
            </w:r>
            <w:r w:rsidRPr="003276E8">
              <w:rPr>
                <w:rFonts w:eastAsia="Calibri"/>
                <w:spacing w:val="-68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цифровой камерой;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использовать в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процессе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проектирования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основные операции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графических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редакторов</w:t>
            </w:r>
          </w:p>
        </w:tc>
        <w:tc>
          <w:tcPr>
            <w:tcW w:w="2961" w:type="dxa"/>
            <w:shd w:val="clear" w:color="auto" w:fill="auto"/>
          </w:tcPr>
          <w:p w14:paraId="4B4A7D4B" w14:textId="77777777" w:rsidR="004674D0" w:rsidRPr="003276E8" w:rsidRDefault="004674D0" w:rsidP="004674D0">
            <w:pPr>
              <w:pStyle w:val="TableParagraph"/>
              <w:ind w:left="125" w:right="169" w:firstLine="116"/>
              <w:jc w:val="both"/>
              <w:rPr>
                <w:rFonts w:eastAsia="Calibri"/>
                <w:sz w:val="22"/>
                <w:szCs w:val="22"/>
              </w:rPr>
            </w:pPr>
            <w:r w:rsidRPr="003276E8">
              <w:rPr>
                <w:rFonts w:eastAsia="Calibri"/>
                <w:i/>
                <w:sz w:val="22"/>
                <w:szCs w:val="22"/>
              </w:rPr>
              <w:t>Должен знать:</w:t>
            </w:r>
            <w:r w:rsidRPr="003276E8">
              <w:rPr>
                <w:rFonts w:eastAsia="Calibri"/>
                <w:i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алгоритм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проектирования;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основы проектирования</w:t>
            </w:r>
            <w:r w:rsidRPr="003276E8">
              <w:rPr>
                <w:rFonts w:eastAsia="Calibri"/>
                <w:spacing w:val="-67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с учетом современных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тенденций в области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дизайна;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колористические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особенности в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разработке проекта;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приемы создания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художественных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образов в соответствии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с концепцией проекта;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средства компьютерной</w:t>
            </w:r>
            <w:r w:rsidRPr="003276E8">
              <w:rPr>
                <w:rFonts w:eastAsia="Calibri"/>
                <w:spacing w:val="-67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графики при разработке</w:t>
            </w:r>
            <w:r w:rsidRPr="003276E8">
              <w:rPr>
                <w:rFonts w:eastAsia="Calibri"/>
                <w:spacing w:val="-67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проектов;</w:t>
            </w:r>
          </w:p>
          <w:p w14:paraId="03B59033" w14:textId="77777777" w:rsidR="004674D0" w:rsidRPr="003276E8" w:rsidRDefault="004674D0" w:rsidP="004674D0">
            <w:pPr>
              <w:pStyle w:val="TableParagraph"/>
              <w:ind w:left="125" w:right="169" w:firstLine="116"/>
              <w:jc w:val="both"/>
              <w:rPr>
                <w:rFonts w:eastAsia="Calibri"/>
                <w:sz w:val="22"/>
                <w:szCs w:val="22"/>
              </w:rPr>
            </w:pPr>
            <w:r w:rsidRPr="003276E8">
              <w:rPr>
                <w:rFonts w:eastAsia="Calibri"/>
                <w:sz w:val="22"/>
                <w:szCs w:val="22"/>
              </w:rPr>
              <w:t>способы выполнения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проекта и его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отдельных элементов в</w:t>
            </w:r>
            <w:r w:rsidRPr="003276E8">
              <w:rPr>
                <w:rFonts w:eastAsia="Calibri"/>
                <w:spacing w:val="-67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макете,</w:t>
            </w:r>
            <w:r w:rsidRPr="003276E8">
              <w:rPr>
                <w:rFonts w:eastAsia="Calibri"/>
                <w:spacing w:val="-2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материале.</w:t>
            </w:r>
          </w:p>
          <w:p w14:paraId="6769A1DB" w14:textId="77777777" w:rsidR="004674D0" w:rsidRPr="003276E8" w:rsidRDefault="004674D0" w:rsidP="004674D0">
            <w:pPr>
              <w:pStyle w:val="TableParagraph"/>
              <w:ind w:left="125" w:right="169" w:firstLine="116"/>
              <w:jc w:val="both"/>
              <w:rPr>
                <w:rFonts w:eastAsia="Calibri"/>
                <w:sz w:val="22"/>
                <w:szCs w:val="22"/>
              </w:rPr>
            </w:pPr>
            <w:r w:rsidRPr="003276E8">
              <w:rPr>
                <w:rFonts w:eastAsia="Calibri"/>
                <w:i/>
                <w:sz w:val="22"/>
                <w:szCs w:val="22"/>
              </w:rPr>
              <w:t>Должен уметь:</w:t>
            </w:r>
            <w:r w:rsidRPr="003276E8">
              <w:rPr>
                <w:rFonts w:eastAsia="Calibri"/>
                <w:i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разрабатывать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конструкцию и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технологическую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последовательность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изготовления дизайн-</w:t>
            </w:r>
            <w:r w:rsidRPr="003276E8">
              <w:rPr>
                <w:rFonts w:eastAsia="Calibri"/>
                <w:spacing w:val="-67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проекта;</w:t>
            </w:r>
          </w:p>
          <w:p w14:paraId="5A734AA3" w14:textId="77777777" w:rsidR="004674D0" w:rsidRPr="003276E8" w:rsidRDefault="004674D0" w:rsidP="004674D0">
            <w:pPr>
              <w:pStyle w:val="TableParagraph"/>
              <w:ind w:left="125" w:right="169" w:firstLine="116"/>
              <w:jc w:val="both"/>
              <w:rPr>
                <w:rFonts w:eastAsia="Calibri"/>
                <w:sz w:val="22"/>
                <w:szCs w:val="22"/>
              </w:rPr>
            </w:pPr>
            <w:r w:rsidRPr="003276E8">
              <w:rPr>
                <w:rFonts w:eastAsia="Calibri"/>
                <w:sz w:val="22"/>
                <w:szCs w:val="22"/>
              </w:rPr>
              <w:t>проводить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предпроектный анализ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для разработки дизайн-</w:t>
            </w:r>
            <w:r w:rsidRPr="003276E8">
              <w:rPr>
                <w:rFonts w:eastAsia="Calibri"/>
                <w:spacing w:val="-67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проектов;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осуществлять процесс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дизайнерского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проектирования с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учетом современных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тенденций в области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художественного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дизайна;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разрабатывать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колористическое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решение</w:t>
            </w:r>
            <w:r w:rsidRPr="003276E8">
              <w:rPr>
                <w:rFonts w:eastAsia="Calibri"/>
                <w:spacing w:val="-2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дизайн-проекта; выполнять эскизы с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использованием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различных графических</w:t>
            </w:r>
            <w:r w:rsidRPr="003276E8">
              <w:rPr>
                <w:rFonts w:eastAsia="Calibri"/>
                <w:spacing w:val="-67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средств и приемов;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планировать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собственную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деятельность,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контролировать сроки и</w:t>
            </w:r>
            <w:r w:rsidRPr="003276E8">
              <w:rPr>
                <w:rFonts w:eastAsia="Calibri"/>
                <w:spacing w:val="-67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качество выполненных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заданий;</w:t>
            </w:r>
          </w:p>
          <w:p w14:paraId="140347A1" w14:textId="77777777" w:rsidR="004674D0" w:rsidRPr="003276E8" w:rsidRDefault="004674D0" w:rsidP="004674D0">
            <w:pPr>
              <w:pStyle w:val="TableParagraph"/>
              <w:ind w:left="125" w:right="169" w:firstLine="116"/>
              <w:jc w:val="both"/>
              <w:rPr>
                <w:rFonts w:eastAsia="Calibri"/>
                <w:sz w:val="22"/>
                <w:szCs w:val="22"/>
              </w:rPr>
            </w:pPr>
            <w:r w:rsidRPr="003276E8">
              <w:rPr>
                <w:rFonts w:eastAsia="Calibri"/>
                <w:sz w:val="22"/>
                <w:szCs w:val="22"/>
              </w:rPr>
              <w:t>- применять навыки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объемно-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пространственного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видения и творческого</w:t>
            </w:r>
            <w:r w:rsidRPr="003276E8">
              <w:rPr>
                <w:rFonts w:eastAsia="Calibri"/>
                <w:spacing w:val="-67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мышления в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профессиональной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дизайнерской</w:t>
            </w:r>
          </w:p>
        </w:tc>
        <w:tc>
          <w:tcPr>
            <w:tcW w:w="3815" w:type="dxa"/>
            <w:shd w:val="clear" w:color="auto" w:fill="auto"/>
          </w:tcPr>
          <w:p w14:paraId="5CDF9AFE" w14:textId="77777777" w:rsidR="004674D0" w:rsidRPr="003276E8" w:rsidRDefault="004674D0" w:rsidP="004674D0">
            <w:pPr>
              <w:pStyle w:val="TableParagraph"/>
              <w:ind w:left="125" w:right="169" w:firstLine="116"/>
              <w:jc w:val="both"/>
              <w:rPr>
                <w:rFonts w:eastAsia="Calibri"/>
                <w:sz w:val="22"/>
                <w:szCs w:val="22"/>
              </w:rPr>
            </w:pPr>
            <w:r w:rsidRPr="003276E8">
              <w:rPr>
                <w:rFonts w:eastAsia="Calibri"/>
                <w:sz w:val="22"/>
                <w:szCs w:val="22"/>
              </w:rPr>
              <w:t>Выпускник, освоивший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программу бакалавриата,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i/>
                <w:sz w:val="22"/>
                <w:szCs w:val="22"/>
              </w:rPr>
              <w:t>должен обладать</w:t>
            </w:r>
            <w:r w:rsidRPr="003276E8">
              <w:rPr>
                <w:rFonts w:eastAsia="Calibri"/>
                <w:i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i/>
                <w:sz w:val="22"/>
                <w:szCs w:val="22"/>
              </w:rPr>
              <w:t>профессиональными</w:t>
            </w:r>
            <w:r w:rsidRPr="003276E8">
              <w:rPr>
                <w:rFonts w:eastAsia="Calibri"/>
                <w:i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i/>
                <w:sz w:val="22"/>
                <w:szCs w:val="22"/>
              </w:rPr>
              <w:t>компетенциями</w:t>
            </w:r>
            <w:r w:rsidRPr="003276E8">
              <w:rPr>
                <w:rFonts w:eastAsia="Calibri"/>
                <w:sz w:val="22"/>
                <w:szCs w:val="22"/>
              </w:rPr>
              <w:t>,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соответствующими виду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(видам) профессиональной</w:t>
            </w:r>
            <w:r w:rsidRPr="003276E8">
              <w:rPr>
                <w:rFonts w:eastAsia="Calibri"/>
                <w:spacing w:val="-67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деятельности, на который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(которые) ориентирована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программа бакалавриата: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i/>
                <w:sz w:val="22"/>
                <w:szCs w:val="22"/>
              </w:rPr>
              <w:t>художественная</w:t>
            </w:r>
            <w:r w:rsidRPr="003276E8">
              <w:rPr>
                <w:rFonts w:eastAsia="Calibri"/>
                <w:i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i/>
                <w:sz w:val="22"/>
                <w:szCs w:val="22"/>
              </w:rPr>
              <w:t>деятельность:</w:t>
            </w:r>
            <w:r w:rsidRPr="003276E8">
              <w:rPr>
                <w:rFonts w:eastAsia="Calibri"/>
                <w:i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способностью</w:t>
            </w:r>
            <w:r w:rsidRPr="003276E8">
              <w:rPr>
                <w:rFonts w:eastAsia="Calibri"/>
                <w:spacing w:val="-3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владеть</w:t>
            </w:r>
          </w:p>
          <w:p w14:paraId="0949E243" w14:textId="77777777" w:rsidR="004674D0" w:rsidRPr="003276E8" w:rsidRDefault="004674D0" w:rsidP="004674D0">
            <w:pPr>
              <w:pStyle w:val="TableParagraph"/>
              <w:ind w:left="125" w:right="169" w:firstLine="116"/>
              <w:jc w:val="both"/>
              <w:rPr>
                <w:rFonts w:eastAsia="Calibri"/>
                <w:sz w:val="22"/>
                <w:szCs w:val="22"/>
              </w:rPr>
            </w:pPr>
            <w:r w:rsidRPr="003276E8">
              <w:rPr>
                <w:rFonts w:eastAsia="Calibri"/>
                <w:sz w:val="22"/>
                <w:szCs w:val="22"/>
              </w:rPr>
              <w:t>рисунком</w:t>
            </w:r>
            <w:r w:rsidRPr="003276E8">
              <w:rPr>
                <w:rFonts w:eastAsia="Calibri"/>
                <w:spacing w:val="1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и</w:t>
            </w:r>
            <w:r w:rsidRPr="003276E8">
              <w:rPr>
                <w:rFonts w:eastAsia="Calibri"/>
                <w:spacing w:val="10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приемами</w:t>
            </w:r>
            <w:r w:rsidRPr="003276E8">
              <w:rPr>
                <w:rFonts w:eastAsia="Calibri"/>
                <w:spacing w:val="13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работы,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с обоснованием,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художественного замысла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дизайн-проекта, в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макетировании и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моделировании, с цветом и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цветовыми композициями (ПК-</w:t>
            </w:r>
            <w:r w:rsidRPr="003276E8">
              <w:rPr>
                <w:rFonts w:eastAsia="Calibri"/>
                <w:spacing w:val="-67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1);</w:t>
            </w:r>
          </w:p>
          <w:p w14:paraId="7279CB99" w14:textId="77777777" w:rsidR="004674D0" w:rsidRPr="003276E8" w:rsidRDefault="004674D0" w:rsidP="004674D0">
            <w:pPr>
              <w:pStyle w:val="TableParagraph"/>
              <w:ind w:left="125" w:right="169" w:firstLine="116"/>
              <w:jc w:val="both"/>
              <w:rPr>
                <w:rFonts w:eastAsia="Calibri"/>
                <w:sz w:val="22"/>
                <w:szCs w:val="22"/>
              </w:rPr>
            </w:pPr>
            <w:r w:rsidRPr="003276E8">
              <w:rPr>
                <w:rFonts w:eastAsia="Calibri"/>
                <w:sz w:val="22"/>
                <w:szCs w:val="22"/>
              </w:rPr>
              <w:t>способностью обосновать свои</w:t>
            </w:r>
            <w:r w:rsidRPr="003276E8">
              <w:rPr>
                <w:rFonts w:eastAsia="Calibri"/>
                <w:spacing w:val="-67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предложения при разработке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проектной идеи, основанной на</w:t>
            </w:r>
            <w:r w:rsidRPr="003276E8">
              <w:rPr>
                <w:rFonts w:eastAsia="Calibri"/>
                <w:spacing w:val="-67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концептуальном, творческом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подходе к решению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дизайнерской задачи (ПК-2);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способностью учитывать при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разработке художественного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замысла особенности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материалов с учетом их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формообразующих свойств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(ПК-3);</w:t>
            </w:r>
          </w:p>
          <w:p w14:paraId="4584B3AD" w14:textId="77777777" w:rsidR="004674D0" w:rsidRPr="003276E8" w:rsidRDefault="004674D0" w:rsidP="004674D0">
            <w:pPr>
              <w:pStyle w:val="TableParagraph"/>
              <w:ind w:left="125" w:right="169" w:firstLine="116"/>
              <w:jc w:val="both"/>
              <w:rPr>
                <w:rFonts w:eastAsia="Calibri"/>
                <w:sz w:val="22"/>
                <w:szCs w:val="22"/>
              </w:rPr>
            </w:pPr>
            <w:r w:rsidRPr="003276E8">
              <w:rPr>
                <w:rFonts w:eastAsia="Calibri"/>
                <w:i/>
                <w:sz w:val="22"/>
                <w:szCs w:val="22"/>
              </w:rPr>
              <w:t>проектная деятельность:</w:t>
            </w:r>
            <w:r w:rsidRPr="003276E8">
              <w:rPr>
                <w:rFonts w:eastAsia="Calibri"/>
                <w:i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способностью анализировать и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определять требования к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proofErr w:type="spellStart"/>
            <w:r w:rsidRPr="003276E8">
              <w:rPr>
                <w:rFonts w:eastAsia="Calibri"/>
                <w:sz w:val="22"/>
                <w:szCs w:val="22"/>
              </w:rPr>
              <w:t>дизайнпроекту</w:t>
            </w:r>
            <w:proofErr w:type="spellEnd"/>
            <w:r w:rsidRPr="003276E8">
              <w:rPr>
                <w:rFonts w:eastAsia="Calibri"/>
                <w:sz w:val="22"/>
                <w:szCs w:val="22"/>
              </w:rPr>
              <w:t xml:space="preserve"> и синтезировать</w:t>
            </w:r>
            <w:r w:rsidRPr="003276E8">
              <w:rPr>
                <w:rFonts w:eastAsia="Calibri"/>
                <w:spacing w:val="-67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набор возможных решений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задачи или подходов к</w:t>
            </w:r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 xml:space="preserve">выполнению </w:t>
            </w:r>
            <w:proofErr w:type="spellStart"/>
            <w:r w:rsidRPr="003276E8">
              <w:rPr>
                <w:rFonts w:eastAsia="Calibri"/>
                <w:sz w:val="22"/>
                <w:szCs w:val="22"/>
              </w:rPr>
              <w:t>дизайнпроекта</w:t>
            </w:r>
            <w:proofErr w:type="spellEnd"/>
            <w:r w:rsidRPr="003276E8">
              <w:rPr>
                <w:rFonts w:eastAsia="Calibri"/>
                <w:spacing w:val="1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(ПК-4);</w:t>
            </w:r>
          </w:p>
          <w:p w14:paraId="0EEDE0DF" w14:textId="77777777" w:rsidR="004674D0" w:rsidRPr="003276E8" w:rsidRDefault="004674D0" w:rsidP="004674D0">
            <w:pPr>
              <w:pStyle w:val="TableParagraph"/>
              <w:spacing w:line="322" w:lineRule="exact"/>
              <w:ind w:left="125" w:right="169" w:firstLine="116"/>
              <w:jc w:val="both"/>
              <w:rPr>
                <w:rFonts w:eastAsia="Calibri"/>
                <w:sz w:val="22"/>
                <w:szCs w:val="22"/>
              </w:rPr>
            </w:pPr>
            <w:r w:rsidRPr="003276E8">
              <w:rPr>
                <w:rFonts w:eastAsia="Calibri"/>
                <w:sz w:val="22"/>
                <w:szCs w:val="22"/>
              </w:rPr>
              <w:t>способностью конструировать</w:t>
            </w:r>
            <w:r w:rsidRPr="003276E8">
              <w:rPr>
                <w:rFonts w:eastAsia="Calibri"/>
                <w:spacing w:val="-67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предметы,</w:t>
            </w:r>
            <w:r w:rsidRPr="003276E8">
              <w:rPr>
                <w:rFonts w:eastAsia="Calibri"/>
                <w:spacing w:val="-2"/>
                <w:sz w:val="22"/>
                <w:szCs w:val="22"/>
              </w:rPr>
              <w:t xml:space="preserve"> </w:t>
            </w:r>
            <w:r w:rsidRPr="003276E8">
              <w:rPr>
                <w:rFonts w:eastAsia="Calibri"/>
                <w:sz w:val="22"/>
                <w:szCs w:val="22"/>
              </w:rPr>
              <w:t>товары, промышленные образцы, коллекции, комплексы, сооружения, объекты, в том числе для создания доступной среды (ПК-5);</w:t>
            </w:r>
          </w:p>
          <w:p w14:paraId="56D88980" w14:textId="77777777" w:rsidR="004674D0" w:rsidRPr="003276E8" w:rsidRDefault="004674D0" w:rsidP="004674D0">
            <w:pPr>
              <w:pStyle w:val="TableParagraph"/>
              <w:spacing w:line="322" w:lineRule="exact"/>
              <w:ind w:left="125" w:right="169" w:firstLine="116"/>
              <w:jc w:val="both"/>
              <w:rPr>
                <w:rFonts w:eastAsia="Calibri"/>
                <w:sz w:val="22"/>
                <w:szCs w:val="22"/>
              </w:rPr>
            </w:pPr>
            <w:r w:rsidRPr="003276E8">
              <w:rPr>
                <w:rFonts w:eastAsia="Calibri"/>
                <w:sz w:val="22"/>
                <w:szCs w:val="22"/>
              </w:rPr>
              <w:t>способностью применять современные технологии, требуемые при реализации дизайн-проекта на практике (ПК-6);</w:t>
            </w:r>
          </w:p>
          <w:p w14:paraId="4C1FE012" w14:textId="77777777" w:rsidR="004674D0" w:rsidRPr="003276E8" w:rsidRDefault="004674D0" w:rsidP="004674D0">
            <w:pPr>
              <w:pStyle w:val="TableParagraph"/>
              <w:spacing w:line="322" w:lineRule="exact"/>
              <w:ind w:left="125" w:right="169" w:firstLine="116"/>
              <w:jc w:val="both"/>
              <w:rPr>
                <w:rFonts w:eastAsia="Calibri"/>
                <w:sz w:val="22"/>
                <w:szCs w:val="22"/>
              </w:rPr>
            </w:pPr>
            <w:r w:rsidRPr="003276E8">
              <w:rPr>
                <w:rFonts w:eastAsia="Calibri"/>
                <w:sz w:val="22"/>
                <w:szCs w:val="22"/>
              </w:rPr>
              <w:t>способностью выполнять эталонные образцы объекта дизайна или его отдельные элементы в макете, материале (ПК-7);</w:t>
            </w:r>
          </w:p>
          <w:p w14:paraId="7DE3F3F1" w14:textId="77777777" w:rsidR="004674D0" w:rsidRPr="003276E8" w:rsidRDefault="004674D0" w:rsidP="004674D0">
            <w:pPr>
              <w:pStyle w:val="TableParagraph"/>
              <w:spacing w:line="322" w:lineRule="exact"/>
              <w:ind w:left="125" w:right="169" w:firstLine="116"/>
              <w:jc w:val="both"/>
              <w:rPr>
                <w:rFonts w:eastAsia="Calibri"/>
                <w:sz w:val="22"/>
                <w:szCs w:val="22"/>
              </w:rPr>
            </w:pPr>
            <w:r w:rsidRPr="003276E8">
              <w:rPr>
                <w:rFonts w:eastAsia="Calibri"/>
                <w:sz w:val="22"/>
                <w:szCs w:val="22"/>
              </w:rPr>
              <w:t xml:space="preserve">- способностью разрабатывать конструкцию изделия с учетом технологий изготовления: выполнять </w:t>
            </w:r>
            <w:r w:rsidRPr="003276E8">
              <w:rPr>
                <w:rFonts w:eastAsia="Calibri"/>
                <w:sz w:val="22"/>
                <w:szCs w:val="22"/>
              </w:rPr>
              <w:lastRenderedPageBreak/>
              <w:t>технические чертежи,</w:t>
            </w:r>
          </w:p>
          <w:p w14:paraId="2D1269DA" w14:textId="77777777" w:rsidR="004674D0" w:rsidRPr="003276E8" w:rsidRDefault="004674D0" w:rsidP="004674D0">
            <w:pPr>
              <w:pStyle w:val="TableParagraph"/>
              <w:spacing w:line="322" w:lineRule="exact"/>
              <w:ind w:left="125" w:right="169" w:firstLine="116"/>
              <w:jc w:val="both"/>
              <w:rPr>
                <w:rFonts w:eastAsia="Calibri"/>
                <w:sz w:val="22"/>
                <w:szCs w:val="22"/>
              </w:rPr>
            </w:pPr>
            <w:r w:rsidRPr="003276E8">
              <w:rPr>
                <w:rFonts w:eastAsia="Calibri"/>
                <w:sz w:val="22"/>
                <w:szCs w:val="22"/>
              </w:rPr>
              <w:t>разрабатывать технологическую</w:t>
            </w:r>
          </w:p>
          <w:p w14:paraId="36738911" w14:textId="77777777" w:rsidR="004674D0" w:rsidRPr="003276E8" w:rsidRDefault="004674D0" w:rsidP="004674D0">
            <w:pPr>
              <w:pStyle w:val="TableParagraph"/>
              <w:spacing w:line="322" w:lineRule="exact"/>
              <w:ind w:left="125" w:right="169" w:firstLine="116"/>
              <w:jc w:val="both"/>
              <w:rPr>
                <w:rFonts w:eastAsia="Calibri"/>
                <w:sz w:val="22"/>
                <w:szCs w:val="22"/>
              </w:rPr>
            </w:pPr>
            <w:r w:rsidRPr="003276E8">
              <w:rPr>
                <w:rFonts w:eastAsia="Calibri"/>
                <w:sz w:val="22"/>
                <w:szCs w:val="22"/>
              </w:rPr>
              <w:t>карту исполнения дизайн- проекта</w:t>
            </w:r>
          </w:p>
        </w:tc>
      </w:tr>
    </w:tbl>
    <w:p w14:paraId="7BDEB30C" w14:textId="25BAAA4E" w:rsidR="006B1E14" w:rsidRPr="000C2E26" w:rsidRDefault="006B1E14" w:rsidP="003276E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sz w:val="19"/>
        </w:rPr>
        <w:lastRenderedPageBreak/>
        <w:t xml:space="preserve">             </w:t>
      </w:r>
      <w:r w:rsidRPr="000C2E26">
        <w:rPr>
          <w:rFonts w:ascii="Times New Roman" w:hAnsi="Times New Roman"/>
          <w:b/>
          <w:sz w:val="24"/>
          <w:szCs w:val="24"/>
        </w:rPr>
        <w:t>2.Конкурсное задание</w:t>
      </w:r>
    </w:p>
    <w:p w14:paraId="2987BC8F" w14:textId="7AA07B74" w:rsidR="006B1E14" w:rsidRPr="000C2E26" w:rsidRDefault="006B1E14" w:rsidP="006B1E14">
      <w:pPr>
        <w:spacing w:after="0" w:line="240" w:lineRule="auto"/>
        <w:ind w:firstLine="708"/>
        <w:rPr>
          <w:rFonts w:ascii="Times New Roman" w:hAnsi="Times New Roman"/>
          <w:b/>
          <w:sz w:val="24"/>
          <w:szCs w:val="24"/>
        </w:rPr>
      </w:pPr>
      <w:r w:rsidRPr="000C2E26">
        <w:rPr>
          <w:rFonts w:ascii="Times New Roman" w:hAnsi="Times New Roman"/>
          <w:b/>
          <w:sz w:val="24"/>
          <w:szCs w:val="24"/>
        </w:rPr>
        <w:t>2.1. Краткое описание задания</w:t>
      </w:r>
    </w:p>
    <w:p w14:paraId="575994B0" w14:textId="77777777" w:rsidR="006B1E14" w:rsidRPr="000C2E26" w:rsidRDefault="006B1E14" w:rsidP="006B1E14">
      <w:pPr>
        <w:spacing w:after="0" w:line="240" w:lineRule="auto"/>
        <w:ind w:firstLine="708"/>
        <w:jc w:val="both"/>
        <w:rPr>
          <w:rFonts w:ascii="Times New Roman" w:hAnsi="Times New Roman"/>
          <w:bCs/>
          <w:color w:val="202124"/>
          <w:sz w:val="24"/>
          <w:szCs w:val="24"/>
          <w:shd w:val="clear" w:color="auto" w:fill="FFFFFF"/>
        </w:rPr>
      </w:pPr>
      <w:r w:rsidRPr="000C2E26">
        <w:rPr>
          <w:rFonts w:ascii="Times New Roman" w:hAnsi="Times New Roman"/>
          <w:sz w:val="24"/>
          <w:szCs w:val="24"/>
        </w:rPr>
        <w:t xml:space="preserve">Создание арт-объекта на основе изделия из дерева. </w:t>
      </w:r>
      <w:r w:rsidRPr="000C2E26">
        <w:rPr>
          <w:rFonts w:ascii="Times New Roman" w:hAnsi="Times New Roman"/>
          <w:color w:val="202124"/>
          <w:sz w:val="24"/>
          <w:szCs w:val="24"/>
          <w:shd w:val="clear" w:color="auto" w:fill="FFFFFF"/>
        </w:rPr>
        <w:t>Арт-объектом можно назвать </w:t>
      </w:r>
      <w:r w:rsidRPr="000C2E26">
        <w:rPr>
          <w:rFonts w:ascii="Times New Roman" w:hAnsi="Times New Roman"/>
          <w:bCs/>
          <w:color w:val="202124"/>
          <w:sz w:val="24"/>
          <w:szCs w:val="24"/>
          <w:shd w:val="clear" w:color="auto" w:fill="FFFFFF"/>
        </w:rPr>
        <w:t xml:space="preserve">произведение искусства, вещь, которая представляет собой художественную и материальную ценность. Для создания арт–объекта могут использоваться следующие техники: декупаж, роспись, коллаж, аппликация, смешанные техники. </w:t>
      </w:r>
    </w:p>
    <w:p w14:paraId="22A9FC81" w14:textId="77777777" w:rsidR="006B1E14" w:rsidRPr="000C2E26" w:rsidRDefault="006B1E14" w:rsidP="006B1E14">
      <w:pPr>
        <w:spacing w:after="0" w:line="240" w:lineRule="auto"/>
        <w:ind w:firstLine="708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0C2E26">
        <w:rPr>
          <w:rFonts w:ascii="Times New Roman" w:hAnsi="Times New Roman"/>
          <w:bCs/>
          <w:sz w:val="24"/>
          <w:szCs w:val="24"/>
          <w:shd w:val="clear" w:color="auto" w:fill="FFFFFF"/>
        </w:rPr>
        <w:t>Арт-объект - это пространственная дизайнерская композиция на различные темы, вызывающая  эмоциональный отклик у зрителя. Часто термин используют как синоним понятия «современная скульптура». При этом не всегда арт-объект имеет историческую или культурную ценность.</w:t>
      </w:r>
    </w:p>
    <w:p w14:paraId="6E48AF29" w14:textId="77777777" w:rsidR="006B1E14" w:rsidRPr="000C2E26" w:rsidRDefault="006B1E14" w:rsidP="006B1E14">
      <w:pPr>
        <w:spacing w:after="0" w:line="240" w:lineRule="auto"/>
        <w:ind w:firstLine="708"/>
        <w:jc w:val="both"/>
        <w:rPr>
          <w:sz w:val="24"/>
          <w:szCs w:val="24"/>
        </w:rPr>
      </w:pPr>
      <w:r w:rsidRPr="000C2E26">
        <w:rPr>
          <w:rFonts w:ascii="Times New Roman" w:hAnsi="Times New Roman"/>
          <w:b/>
          <w:bCs/>
          <w:i/>
          <w:sz w:val="24"/>
          <w:szCs w:val="24"/>
        </w:rPr>
        <w:t>Школьники:</w:t>
      </w:r>
      <w:r w:rsidRPr="000C2E26">
        <w:rPr>
          <w:rFonts w:ascii="TimesNewRomanPSMT Cyr" w:hAnsi="TimesNewRomanPSMT Cyr"/>
          <w:sz w:val="24"/>
          <w:szCs w:val="24"/>
          <w:lang w:eastAsia="ru-RU"/>
        </w:rPr>
        <w:t xml:space="preserve"> в ходе выполнения конкурсного задания необходимо изготовить арт-объект на основе деревянного изделия- часы, с использованием предоставленных материалов.</w:t>
      </w:r>
    </w:p>
    <w:p w14:paraId="7574B0FA" w14:textId="77777777" w:rsidR="006B1E14" w:rsidRPr="000C2E26" w:rsidRDefault="006B1E14" w:rsidP="006B1E14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0C2E26">
        <w:rPr>
          <w:rFonts w:ascii="Times New Roman" w:hAnsi="Times New Roman"/>
          <w:b/>
          <w:bCs/>
          <w:i/>
          <w:sz w:val="24"/>
          <w:szCs w:val="24"/>
        </w:rPr>
        <w:t xml:space="preserve">Студенты: </w:t>
      </w:r>
      <w:r w:rsidRPr="000C2E26">
        <w:rPr>
          <w:rFonts w:ascii="TimesNewRomanPSMT Cyr" w:hAnsi="TimesNewRomanPSMT Cyr"/>
          <w:sz w:val="24"/>
          <w:szCs w:val="24"/>
          <w:lang w:eastAsia="ru-RU"/>
        </w:rPr>
        <w:t>в ходе выполнения конкурсного задания необходимо изготовить арт-объект на основе деревянного изделия- поднос,</w:t>
      </w:r>
      <w:r w:rsidRPr="000C2E26">
        <w:rPr>
          <w:sz w:val="24"/>
          <w:szCs w:val="24"/>
          <w:lang w:eastAsia="ru-RU"/>
        </w:rPr>
        <w:t xml:space="preserve"> </w:t>
      </w:r>
      <w:r w:rsidRPr="000C2E26">
        <w:rPr>
          <w:rFonts w:ascii="Times New Roman" w:hAnsi="Times New Roman"/>
          <w:sz w:val="24"/>
          <w:szCs w:val="24"/>
          <w:lang w:eastAsia="ru-RU"/>
        </w:rPr>
        <w:t>с использованием предоставленных материалов.</w:t>
      </w:r>
    </w:p>
    <w:p w14:paraId="18B6550B" w14:textId="77777777" w:rsidR="006B1E14" w:rsidRPr="000C2E26" w:rsidRDefault="006B1E14" w:rsidP="006B1E14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0C2E26">
        <w:rPr>
          <w:rFonts w:ascii="Times New Roman" w:hAnsi="Times New Roman"/>
          <w:b/>
          <w:i/>
          <w:sz w:val="24"/>
          <w:szCs w:val="24"/>
          <w:lang w:eastAsia="ru-RU"/>
        </w:rPr>
        <w:t>С</w:t>
      </w:r>
      <w:r w:rsidRPr="000C2E26">
        <w:rPr>
          <w:rFonts w:ascii="Times New Roman" w:hAnsi="Times New Roman"/>
          <w:b/>
          <w:bCs/>
          <w:i/>
          <w:sz w:val="24"/>
          <w:szCs w:val="24"/>
        </w:rPr>
        <w:t>пециалисты:</w:t>
      </w:r>
      <w:r w:rsidRPr="000C2E26">
        <w:rPr>
          <w:rFonts w:ascii="TimesNewRomanPSMT Cyr" w:hAnsi="TimesNewRomanPSMT Cyr"/>
          <w:sz w:val="24"/>
          <w:szCs w:val="24"/>
          <w:lang w:eastAsia="ru-RU"/>
        </w:rPr>
        <w:t xml:space="preserve"> в ходе выполнения конкурсного задания необходимо изготовить арт-объект на основе деревянного изделия- коробка,</w:t>
      </w:r>
      <w:r w:rsidRPr="000C2E26">
        <w:rPr>
          <w:sz w:val="24"/>
          <w:szCs w:val="24"/>
          <w:lang w:eastAsia="ru-RU"/>
        </w:rPr>
        <w:t xml:space="preserve"> </w:t>
      </w:r>
      <w:r w:rsidRPr="000C2E26">
        <w:rPr>
          <w:rFonts w:ascii="Times New Roman" w:hAnsi="Times New Roman"/>
          <w:sz w:val="24"/>
          <w:szCs w:val="24"/>
          <w:lang w:eastAsia="ru-RU"/>
        </w:rPr>
        <w:t>с использованием предоставленных материалов.</w:t>
      </w:r>
    </w:p>
    <w:p w14:paraId="25E941F7" w14:textId="1D238F34" w:rsidR="006B1E14" w:rsidRDefault="009D5D26" w:rsidP="006B1E1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Cs/>
          <w:noProof/>
          <w:sz w:val="24"/>
          <w:szCs w:val="24"/>
          <w:shd w:val="clear" w:color="auto" w:fill="FFFFFF"/>
          <w:lang w:eastAsia="ru-RU"/>
        </w:rPr>
      </w:pPr>
      <w:r w:rsidRPr="000C2E26">
        <w:rPr>
          <w:rFonts w:ascii="Times New Roman" w:hAnsi="Times New Roman"/>
          <w:bCs/>
          <w:noProof/>
          <w:sz w:val="24"/>
          <w:szCs w:val="24"/>
          <w:shd w:val="clear" w:color="auto" w:fill="FFFFFF"/>
          <w:lang w:eastAsia="ru-RU"/>
        </w:rPr>
        <w:t>Участник может самостоятельно распределить время на выполнение каждого модуля или указать время, отводимое на выполнение каждого модуля.</w:t>
      </w:r>
    </w:p>
    <w:p w14:paraId="4B061735" w14:textId="77777777" w:rsidR="009D5D26" w:rsidRDefault="009D5D26" w:rsidP="009D5D2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14:paraId="25204FC9" w14:textId="74BCA298" w:rsidR="009D5D26" w:rsidRDefault="009D5D26" w:rsidP="009D5D2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0C2E26">
        <w:rPr>
          <w:rFonts w:ascii="Times New Roman" w:hAnsi="Times New Roman"/>
          <w:b/>
          <w:sz w:val="24"/>
          <w:szCs w:val="24"/>
        </w:rPr>
        <w:t>2.2. Структура и подробное описание конкурсного задания</w:t>
      </w:r>
    </w:p>
    <w:p w14:paraId="03B6A2A0" w14:textId="77777777" w:rsidR="009D5D26" w:rsidRPr="000C2E26" w:rsidRDefault="009D5D26" w:rsidP="009D5D2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14:paraId="7EB2097E" w14:textId="77777777" w:rsidR="009D5D26" w:rsidRPr="000C2E26" w:rsidRDefault="009D5D26" w:rsidP="006B1E1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14:paraId="64B7E6D8" w14:textId="424B3159" w:rsidR="006B1E14" w:rsidRDefault="006B1E14" w:rsidP="003276E8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hAnsi="Times New Roman"/>
          <w:bCs/>
          <w:noProof/>
          <w:sz w:val="24"/>
          <w:szCs w:val="24"/>
          <w:shd w:val="clear" w:color="auto" w:fill="FFFFFF"/>
          <w:lang w:eastAsia="ru-RU"/>
        </w:rPr>
      </w:pPr>
    </w:p>
    <w:tbl>
      <w:tblPr>
        <w:tblpPr w:leftFromText="180" w:rightFromText="180" w:vertAnchor="text" w:horzAnchor="margin" w:tblpY="-446"/>
        <w:tblW w:w="94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119"/>
        <w:gridCol w:w="2689"/>
        <w:gridCol w:w="1557"/>
        <w:gridCol w:w="3115"/>
      </w:tblGrid>
      <w:tr w:rsidR="009D5D26" w:rsidRPr="009D5D26" w14:paraId="328F0036" w14:textId="77777777" w:rsidTr="009D5D26">
        <w:tc>
          <w:tcPr>
            <w:tcW w:w="2119" w:type="dxa"/>
          </w:tcPr>
          <w:p w14:paraId="2CD5E8D2" w14:textId="77777777" w:rsidR="009D5D26" w:rsidRPr="009D5D26" w:rsidRDefault="009D5D26" w:rsidP="00C02A51">
            <w:pPr>
              <w:spacing w:after="160" w:line="259" w:lineRule="auto"/>
              <w:contextualSpacing/>
              <w:rPr>
                <w:rFonts w:ascii="Times New Roman" w:hAnsi="Times New Roman"/>
                <w:b/>
                <w:bCs/>
              </w:rPr>
            </w:pPr>
            <w:r w:rsidRPr="009D5D26">
              <w:rPr>
                <w:rFonts w:ascii="Times New Roman" w:hAnsi="Times New Roman"/>
                <w:b/>
                <w:bCs/>
              </w:rPr>
              <w:t>Наименование категории участника</w:t>
            </w:r>
          </w:p>
        </w:tc>
        <w:tc>
          <w:tcPr>
            <w:tcW w:w="2689" w:type="dxa"/>
          </w:tcPr>
          <w:p w14:paraId="25518B38" w14:textId="77777777" w:rsidR="009D5D26" w:rsidRPr="009D5D26" w:rsidRDefault="009D5D26" w:rsidP="00C02A51">
            <w:pPr>
              <w:spacing w:after="160" w:line="259" w:lineRule="auto"/>
              <w:contextualSpacing/>
              <w:rPr>
                <w:rFonts w:ascii="Times New Roman" w:hAnsi="Times New Roman"/>
                <w:b/>
                <w:bCs/>
              </w:rPr>
            </w:pPr>
            <w:r w:rsidRPr="009D5D26">
              <w:rPr>
                <w:rFonts w:ascii="Times New Roman" w:hAnsi="Times New Roman"/>
                <w:b/>
                <w:bCs/>
              </w:rPr>
              <w:t>Наименование модуля</w:t>
            </w:r>
          </w:p>
          <w:p w14:paraId="4456AF65" w14:textId="77777777" w:rsidR="009D5D26" w:rsidRPr="009D5D26" w:rsidRDefault="009D5D26" w:rsidP="00C02A51">
            <w:pPr>
              <w:spacing w:after="160" w:line="259" w:lineRule="auto"/>
              <w:contextualSpacing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557" w:type="dxa"/>
          </w:tcPr>
          <w:p w14:paraId="4C939D8B" w14:textId="77777777" w:rsidR="009D5D26" w:rsidRPr="009D5D26" w:rsidRDefault="009D5D26" w:rsidP="00C02A51">
            <w:pPr>
              <w:spacing w:after="160" w:line="259" w:lineRule="auto"/>
              <w:contextualSpacing/>
              <w:rPr>
                <w:rFonts w:ascii="Times New Roman" w:hAnsi="Times New Roman"/>
                <w:b/>
                <w:bCs/>
              </w:rPr>
            </w:pPr>
            <w:r w:rsidRPr="009D5D26">
              <w:rPr>
                <w:rFonts w:ascii="Times New Roman" w:hAnsi="Times New Roman"/>
                <w:b/>
                <w:bCs/>
              </w:rPr>
              <w:t>Время проведения модуля</w:t>
            </w:r>
          </w:p>
        </w:tc>
        <w:tc>
          <w:tcPr>
            <w:tcW w:w="3115" w:type="dxa"/>
          </w:tcPr>
          <w:p w14:paraId="560FADE5" w14:textId="77777777" w:rsidR="009D5D26" w:rsidRPr="009D5D26" w:rsidRDefault="009D5D26" w:rsidP="00C02A51">
            <w:pPr>
              <w:spacing w:after="160" w:line="259" w:lineRule="auto"/>
              <w:contextualSpacing/>
              <w:rPr>
                <w:rFonts w:ascii="Times New Roman" w:hAnsi="Times New Roman"/>
                <w:b/>
                <w:bCs/>
              </w:rPr>
            </w:pPr>
            <w:r w:rsidRPr="009D5D26">
              <w:rPr>
                <w:rFonts w:ascii="Times New Roman" w:hAnsi="Times New Roman"/>
                <w:b/>
                <w:bCs/>
              </w:rPr>
              <w:t>Полученный результат</w:t>
            </w:r>
          </w:p>
        </w:tc>
      </w:tr>
      <w:tr w:rsidR="009D5D26" w:rsidRPr="009D5D26" w14:paraId="0BC93C30" w14:textId="77777777" w:rsidTr="009D5D26">
        <w:trPr>
          <w:trHeight w:val="120"/>
        </w:trPr>
        <w:tc>
          <w:tcPr>
            <w:tcW w:w="2119" w:type="dxa"/>
            <w:vMerge w:val="restart"/>
          </w:tcPr>
          <w:p w14:paraId="3307DF2D" w14:textId="77777777" w:rsidR="009D5D26" w:rsidRPr="009D5D26" w:rsidRDefault="009D5D26" w:rsidP="00C02A51">
            <w:pPr>
              <w:spacing w:after="160" w:line="259" w:lineRule="auto"/>
              <w:contextualSpacing/>
              <w:rPr>
                <w:rFonts w:ascii="Times New Roman" w:hAnsi="Times New Roman"/>
                <w:b/>
              </w:rPr>
            </w:pPr>
            <w:r w:rsidRPr="009D5D26">
              <w:rPr>
                <w:rFonts w:ascii="Times New Roman" w:hAnsi="Times New Roman"/>
                <w:b/>
              </w:rPr>
              <w:t>Школьник</w:t>
            </w:r>
          </w:p>
        </w:tc>
        <w:tc>
          <w:tcPr>
            <w:tcW w:w="2689" w:type="dxa"/>
          </w:tcPr>
          <w:p w14:paraId="500986BB" w14:textId="77777777" w:rsidR="009D5D26" w:rsidRPr="009D5D26" w:rsidRDefault="009D5D26" w:rsidP="00C02A51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5D26">
              <w:rPr>
                <w:rFonts w:ascii="Times New Roman" w:hAnsi="Times New Roman"/>
                <w:lang w:eastAsia="ru-RU"/>
              </w:rPr>
              <w:t xml:space="preserve">Модуль 1. Создание арт-объекта на основе деревянного изделия. </w:t>
            </w:r>
          </w:p>
        </w:tc>
        <w:tc>
          <w:tcPr>
            <w:tcW w:w="1557" w:type="dxa"/>
          </w:tcPr>
          <w:p w14:paraId="1882956B" w14:textId="77777777" w:rsidR="009D5D26" w:rsidRPr="009D5D26" w:rsidRDefault="009D5D26" w:rsidP="00C02A51">
            <w:pPr>
              <w:spacing w:after="160" w:line="259" w:lineRule="auto"/>
              <w:contextualSpacing/>
              <w:jc w:val="both"/>
              <w:rPr>
                <w:rFonts w:ascii="Times New Roman" w:hAnsi="Times New Roman"/>
                <w:i/>
                <w:color w:val="FF0000"/>
              </w:rPr>
            </w:pPr>
            <w:r w:rsidRPr="009D5D26">
              <w:rPr>
                <w:rFonts w:ascii="Times New Roman" w:hAnsi="Times New Roman"/>
                <w:i/>
                <w:color w:val="000000"/>
              </w:rPr>
              <w:t>2 часа</w:t>
            </w:r>
          </w:p>
        </w:tc>
        <w:tc>
          <w:tcPr>
            <w:tcW w:w="3115" w:type="dxa"/>
          </w:tcPr>
          <w:p w14:paraId="64AAE969" w14:textId="77777777" w:rsidR="009D5D26" w:rsidRPr="009D5D26" w:rsidRDefault="009D5D26" w:rsidP="00C02A5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9D5D26">
              <w:rPr>
                <w:rFonts w:ascii="Times New Roman" w:hAnsi="Times New Roman"/>
                <w:lang w:eastAsia="ru-RU"/>
              </w:rPr>
              <w:t>Арт объект, выполненный на основе деревянного изделия</w:t>
            </w:r>
          </w:p>
        </w:tc>
      </w:tr>
      <w:tr w:rsidR="009D5D26" w:rsidRPr="009D5D26" w14:paraId="27A4CECE" w14:textId="77777777" w:rsidTr="009D5D26">
        <w:trPr>
          <w:trHeight w:val="120"/>
        </w:trPr>
        <w:tc>
          <w:tcPr>
            <w:tcW w:w="2119" w:type="dxa"/>
            <w:vMerge/>
          </w:tcPr>
          <w:p w14:paraId="4216A526" w14:textId="77777777" w:rsidR="009D5D26" w:rsidRPr="009D5D26" w:rsidRDefault="009D5D26" w:rsidP="00C02A51">
            <w:pPr>
              <w:spacing w:after="160" w:line="259" w:lineRule="auto"/>
              <w:contextualSpacing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689" w:type="dxa"/>
          </w:tcPr>
          <w:p w14:paraId="79CA86FB" w14:textId="77777777" w:rsidR="009D5D26" w:rsidRPr="009D5D26" w:rsidRDefault="009D5D26" w:rsidP="00C02A51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5D26">
              <w:rPr>
                <w:rFonts w:ascii="Times New Roman" w:hAnsi="Times New Roman"/>
                <w:lang w:eastAsia="ru-RU"/>
              </w:rPr>
              <w:t>Модуль 2. Подготовка к демонстрации и защите проекта. Защита проекта.</w:t>
            </w:r>
          </w:p>
        </w:tc>
        <w:tc>
          <w:tcPr>
            <w:tcW w:w="1557" w:type="dxa"/>
          </w:tcPr>
          <w:p w14:paraId="69A945C4" w14:textId="77777777" w:rsidR="009D5D26" w:rsidRPr="009D5D26" w:rsidRDefault="009D5D26" w:rsidP="00C02A51">
            <w:pPr>
              <w:spacing w:after="160" w:line="259" w:lineRule="auto"/>
              <w:contextualSpacing/>
              <w:jc w:val="both"/>
              <w:rPr>
                <w:rFonts w:ascii="Times New Roman" w:hAnsi="Times New Roman"/>
                <w:i/>
              </w:rPr>
            </w:pPr>
            <w:r w:rsidRPr="009D5D26">
              <w:rPr>
                <w:rFonts w:ascii="Times New Roman" w:hAnsi="Times New Roman"/>
                <w:i/>
                <w:color w:val="000000"/>
              </w:rPr>
              <w:t>10 минут</w:t>
            </w:r>
            <w:r w:rsidRPr="009D5D26">
              <w:rPr>
                <w:rFonts w:ascii="Times New Roman" w:hAnsi="Times New Roman"/>
                <w:i/>
              </w:rPr>
              <w:t xml:space="preserve"> </w:t>
            </w:r>
          </w:p>
        </w:tc>
        <w:tc>
          <w:tcPr>
            <w:tcW w:w="3115" w:type="dxa"/>
          </w:tcPr>
          <w:p w14:paraId="1DE65057" w14:textId="77777777" w:rsidR="009D5D26" w:rsidRPr="009D5D26" w:rsidRDefault="009D5D26" w:rsidP="00C02A51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9D5D26">
              <w:rPr>
                <w:rFonts w:ascii="Times New Roman" w:hAnsi="Times New Roman"/>
                <w:lang w:eastAsia="ru-RU"/>
              </w:rPr>
              <w:t>Демонстрация готового объекта. Защита проекта.</w:t>
            </w:r>
          </w:p>
        </w:tc>
      </w:tr>
      <w:tr w:rsidR="009D5D26" w:rsidRPr="009D5D26" w14:paraId="5137055F" w14:textId="77777777" w:rsidTr="00BC4BF8">
        <w:trPr>
          <w:trHeight w:val="120"/>
        </w:trPr>
        <w:tc>
          <w:tcPr>
            <w:tcW w:w="9480" w:type="dxa"/>
            <w:gridSpan w:val="4"/>
          </w:tcPr>
          <w:p w14:paraId="056384CC" w14:textId="77777777" w:rsidR="009D5D26" w:rsidRDefault="009D5D26" w:rsidP="009D5D26">
            <w:pPr>
              <w:spacing w:after="0" w:line="259" w:lineRule="auto"/>
              <w:contextualSpacing/>
              <w:jc w:val="both"/>
              <w:rPr>
                <w:rFonts w:ascii="Times New Roman" w:hAnsi="Times New Roman"/>
                <w:b/>
                <w:bCs/>
                <w:i/>
                <w:iCs/>
              </w:rPr>
            </w:pPr>
            <w:r w:rsidRPr="009D5D26">
              <w:rPr>
                <w:rFonts w:ascii="Times New Roman" w:hAnsi="Times New Roman"/>
                <w:b/>
                <w:bCs/>
                <w:i/>
                <w:iCs/>
              </w:rPr>
              <w:t>Общее время выполнения конкурсного задания: 2 часа 10 минут</w:t>
            </w:r>
          </w:p>
          <w:p w14:paraId="0B8A3C46" w14:textId="10897BEA" w:rsidR="009D5D26" w:rsidRPr="009D5D26" w:rsidRDefault="009D5D26" w:rsidP="009D5D26">
            <w:pPr>
              <w:spacing w:after="0" w:line="259" w:lineRule="auto"/>
              <w:contextualSpacing/>
              <w:jc w:val="both"/>
              <w:rPr>
                <w:rFonts w:ascii="Times New Roman" w:hAnsi="Times New Roman"/>
                <w:lang w:eastAsia="ru-RU"/>
              </w:rPr>
            </w:pPr>
          </w:p>
        </w:tc>
      </w:tr>
      <w:tr w:rsidR="009D5D26" w:rsidRPr="009D5D26" w14:paraId="334FA4BB" w14:textId="77777777" w:rsidTr="009D5D26">
        <w:trPr>
          <w:trHeight w:val="120"/>
        </w:trPr>
        <w:tc>
          <w:tcPr>
            <w:tcW w:w="2119" w:type="dxa"/>
            <w:vMerge w:val="restart"/>
          </w:tcPr>
          <w:p w14:paraId="4E67F243" w14:textId="599557FA" w:rsidR="009D5D26" w:rsidRPr="009D5D26" w:rsidRDefault="009D5D26" w:rsidP="009D5D26">
            <w:pPr>
              <w:spacing w:after="160" w:line="259" w:lineRule="auto"/>
              <w:contextualSpacing/>
              <w:jc w:val="both"/>
              <w:rPr>
                <w:rFonts w:ascii="Times New Roman" w:hAnsi="Times New Roman"/>
                <w:b/>
              </w:rPr>
            </w:pPr>
            <w:r w:rsidRPr="009D5D26">
              <w:rPr>
                <w:rFonts w:ascii="Times New Roman" w:hAnsi="Times New Roman"/>
                <w:b/>
              </w:rPr>
              <w:t>Студенты</w:t>
            </w:r>
          </w:p>
        </w:tc>
        <w:tc>
          <w:tcPr>
            <w:tcW w:w="2689" w:type="dxa"/>
          </w:tcPr>
          <w:p w14:paraId="04C5CF02" w14:textId="070AB4BC" w:rsidR="009D5D26" w:rsidRPr="009D5D26" w:rsidRDefault="009D5D26" w:rsidP="009D5D26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5D26">
              <w:rPr>
                <w:rFonts w:ascii="Times New Roman" w:hAnsi="Times New Roman"/>
                <w:lang w:eastAsia="ru-RU"/>
              </w:rPr>
              <w:t xml:space="preserve">Модуль 1. Создание арт-объекта на основе деревянного изделия. </w:t>
            </w:r>
          </w:p>
        </w:tc>
        <w:tc>
          <w:tcPr>
            <w:tcW w:w="1557" w:type="dxa"/>
          </w:tcPr>
          <w:p w14:paraId="33A32AF6" w14:textId="40C44592" w:rsidR="009D5D26" w:rsidRPr="009D5D26" w:rsidRDefault="009D5D26" w:rsidP="009D5D26">
            <w:pPr>
              <w:spacing w:after="160" w:line="259" w:lineRule="auto"/>
              <w:contextualSpacing/>
              <w:jc w:val="both"/>
              <w:rPr>
                <w:rFonts w:ascii="Times New Roman" w:hAnsi="Times New Roman"/>
                <w:i/>
                <w:color w:val="000000"/>
              </w:rPr>
            </w:pPr>
            <w:r w:rsidRPr="009D5D26">
              <w:rPr>
                <w:rFonts w:ascii="Times New Roman" w:hAnsi="Times New Roman"/>
                <w:i/>
                <w:color w:val="000000"/>
              </w:rPr>
              <w:t>2 часа</w:t>
            </w:r>
          </w:p>
        </w:tc>
        <w:tc>
          <w:tcPr>
            <w:tcW w:w="3115" w:type="dxa"/>
          </w:tcPr>
          <w:p w14:paraId="15B3F1CB" w14:textId="44ADD17F" w:rsidR="009D5D26" w:rsidRPr="009D5D26" w:rsidRDefault="009D5D26" w:rsidP="009D5D2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9D5D26">
              <w:rPr>
                <w:rFonts w:ascii="Times New Roman" w:hAnsi="Times New Roman"/>
                <w:lang w:eastAsia="ru-RU"/>
              </w:rPr>
              <w:t>Арт объект, выполненный на основе деревянного изделия</w:t>
            </w:r>
          </w:p>
        </w:tc>
      </w:tr>
      <w:tr w:rsidR="009D5D26" w:rsidRPr="009D5D26" w14:paraId="69D7C464" w14:textId="77777777" w:rsidTr="009D5D26">
        <w:trPr>
          <w:trHeight w:val="120"/>
        </w:trPr>
        <w:tc>
          <w:tcPr>
            <w:tcW w:w="2119" w:type="dxa"/>
            <w:vMerge/>
          </w:tcPr>
          <w:p w14:paraId="5382ECF9" w14:textId="77777777" w:rsidR="009D5D26" w:rsidRPr="009D5D26" w:rsidRDefault="009D5D26" w:rsidP="009D5D26">
            <w:pPr>
              <w:spacing w:after="160" w:line="259" w:lineRule="auto"/>
              <w:contextualSpacing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689" w:type="dxa"/>
          </w:tcPr>
          <w:p w14:paraId="60C9E3D2" w14:textId="5B4ADEB6" w:rsidR="009D5D26" w:rsidRPr="009D5D26" w:rsidRDefault="009D5D26" w:rsidP="009D5D26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5D26">
              <w:rPr>
                <w:rFonts w:ascii="Times New Roman" w:hAnsi="Times New Roman"/>
                <w:lang w:eastAsia="ru-RU"/>
              </w:rPr>
              <w:t>Модуль 2. Подготовка к демонстрации и защите проекта. Защита проекта.</w:t>
            </w:r>
          </w:p>
        </w:tc>
        <w:tc>
          <w:tcPr>
            <w:tcW w:w="1557" w:type="dxa"/>
          </w:tcPr>
          <w:p w14:paraId="3C35E78D" w14:textId="624EC355" w:rsidR="009D5D26" w:rsidRPr="009D5D26" w:rsidRDefault="009D5D26" w:rsidP="009D5D26">
            <w:pPr>
              <w:spacing w:after="160" w:line="259" w:lineRule="auto"/>
              <w:contextualSpacing/>
              <w:jc w:val="both"/>
              <w:rPr>
                <w:rFonts w:ascii="Times New Roman" w:hAnsi="Times New Roman"/>
                <w:i/>
                <w:color w:val="000000"/>
              </w:rPr>
            </w:pPr>
            <w:r w:rsidRPr="009D5D26">
              <w:rPr>
                <w:rFonts w:ascii="Times New Roman" w:hAnsi="Times New Roman"/>
                <w:i/>
                <w:color w:val="000000"/>
              </w:rPr>
              <w:t>10 минут</w:t>
            </w:r>
            <w:r w:rsidRPr="009D5D26">
              <w:rPr>
                <w:rFonts w:ascii="Times New Roman" w:hAnsi="Times New Roman"/>
                <w:i/>
              </w:rPr>
              <w:t xml:space="preserve"> </w:t>
            </w:r>
          </w:p>
        </w:tc>
        <w:tc>
          <w:tcPr>
            <w:tcW w:w="3115" w:type="dxa"/>
          </w:tcPr>
          <w:p w14:paraId="7B00D427" w14:textId="02A87E35" w:rsidR="009D5D26" w:rsidRPr="009D5D26" w:rsidRDefault="009D5D26" w:rsidP="009D5D2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9D5D26">
              <w:rPr>
                <w:rFonts w:ascii="Times New Roman" w:hAnsi="Times New Roman"/>
                <w:lang w:eastAsia="ru-RU"/>
              </w:rPr>
              <w:t>Демонстрация готового объекта. Защита проекта.</w:t>
            </w:r>
          </w:p>
        </w:tc>
      </w:tr>
      <w:tr w:rsidR="009D5D26" w:rsidRPr="009D5D26" w14:paraId="3597BC4C" w14:textId="77777777" w:rsidTr="004E1EF2">
        <w:trPr>
          <w:trHeight w:val="120"/>
        </w:trPr>
        <w:tc>
          <w:tcPr>
            <w:tcW w:w="9480" w:type="dxa"/>
            <w:gridSpan w:val="4"/>
          </w:tcPr>
          <w:p w14:paraId="143A51FB" w14:textId="77777777" w:rsidR="009D5D26" w:rsidRDefault="009D5D26" w:rsidP="009D5D26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iCs/>
                <w:lang w:eastAsia="ru-RU"/>
              </w:rPr>
            </w:pPr>
            <w:r w:rsidRPr="009D5D26">
              <w:rPr>
                <w:rFonts w:ascii="Times New Roman" w:hAnsi="Times New Roman"/>
                <w:b/>
                <w:bCs/>
                <w:i/>
                <w:iCs/>
                <w:lang w:eastAsia="ru-RU"/>
              </w:rPr>
              <w:t>Общее время выполнения конкурсного задания: 3 часа</w:t>
            </w:r>
          </w:p>
          <w:p w14:paraId="00FE4488" w14:textId="55EA2FD8" w:rsidR="009D5D26" w:rsidRPr="009D5D26" w:rsidRDefault="009D5D26" w:rsidP="009D5D26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</w:p>
        </w:tc>
      </w:tr>
    </w:tbl>
    <w:p w14:paraId="545E5851" w14:textId="77777777" w:rsidR="003276E8" w:rsidRPr="000C2E26" w:rsidRDefault="003276E8" w:rsidP="003276E8">
      <w:pPr>
        <w:widowControl w:val="0"/>
        <w:tabs>
          <w:tab w:val="left" w:pos="709"/>
        </w:tabs>
        <w:spacing w:after="0" w:line="240" w:lineRule="auto"/>
        <w:jc w:val="both"/>
        <w:rPr>
          <w:sz w:val="24"/>
          <w:szCs w:val="24"/>
        </w:rPr>
      </w:pPr>
    </w:p>
    <w:tbl>
      <w:tblPr>
        <w:tblpPr w:leftFromText="180" w:rightFromText="180" w:vertAnchor="text" w:horzAnchor="margin" w:tblpY="-446"/>
        <w:tblW w:w="94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119"/>
        <w:gridCol w:w="2689"/>
        <w:gridCol w:w="1557"/>
        <w:gridCol w:w="3115"/>
      </w:tblGrid>
      <w:tr w:rsidR="006B1E14" w:rsidRPr="005B1636" w14:paraId="68B35E1D" w14:textId="77777777" w:rsidTr="009D5D26">
        <w:tc>
          <w:tcPr>
            <w:tcW w:w="2119" w:type="dxa"/>
          </w:tcPr>
          <w:p w14:paraId="7E1FE1E1" w14:textId="77777777" w:rsidR="006B1E14" w:rsidRPr="009D5D26" w:rsidRDefault="006B1E14" w:rsidP="00DC3D13">
            <w:pPr>
              <w:spacing w:after="160" w:line="259" w:lineRule="auto"/>
              <w:contextualSpacing/>
              <w:rPr>
                <w:rFonts w:ascii="Times New Roman" w:hAnsi="Times New Roman"/>
                <w:b/>
                <w:bCs/>
              </w:rPr>
            </w:pPr>
            <w:r w:rsidRPr="009D5D26">
              <w:rPr>
                <w:rFonts w:ascii="Times New Roman" w:hAnsi="Times New Roman"/>
                <w:b/>
                <w:bCs/>
              </w:rPr>
              <w:lastRenderedPageBreak/>
              <w:t>Наименование категории участника</w:t>
            </w:r>
          </w:p>
        </w:tc>
        <w:tc>
          <w:tcPr>
            <w:tcW w:w="2689" w:type="dxa"/>
          </w:tcPr>
          <w:p w14:paraId="282966C8" w14:textId="77777777" w:rsidR="006B1E14" w:rsidRPr="009D5D26" w:rsidRDefault="006B1E14" w:rsidP="00DC3D13">
            <w:pPr>
              <w:spacing w:after="160" w:line="259" w:lineRule="auto"/>
              <w:contextualSpacing/>
              <w:rPr>
                <w:rFonts w:ascii="Times New Roman" w:hAnsi="Times New Roman"/>
                <w:b/>
                <w:bCs/>
              </w:rPr>
            </w:pPr>
            <w:r w:rsidRPr="009D5D26">
              <w:rPr>
                <w:rFonts w:ascii="Times New Roman" w:hAnsi="Times New Roman"/>
                <w:b/>
                <w:bCs/>
              </w:rPr>
              <w:t>Наименование модуля</w:t>
            </w:r>
          </w:p>
          <w:p w14:paraId="5758CBD0" w14:textId="77777777" w:rsidR="006B1E14" w:rsidRPr="009D5D26" w:rsidRDefault="006B1E14" w:rsidP="00DC3D13">
            <w:pPr>
              <w:spacing w:after="160" w:line="259" w:lineRule="auto"/>
              <w:contextualSpacing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557" w:type="dxa"/>
          </w:tcPr>
          <w:p w14:paraId="048FDD82" w14:textId="77777777" w:rsidR="006B1E14" w:rsidRPr="009D5D26" w:rsidRDefault="006B1E14" w:rsidP="00DC3D13">
            <w:pPr>
              <w:spacing w:after="160" w:line="259" w:lineRule="auto"/>
              <w:contextualSpacing/>
              <w:rPr>
                <w:rFonts w:ascii="Times New Roman" w:hAnsi="Times New Roman"/>
                <w:b/>
                <w:bCs/>
              </w:rPr>
            </w:pPr>
            <w:r w:rsidRPr="009D5D26">
              <w:rPr>
                <w:rFonts w:ascii="Times New Roman" w:hAnsi="Times New Roman"/>
                <w:b/>
                <w:bCs/>
              </w:rPr>
              <w:t>Время проведения модуля</w:t>
            </w:r>
          </w:p>
        </w:tc>
        <w:tc>
          <w:tcPr>
            <w:tcW w:w="3115" w:type="dxa"/>
          </w:tcPr>
          <w:p w14:paraId="1E3169C5" w14:textId="77777777" w:rsidR="006B1E14" w:rsidRPr="009D5D26" w:rsidRDefault="006B1E14" w:rsidP="00DC3D13">
            <w:pPr>
              <w:spacing w:after="160" w:line="259" w:lineRule="auto"/>
              <w:contextualSpacing/>
              <w:rPr>
                <w:rFonts w:ascii="Times New Roman" w:hAnsi="Times New Roman"/>
                <w:b/>
                <w:bCs/>
              </w:rPr>
            </w:pPr>
            <w:r w:rsidRPr="009D5D26">
              <w:rPr>
                <w:rFonts w:ascii="Times New Roman" w:hAnsi="Times New Roman"/>
                <w:b/>
                <w:bCs/>
              </w:rPr>
              <w:t>Полученный результат</w:t>
            </w:r>
          </w:p>
        </w:tc>
      </w:tr>
      <w:tr w:rsidR="006B1E14" w:rsidRPr="005B1636" w14:paraId="78B2AC92" w14:textId="77777777" w:rsidTr="009D5D26">
        <w:trPr>
          <w:trHeight w:val="120"/>
        </w:trPr>
        <w:tc>
          <w:tcPr>
            <w:tcW w:w="2119" w:type="dxa"/>
            <w:vMerge w:val="restart"/>
          </w:tcPr>
          <w:p w14:paraId="6BA23C9B" w14:textId="77777777" w:rsidR="006B1E14" w:rsidRPr="009D5D26" w:rsidRDefault="006B1E14" w:rsidP="00DC3D13">
            <w:pPr>
              <w:spacing w:after="160" w:line="259" w:lineRule="auto"/>
              <w:contextualSpacing/>
              <w:jc w:val="both"/>
              <w:rPr>
                <w:rFonts w:ascii="Times New Roman" w:hAnsi="Times New Roman"/>
                <w:b/>
              </w:rPr>
            </w:pPr>
            <w:r w:rsidRPr="009D5D26">
              <w:rPr>
                <w:rFonts w:ascii="Times New Roman" w:hAnsi="Times New Roman"/>
                <w:b/>
              </w:rPr>
              <w:t xml:space="preserve">Специалисты </w:t>
            </w:r>
          </w:p>
        </w:tc>
        <w:tc>
          <w:tcPr>
            <w:tcW w:w="2689" w:type="dxa"/>
          </w:tcPr>
          <w:p w14:paraId="49FBF43A" w14:textId="77777777" w:rsidR="006B1E14" w:rsidRPr="009D5D26" w:rsidRDefault="006B1E14" w:rsidP="00DC3D13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5D26">
              <w:rPr>
                <w:rFonts w:ascii="Times New Roman" w:hAnsi="Times New Roman"/>
                <w:lang w:eastAsia="ru-RU"/>
              </w:rPr>
              <w:t>Модуль 1. Создание эскиза объекта.</w:t>
            </w:r>
          </w:p>
        </w:tc>
        <w:tc>
          <w:tcPr>
            <w:tcW w:w="1557" w:type="dxa"/>
          </w:tcPr>
          <w:p w14:paraId="61D540E4" w14:textId="77777777" w:rsidR="006B1E14" w:rsidRPr="009D5D26" w:rsidRDefault="006B1E14" w:rsidP="00DC3D13">
            <w:pPr>
              <w:spacing w:after="153" w:line="240" w:lineRule="auto"/>
              <w:rPr>
                <w:rFonts w:ascii="Times New Roman" w:hAnsi="Times New Roman"/>
                <w:lang w:eastAsia="ru-RU"/>
              </w:rPr>
            </w:pPr>
            <w:r w:rsidRPr="009D5D26">
              <w:rPr>
                <w:rFonts w:ascii="Times New Roman" w:hAnsi="Times New Roman"/>
                <w:i/>
                <w:color w:val="000000"/>
                <w:lang w:eastAsia="ru-RU"/>
              </w:rPr>
              <w:t>20 минут</w:t>
            </w:r>
          </w:p>
        </w:tc>
        <w:tc>
          <w:tcPr>
            <w:tcW w:w="3115" w:type="dxa"/>
          </w:tcPr>
          <w:p w14:paraId="4D275347" w14:textId="77777777" w:rsidR="006B1E14" w:rsidRPr="009D5D26" w:rsidRDefault="006B1E14" w:rsidP="00DC3D13">
            <w:pPr>
              <w:widowControl w:val="0"/>
              <w:tabs>
                <w:tab w:val="left" w:pos="543"/>
                <w:tab w:val="left" w:pos="993"/>
              </w:tabs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D5D26">
              <w:rPr>
                <w:rFonts w:ascii="Times New Roman" w:hAnsi="Times New Roman"/>
              </w:rPr>
              <w:t xml:space="preserve">Эскизы объекта в цвете с вариантом декора поверхности деревянного изделия (не менее 3 штук), </w:t>
            </w:r>
            <w:proofErr w:type="spellStart"/>
            <w:r w:rsidRPr="009D5D26">
              <w:rPr>
                <w:rFonts w:ascii="Times New Roman" w:hAnsi="Times New Roman"/>
              </w:rPr>
              <w:t>цветофактурная</w:t>
            </w:r>
            <w:proofErr w:type="spellEnd"/>
            <w:r w:rsidRPr="009D5D26">
              <w:rPr>
                <w:rFonts w:ascii="Times New Roman" w:hAnsi="Times New Roman"/>
              </w:rPr>
              <w:t xml:space="preserve"> карта.</w:t>
            </w:r>
            <w:r w:rsidRPr="009D5D26">
              <w:rPr>
                <w:rFonts w:ascii="Times New Roman" w:hAnsi="Times New Roman"/>
                <w:lang w:eastAsia="ru-RU"/>
              </w:rPr>
              <w:t xml:space="preserve"> </w:t>
            </w:r>
          </w:p>
        </w:tc>
      </w:tr>
      <w:tr w:rsidR="006B1E14" w:rsidRPr="005B1636" w14:paraId="3F841DEA" w14:textId="77777777" w:rsidTr="009D5D26">
        <w:trPr>
          <w:trHeight w:val="120"/>
        </w:trPr>
        <w:tc>
          <w:tcPr>
            <w:tcW w:w="2119" w:type="dxa"/>
            <w:vMerge/>
          </w:tcPr>
          <w:p w14:paraId="79935ED0" w14:textId="77777777" w:rsidR="006B1E14" w:rsidRPr="009D5D26" w:rsidRDefault="006B1E14" w:rsidP="00DC3D13">
            <w:pPr>
              <w:spacing w:after="160" w:line="259" w:lineRule="auto"/>
              <w:contextualSpacing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689" w:type="dxa"/>
          </w:tcPr>
          <w:p w14:paraId="25A9427B" w14:textId="77777777" w:rsidR="006B1E14" w:rsidRPr="009D5D26" w:rsidRDefault="006B1E14" w:rsidP="00DC3D13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5D26">
              <w:rPr>
                <w:rFonts w:ascii="Times New Roman" w:hAnsi="Times New Roman"/>
                <w:lang w:eastAsia="ru-RU"/>
              </w:rPr>
              <w:t xml:space="preserve">Модуль 2. </w:t>
            </w:r>
          </w:p>
          <w:p w14:paraId="69683855" w14:textId="77777777" w:rsidR="006B1E14" w:rsidRPr="009D5D26" w:rsidRDefault="006B1E14" w:rsidP="00DC3D13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5D26">
              <w:rPr>
                <w:rFonts w:ascii="Times New Roman" w:hAnsi="Times New Roman"/>
                <w:lang w:eastAsia="ru-RU"/>
              </w:rPr>
              <w:t>Создание арт-объекта на основе деревянного изделия.</w:t>
            </w:r>
          </w:p>
        </w:tc>
        <w:tc>
          <w:tcPr>
            <w:tcW w:w="1557" w:type="dxa"/>
          </w:tcPr>
          <w:p w14:paraId="5E45F1F0" w14:textId="77777777" w:rsidR="006B1E14" w:rsidRPr="009D5D26" w:rsidRDefault="006B1E14" w:rsidP="00DC3D13">
            <w:pPr>
              <w:spacing w:after="153" w:line="240" w:lineRule="auto"/>
              <w:rPr>
                <w:rFonts w:ascii="Times New Roman" w:hAnsi="Times New Roman"/>
                <w:i/>
                <w:lang w:eastAsia="ru-RU"/>
              </w:rPr>
            </w:pPr>
            <w:r w:rsidRPr="009D5D26">
              <w:rPr>
                <w:rFonts w:ascii="Times New Roman" w:hAnsi="Times New Roman"/>
                <w:i/>
                <w:lang w:eastAsia="ru-RU"/>
              </w:rPr>
              <w:t>2 часа 30 минут</w:t>
            </w:r>
          </w:p>
          <w:p w14:paraId="3C5F74F5" w14:textId="77777777" w:rsidR="006B1E14" w:rsidRPr="009D5D26" w:rsidRDefault="006B1E14" w:rsidP="00DC3D13">
            <w:pPr>
              <w:spacing w:after="160" w:line="259" w:lineRule="auto"/>
              <w:contextualSpacing/>
              <w:jc w:val="both"/>
              <w:rPr>
                <w:rFonts w:ascii="Times New Roman" w:hAnsi="Times New Roman"/>
                <w:i/>
              </w:rPr>
            </w:pPr>
          </w:p>
        </w:tc>
        <w:tc>
          <w:tcPr>
            <w:tcW w:w="3115" w:type="dxa"/>
          </w:tcPr>
          <w:p w14:paraId="35169CA4" w14:textId="77777777" w:rsidR="006B1E14" w:rsidRPr="009D5D26" w:rsidRDefault="006B1E14" w:rsidP="00DC3D13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9D5D26">
              <w:rPr>
                <w:rFonts w:ascii="Times New Roman" w:hAnsi="Times New Roman"/>
                <w:lang w:eastAsia="ru-RU"/>
              </w:rPr>
              <w:t>Арт объект, выполненный на основе деревянного изделия- ключница, согласно выполненного эскиза.</w:t>
            </w:r>
          </w:p>
        </w:tc>
      </w:tr>
      <w:tr w:rsidR="006B1E14" w:rsidRPr="005B1636" w14:paraId="1703BF74" w14:textId="77777777" w:rsidTr="009D5D26">
        <w:trPr>
          <w:trHeight w:val="120"/>
        </w:trPr>
        <w:tc>
          <w:tcPr>
            <w:tcW w:w="2119" w:type="dxa"/>
            <w:vMerge/>
          </w:tcPr>
          <w:p w14:paraId="4A7C67C8" w14:textId="77777777" w:rsidR="006B1E14" w:rsidRPr="009D5D26" w:rsidRDefault="006B1E14" w:rsidP="00DC3D13">
            <w:pPr>
              <w:spacing w:after="160" w:line="259" w:lineRule="auto"/>
              <w:contextualSpacing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689" w:type="dxa"/>
          </w:tcPr>
          <w:p w14:paraId="21A65254" w14:textId="77777777" w:rsidR="006B1E14" w:rsidRPr="009D5D26" w:rsidRDefault="006B1E14" w:rsidP="00DC3D13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5D26">
              <w:rPr>
                <w:rFonts w:ascii="Times New Roman" w:hAnsi="Times New Roman"/>
                <w:lang w:eastAsia="ru-RU"/>
              </w:rPr>
              <w:t>Модуль 3. Подготовка к демонстрации и защите проекта. Защита проекта.</w:t>
            </w:r>
          </w:p>
        </w:tc>
        <w:tc>
          <w:tcPr>
            <w:tcW w:w="1557" w:type="dxa"/>
          </w:tcPr>
          <w:p w14:paraId="04B11EDC" w14:textId="77777777" w:rsidR="006B1E14" w:rsidRPr="009D5D26" w:rsidRDefault="006B1E14" w:rsidP="00DC3D13">
            <w:pPr>
              <w:spacing w:after="153" w:line="240" w:lineRule="auto"/>
              <w:rPr>
                <w:rFonts w:ascii="Times New Roman" w:hAnsi="Times New Roman"/>
                <w:lang w:eastAsia="ru-RU"/>
              </w:rPr>
            </w:pPr>
            <w:r w:rsidRPr="009D5D26">
              <w:rPr>
                <w:rFonts w:ascii="Times New Roman" w:hAnsi="Times New Roman"/>
                <w:i/>
                <w:color w:val="000000"/>
                <w:lang w:eastAsia="ru-RU"/>
              </w:rPr>
              <w:t>10 минут</w:t>
            </w:r>
            <w:r w:rsidRPr="009D5D26">
              <w:rPr>
                <w:rFonts w:ascii="Times New Roman" w:hAnsi="Times New Roman"/>
                <w:i/>
                <w:lang w:eastAsia="ru-RU"/>
              </w:rPr>
              <w:t xml:space="preserve"> </w:t>
            </w:r>
          </w:p>
        </w:tc>
        <w:tc>
          <w:tcPr>
            <w:tcW w:w="3115" w:type="dxa"/>
          </w:tcPr>
          <w:p w14:paraId="19F99632" w14:textId="77777777" w:rsidR="006B1E14" w:rsidRPr="009D5D26" w:rsidRDefault="006B1E14" w:rsidP="00DC3D13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9D5D26">
              <w:rPr>
                <w:rFonts w:ascii="Times New Roman" w:hAnsi="Times New Roman"/>
                <w:lang w:eastAsia="ru-RU"/>
              </w:rPr>
              <w:t>Экспозиционный планшет с эскизами и готовым объектом. Защита проекта.</w:t>
            </w:r>
          </w:p>
        </w:tc>
      </w:tr>
      <w:tr w:rsidR="006B1E14" w:rsidRPr="005B1636" w14:paraId="43CACF92" w14:textId="77777777" w:rsidTr="009D5D26">
        <w:trPr>
          <w:trHeight w:val="120"/>
        </w:trPr>
        <w:tc>
          <w:tcPr>
            <w:tcW w:w="9480" w:type="dxa"/>
            <w:gridSpan w:val="4"/>
          </w:tcPr>
          <w:p w14:paraId="69F223DB" w14:textId="77777777" w:rsidR="006B1E14" w:rsidRPr="009D5D26" w:rsidRDefault="006B1E14" w:rsidP="00DC3D13">
            <w:pPr>
              <w:spacing w:after="0" w:line="259" w:lineRule="auto"/>
              <w:contextualSpacing/>
              <w:jc w:val="both"/>
              <w:rPr>
                <w:rFonts w:ascii="Times New Roman" w:hAnsi="Times New Roman"/>
                <w:b/>
                <w:bCs/>
                <w:i/>
                <w:iCs/>
              </w:rPr>
            </w:pPr>
            <w:r w:rsidRPr="009D5D26">
              <w:rPr>
                <w:rFonts w:ascii="Times New Roman" w:hAnsi="Times New Roman"/>
                <w:b/>
                <w:bCs/>
                <w:i/>
                <w:iCs/>
              </w:rPr>
              <w:t>Общее время выполнения конкурсного задания: 3 часа</w:t>
            </w:r>
          </w:p>
          <w:p w14:paraId="05D47CF7" w14:textId="0C1DAFE9" w:rsidR="000C2E26" w:rsidRPr="009D5D26" w:rsidRDefault="000C2E26" w:rsidP="00DC3D13">
            <w:pPr>
              <w:spacing w:after="0" w:line="259" w:lineRule="auto"/>
              <w:contextualSpacing/>
              <w:jc w:val="both"/>
              <w:rPr>
                <w:rFonts w:ascii="Times New Roman" w:hAnsi="Times New Roman"/>
                <w:b/>
                <w:bCs/>
                <w:color w:val="FF0000"/>
              </w:rPr>
            </w:pPr>
          </w:p>
        </w:tc>
      </w:tr>
    </w:tbl>
    <w:p w14:paraId="03133273" w14:textId="7AC39260" w:rsidR="005B1636" w:rsidRPr="009D5D26" w:rsidRDefault="005B1636" w:rsidP="005B163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D5D26">
        <w:rPr>
          <w:rFonts w:ascii="Times New Roman" w:hAnsi="Times New Roman"/>
          <w:b/>
          <w:sz w:val="24"/>
          <w:szCs w:val="24"/>
        </w:rPr>
        <w:t>2.3. Последовательность выполнения задания</w:t>
      </w:r>
    </w:p>
    <w:p w14:paraId="12832518" w14:textId="77777777" w:rsidR="005B1636" w:rsidRPr="009D5D26" w:rsidRDefault="005B1636" w:rsidP="005B1636">
      <w:pPr>
        <w:widowControl w:val="0"/>
        <w:tabs>
          <w:tab w:val="left" w:pos="1340"/>
        </w:tabs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  <w:shd w:val="clear" w:color="auto" w:fill="FFFFFF"/>
          <w:lang w:eastAsia="ru-RU"/>
        </w:rPr>
      </w:pPr>
      <w:r w:rsidRPr="009D5D26">
        <w:rPr>
          <w:rFonts w:ascii="Times New Roman" w:hAnsi="Times New Roman"/>
          <w:b/>
          <w:bCs/>
          <w:sz w:val="24"/>
          <w:szCs w:val="24"/>
          <w:shd w:val="clear" w:color="auto" w:fill="FFFFFF"/>
          <w:lang w:eastAsia="ru-RU"/>
        </w:rPr>
        <w:t>Школьник</w:t>
      </w:r>
    </w:p>
    <w:p w14:paraId="4C32CFDB" w14:textId="77777777" w:rsidR="005B1636" w:rsidRPr="009D5D26" w:rsidRDefault="005B1636" w:rsidP="001103A9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i/>
          <w:iCs/>
          <w:sz w:val="24"/>
          <w:szCs w:val="24"/>
          <w:lang w:eastAsia="ru-RU"/>
        </w:rPr>
      </w:pPr>
      <w:r w:rsidRPr="009D5D26">
        <w:rPr>
          <w:rFonts w:ascii="Times New Roman" w:hAnsi="Times New Roman"/>
          <w:i/>
          <w:iCs/>
          <w:sz w:val="24"/>
          <w:szCs w:val="24"/>
          <w:lang w:eastAsia="ru-RU"/>
        </w:rPr>
        <w:t>Модуль 1:</w:t>
      </w:r>
      <w:r w:rsidR="001103A9" w:rsidRPr="009D5D26">
        <w:rPr>
          <w:rFonts w:ascii="Times New Roman" w:hAnsi="Times New Roman"/>
          <w:i/>
          <w:iCs/>
          <w:sz w:val="24"/>
          <w:szCs w:val="24"/>
          <w:lang w:eastAsia="ru-RU"/>
        </w:rPr>
        <w:t xml:space="preserve"> </w:t>
      </w:r>
      <w:r w:rsidRPr="009D5D26">
        <w:rPr>
          <w:rFonts w:ascii="Times New Roman" w:hAnsi="Times New Roman"/>
          <w:i/>
          <w:iCs/>
          <w:sz w:val="24"/>
          <w:szCs w:val="24"/>
          <w:lang w:eastAsia="ru-RU"/>
        </w:rPr>
        <w:t>Создание художественного арт-объекта.</w:t>
      </w:r>
      <w:r w:rsidRPr="009D5D26">
        <w:rPr>
          <w:rFonts w:ascii="Times New Roman" w:hAnsi="Times New Roman"/>
          <w:i/>
          <w:iCs/>
          <w:spacing w:val="27"/>
          <w:sz w:val="24"/>
          <w:szCs w:val="24"/>
          <w:lang w:eastAsia="ru-RU"/>
        </w:rPr>
        <w:t xml:space="preserve"> </w:t>
      </w:r>
    </w:p>
    <w:p w14:paraId="545CCFA3" w14:textId="77777777" w:rsidR="005B1636" w:rsidRPr="009D5D26" w:rsidRDefault="005B1636" w:rsidP="005B1636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5D26">
        <w:rPr>
          <w:rFonts w:ascii="Times New Roman" w:hAnsi="Times New Roman"/>
          <w:sz w:val="24"/>
          <w:szCs w:val="24"/>
          <w:lang w:eastAsia="ru-RU"/>
        </w:rPr>
        <w:t xml:space="preserve">Конкурсанту необходимо выполнить дизайн </w:t>
      </w:r>
      <w:r w:rsidRPr="009D5D26">
        <w:rPr>
          <w:rFonts w:ascii="Times New Roman" w:hAnsi="Times New Roman"/>
          <w:color w:val="000000"/>
          <w:sz w:val="24"/>
          <w:szCs w:val="24"/>
          <w:lang w:eastAsia="ru-RU"/>
        </w:rPr>
        <w:t>арт-объекта на о</w:t>
      </w:r>
      <w:r w:rsidR="001103A9" w:rsidRPr="009D5D26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снове деревянного изделия – </w:t>
      </w:r>
      <w:r w:rsidR="002C0791" w:rsidRPr="009D5D26">
        <w:rPr>
          <w:rFonts w:ascii="Times New Roman" w:hAnsi="Times New Roman"/>
          <w:color w:val="000000"/>
          <w:sz w:val="24"/>
          <w:szCs w:val="24"/>
          <w:lang w:eastAsia="ru-RU"/>
        </w:rPr>
        <w:t>часы</w:t>
      </w:r>
      <w:r w:rsidRPr="009D5D26">
        <w:rPr>
          <w:rFonts w:ascii="Times New Roman" w:hAnsi="Times New Roman"/>
          <w:color w:val="000000"/>
          <w:sz w:val="24"/>
          <w:szCs w:val="24"/>
          <w:lang w:eastAsia="ru-RU"/>
        </w:rPr>
        <w:t xml:space="preserve">. </w:t>
      </w:r>
      <w:r w:rsidRPr="009D5D26">
        <w:rPr>
          <w:rFonts w:ascii="Times New Roman" w:hAnsi="Times New Roman"/>
          <w:sz w:val="24"/>
          <w:szCs w:val="24"/>
          <w:lang w:eastAsia="ru-RU"/>
        </w:rPr>
        <w:t xml:space="preserve"> В дизайне </w:t>
      </w:r>
      <w:r w:rsidR="006C16C2" w:rsidRPr="009D5D26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арт-объекта </w:t>
      </w:r>
      <w:r w:rsidRPr="009D5D26">
        <w:rPr>
          <w:rFonts w:ascii="Times New Roman" w:hAnsi="Times New Roman"/>
          <w:sz w:val="24"/>
          <w:szCs w:val="24"/>
          <w:lang w:eastAsia="ru-RU"/>
        </w:rPr>
        <w:t xml:space="preserve">необходимо использовать предоставленные материалы. </w:t>
      </w:r>
    </w:p>
    <w:p w14:paraId="07967A35" w14:textId="77777777" w:rsidR="005B1636" w:rsidRPr="009D5D26" w:rsidRDefault="00B65F24" w:rsidP="005B1636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i/>
          <w:iCs/>
          <w:sz w:val="24"/>
          <w:szCs w:val="24"/>
          <w:lang w:eastAsia="ru-RU"/>
        </w:rPr>
      </w:pPr>
      <w:r w:rsidRPr="009D5D26">
        <w:rPr>
          <w:rFonts w:ascii="Times New Roman" w:hAnsi="Times New Roman"/>
          <w:i/>
          <w:iCs/>
          <w:sz w:val="24"/>
          <w:szCs w:val="24"/>
          <w:lang w:eastAsia="ru-RU"/>
        </w:rPr>
        <w:t>Модуль 2</w:t>
      </w:r>
      <w:r w:rsidR="005B1636" w:rsidRPr="009D5D26">
        <w:rPr>
          <w:rFonts w:ascii="Times New Roman" w:hAnsi="Times New Roman"/>
          <w:i/>
          <w:iCs/>
          <w:sz w:val="24"/>
          <w:szCs w:val="24"/>
          <w:lang w:eastAsia="ru-RU"/>
        </w:rPr>
        <w:t>. Подготовка к демонстрации и защита проекта.</w:t>
      </w:r>
    </w:p>
    <w:p w14:paraId="32DAFC80" w14:textId="77777777" w:rsidR="005B1636" w:rsidRPr="009D5D26" w:rsidRDefault="005B1636" w:rsidP="005B1636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5D26">
        <w:rPr>
          <w:rFonts w:ascii="Times New Roman" w:hAnsi="Times New Roman"/>
          <w:sz w:val="24"/>
          <w:szCs w:val="24"/>
          <w:lang w:eastAsia="ru-RU"/>
        </w:rPr>
        <w:t xml:space="preserve">Подготовка экспозиционного планшета к демонстрации и защите. </w:t>
      </w:r>
    </w:p>
    <w:p w14:paraId="6FBB2B53" w14:textId="77777777" w:rsidR="003E635B" w:rsidRDefault="003E635B" w:rsidP="005B1636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14:paraId="16158BA6" w14:textId="6C96C973" w:rsidR="005B1636" w:rsidRPr="009D5D26" w:rsidRDefault="005B1636" w:rsidP="005B1636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D5D26">
        <w:rPr>
          <w:rFonts w:ascii="Times New Roman" w:hAnsi="Times New Roman"/>
          <w:b/>
          <w:sz w:val="24"/>
          <w:szCs w:val="24"/>
        </w:rPr>
        <w:t>Студент</w:t>
      </w:r>
    </w:p>
    <w:p w14:paraId="539B2E47" w14:textId="77777777" w:rsidR="005B1636" w:rsidRPr="009D5D26" w:rsidRDefault="005B1636" w:rsidP="005B1636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i/>
          <w:iCs/>
          <w:sz w:val="24"/>
          <w:szCs w:val="24"/>
          <w:lang w:eastAsia="ru-RU"/>
        </w:rPr>
      </w:pPr>
      <w:r w:rsidRPr="009D5D26">
        <w:rPr>
          <w:rFonts w:ascii="Times New Roman" w:hAnsi="Times New Roman"/>
          <w:i/>
          <w:iCs/>
          <w:sz w:val="24"/>
          <w:szCs w:val="24"/>
          <w:lang w:eastAsia="ru-RU"/>
        </w:rPr>
        <w:t xml:space="preserve">Модуль 1: Создание эскиза объекта. </w:t>
      </w:r>
    </w:p>
    <w:p w14:paraId="034B44DF" w14:textId="77777777" w:rsidR="005B1636" w:rsidRPr="009D5D26" w:rsidRDefault="005B1636" w:rsidP="005B1636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5D26">
        <w:rPr>
          <w:rFonts w:ascii="Times New Roman" w:hAnsi="Times New Roman"/>
          <w:iCs/>
          <w:sz w:val="24"/>
          <w:szCs w:val="24"/>
          <w:lang w:eastAsia="ru-RU"/>
        </w:rPr>
        <w:t>1.</w:t>
      </w:r>
      <w:r w:rsidRPr="009D5D26">
        <w:rPr>
          <w:rFonts w:ascii="Times New Roman" w:hAnsi="Times New Roman"/>
          <w:sz w:val="24"/>
          <w:szCs w:val="24"/>
          <w:lang w:eastAsia="ru-RU"/>
        </w:rPr>
        <w:t xml:space="preserve">Ознакомление с предоставленными материалами, выполнение набросков, </w:t>
      </w:r>
      <w:r w:rsidR="00B65F24" w:rsidRPr="009D5D26">
        <w:rPr>
          <w:rFonts w:ascii="Times New Roman" w:hAnsi="Times New Roman"/>
          <w:sz w:val="24"/>
          <w:szCs w:val="24"/>
          <w:lang w:eastAsia="ru-RU"/>
        </w:rPr>
        <w:t>эскизов</w:t>
      </w:r>
      <w:r w:rsidRPr="009D5D26">
        <w:rPr>
          <w:rFonts w:ascii="Times New Roman" w:hAnsi="Times New Roman"/>
          <w:sz w:val="24"/>
          <w:szCs w:val="24"/>
          <w:lang w:eastAsia="ru-RU"/>
        </w:rPr>
        <w:t xml:space="preserve"> по заданной теме (не менее </w:t>
      </w:r>
      <w:r w:rsidR="001103A9" w:rsidRPr="009D5D26">
        <w:rPr>
          <w:rFonts w:ascii="Times New Roman" w:hAnsi="Times New Roman"/>
          <w:sz w:val="24"/>
          <w:szCs w:val="24"/>
          <w:lang w:eastAsia="ru-RU"/>
        </w:rPr>
        <w:t>2</w:t>
      </w:r>
      <w:r w:rsidR="00B65F24" w:rsidRPr="009D5D26">
        <w:rPr>
          <w:rFonts w:ascii="Times New Roman" w:hAnsi="Times New Roman"/>
          <w:sz w:val="24"/>
          <w:szCs w:val="24"/>
          <w:lang w:eastAsia="ru-RU"/>
        </w:rPr>
        <w:t xml:space="preserve"> эскизов).</w:t>
      </w:r>
      <w:r w:rsidRPr="009D5D26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14:paraId="799DC1C6" w14:textId="77777777" w:rsidR="005B1636" w:rsidRPr="009D5D26" w:rsidRDefault="005B1636" w:rsidP="005B1636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5D26">
        <w:rPr>
          <w:rFonts w:ascii="Times New Roman" w:hAnsi="Times New Roman"/>
          <w:iCs/>
          <w:sz w:val="24"/>
          <w:szCs w:val="24"/>
          <w:lang w:eastAsia="ru-RU"/>
        </w:rPr>
        <w:t>2.</w:t>
      </w:r>
      <w:r w:rsidRPr="009D5D26">
        <w:rPr>
          <w:rFonts w:ascii="Times New Roman" w:hAnsi="Times New Roman"/>
          <w:i/>
          <w:iCs/>
          <w:sz w:val="24"/>
          <w:szCs w:val="24"/>
          <w:lang w:eastAsia="ru-RU"/>
        </w:rPr>
        <w:t xml:space="preserve"> </w:t>
      </w:r>
      <w:r w:rsidRPr="009D5D26">
        <w:rPr>
          <w:rFonts w:ascii="Times New Roman" w:hAnsi="Times New Roman"/>
          <w:sz w:val="24"/>
          <w:szCs w:val="24"/>
          <w:lang w:eastAsia="ru-RU"/>
        </w:rPr>
        <w:t>Создание эскиза</w:t>
      </w:r>
      <w:r w:rsidRPr="009D5D26">
        <w:rPr>
          <w:rFonts w:ascii="Times New Roman" w:hAnsi="Times New Roman"/>
          <w:color w:val="FF0000"/>
          <w:sz w:val="24"/>
          <w:szCs w:val="24"/>
          <w:lang w:eastAsia="ru-RU"/>
        </w:rPr>
        <w:t xml:space="preserve"> </w:t>
      </w:r>
      <w:r w:rsidRPr="009D5D26">
        <w:rPr>
          <w:rFonts w:ascii="Times New Roman" w:hAnsi="Times New Roman"/>
          <w:color w:val="000000"/>
          <w:sz w:val="24"/>
          <w:szCs w:val="24"/>
          <w:lang w:eastAsia="ru-RU"/>
        </w:rPr>
        <w:t>арт-объекта на осн</w:t>
      </w:r>
      <w:r w:rsidR="001103A9" w:rsidRPr="009D5D26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ове деревянного изделия – </w:t>
      </w:r>
      <w:r w:rsidR="002C0791" w:rsidRPr="009D5D26">
        <w:rPr>
          <w:rFonts w:ascii="Times New Roman" w:hAnsi="Times New Roman"/>
          <w:color w:val="000000"/>
          <w:sz w:val="24"/>
          <w:szCs w:val="24"/>
          <w:lang w:eastAsia="ru-RU"/>
        </w:rPr>
        <w:t>поднос</w:t>
      </w:r>
      <w:r w:rsidRPr="009D5D26">
        <w:rPr>
          <w:rFonts w:ascii="Times New Roman" w:hAnsi="Times New Roman"/>
          <w:color w:val="000000"/>
          <w:sz w:val="24"/>
          <w:szCs w:val="24"/>
          <w:lang w:eastAsia="ru-RU"/>
        </w:rPr>
        <w:t>.</w:t>
      </w:r>
      <w:r w:rsidRPr="009D5D26">
        <w:rPr>
          <w:rFonts w:ascii="Times New Roman" w:hAnsi="Times New Roman"/>
          <w:sz w:val="24"/>
          <w:szCs w:val="24"/>
          <w:lang w:eastAsia="ru-RU"/>
        </w:rPr>
        <w:t xml:space="preserve"> При выполнении этого задания у конкурсантов будет в</w:t>
      </w:r>
      <w:r w:rsidR="006C16C2" w:rsidRPr="009D5D26">
        <w:rPr>
          <w:rFonts w:ascii="Times New Roman" w:hAnsi="Times New Roman"/>
          <w:sz w:val="24"/>
          <w:szCs w:val="24"/>
          <w:lang w:eastAsia="ru-RU"/>
        </w:rPr>
        <w:t xml:space="preserve">озможность </w:t>
      </w:r>
      <w:r w:rsidR="00B65F24" w:rsidRPr="009D5D26">
        <w:rPr>
          <w:rFonts w:ascii="Times New Roman" w:hAnsi="Times New Roman"/>
          <w:sz w:val="24"/>
          <w:szCs w:val="24"/>
          <w:lang w:eastAsia="ru-RU"/>
        </w:rPr>
        <w:t>продемонстрировать знания</w:t>
      </w:r>
      <w:r w:rsidRPr="009D5D26">
        <w:rPr>
          <w:rFonts w:ascii="Times New Roman" w:hAnsi="Times New Roman"/>
          <w:sz w:val="24"/>
          <w:szCs w:val="24"/>
          <w:lang w:eastAsia="ru-RU"/>
        </w:rPr>
        <w:t xml:space="preserve"> в понимании </w:t>
      </w:r>
      <w:r w:rsidR="006C16C2" w:rsidRPr="009D5D26">
        <w:rPr>
          <w:rFonts w:ascii="Times New Roman" w:hAnsi="Times New Roman"/>
          <w:iCs/>
          <w:sz w:val="24"/>
          <w:szCs w:val="24"/>
          <w:lang w:eastAsia="ru-RU"/>
        </w:rPr>
        <w:t>идеи эскиза</w:t>
      </w:r>
      <w:r w:rsidRPr="009D5D26">
        <w:rPr>
          <w:rFonts w:ascii="Times New Roman" w:hAnsi="Times New Roman"/>
          <w:i/>
          <w:iCs/>
          <w:sz w:val="24"/>
          <w:szCs w:val="24"/>
          <w:lang w:eastAsia="ru-RU"/>
        </w:rPr>
        <w:t xml:space="preserve"> </w:t>
      </w:r>
      <w:r w:rsidRPr="009D5D26">
        <w:rPr>
          <w:rFonts w:ascii="Times New Roman" w:hAnsi="Times New Roman"/>
          <w:sz w:val="24"/>
          <w:szCs w:val="24"/>
          <w:lang w:eastAsia="ru-RU"/>
        </w:rPr>
        <w:t xml:space="preserve">будущей работы. </w:t>
      </w:r>
      <w:r w:rsidR="00B65F24" w:rsidRPr="009D5D26">
        <w:rPr>
          <w:rFonts w:ascii="Times New Roman" w:hAnsi="Times New Roman"/>
          <w:sz w:val="24"/>
          <w:szCs w:val="24"/>
          <w:lang w:eastAsia="ru-RU"/>
        </w:rPr>
        <w:t>Итоговый э</w:t>
      </w:r>
      <w:r w:rsidRPr="009D5D26">
        <w:rPr>
          <w:rFonts w:ascii="Times New Roman" w:hAnsi="Times New Roman"/>
          <w:sz w:val="24"/>
          <w:szCs w:val="24"/>
          <w:lang w:eastAsia="ru-RU"/>
        </w:rPr>
        <w:t xml:space="preserve">скиз должен отражать идею и иметь </w:t>
      </w:r>
      <w:proofErr w:type="spellStart"/>
      <w:r w:rsidRPr="009D5D26">
        <w:rPr>
          <w:rFonts w:ascii="Times New Roman" w:hAnsi="Times New Roman"/>
          <w:sz w:val="24"/>
          <w:szCs w:val="24"/>
          <w:lang w:eastAsia="ru-RU"/>
        </w:rPr>
        <w:t>цветофактурную</w:t>
      </w:r>
      <w:proofErr w:type="spellEnd"/>
      <w:r w:rsidRPr="009D5D26">
        <w:rPr>
          <w:rFonts w:ascii="Times New Roman" w:hAnsi="Times New Roman"/>
          <w:sz w:val="24"/>
          <w:szCs w:val="24"/>
          <w:lang w:eastAsia="ru-RU"/>
        </w:rPr>
        <w:t xml:space="preserve"> карту; </w:t>
      </w:r>
      <w:r w:rsidR="006C16C2" w:rsidRPr="009D5D26">
        <w:rPr>
          <w:rFonts w:ascii="Times New Roman" w:hAnsi="Times New Roman"/>
          <w:sz w:val="24"/>
          <w:szCs w:val="24"/>
          <w:lang w:eastAsia="ru-RU"/>
        </w:rPr>
        <w:t>р</w:t>
      </w:r>
      <w:r w:rsidRPr="009D5D26">
        <w:rPr>
          <w:rFonts w:ascii="Times New Roman" w:hAnsi="Times New Roman"/>
          <w:sz w:val="24"/>
          <w:szCs w:val="24"/>
          <w:lang w:eastAsia="ru-RU"/>
        </w:rPr>
        <w:t>езультаты работ должны быть представлены в виде ручной графики, работа должна быть аккуратно, опрятно и профессиональн</w:t>
      </w:r>
      <w:r w:rsidR="00B65F24" w:rsidRPr="009D5D26">
        <w:rPr>
          <w:rFonts w:ascii="Times New Roman" w:hAnsi="Times New Roman"/>
          <w:sz w:val="24"/>
          <w:szCs w:val="24"/>
          <w:lang w:eastAsia="ru-RU"/>
        </w:rPr>
        <w:t>о размещена на листе формата А3</w:t>
      </w:r>
      <w:r w:rsidRPr="009D5D26">
        <w:rPr>
          <w:rFonts w:ascii="Times New Roman" w:hAnsi="Times New Roman"/>
          <w:sz w:val="24"/>
          <w:szCs w:val="24"/>
          <w:lang w:eastAsia="ru-RU"/>
        </w:rPr>
        <w:t xml:space="preserve"> в цвете. </w:t>
      </w:r>
    </w:p>
    <w:p w14:paraId="341FD3ED" w14:textId="77777777" w:rsidR="005B1636" w:rsidRPr="009D5D26" w:rsidRDefault="005B1636" w:rsidP="005B1636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i/>
          <w:iCs/>
          <w:spacing w:val="27"/>
          <w:sz w:val="24"/>
          <w:szCs w:val="24"/>
          <w:lang w:eastAsia="ru-RU"/>
        </w:rPr>
      </w:pPr>
      <w:r w:rsidRPr="009D5D26">
        <w:rPr>
          <w:rFonts w:ascii="Times New Roman" w:hAnsi="Times New Roman"/>
          <w:i/>
          <w:iCs/>
          <w:sz w:val="24"/>
          <w:szCs w:val="24"/>
          <w:lang w:eastAsia="ru-RU"/>
        </w:rPr>
        <w:t>Модуль 2: Создание художественного арт-объекта.</w:t>
      </w:r>
      <w:r w:rsidRPr="009D5D26">
        <w:rPr>
          <w:rFonts w:ascii="Times New Roman" w:hAnsi="Times New Roman"/>
          <w:i/>
          <w:iCs/>
          <w:spacing w:val="27"/>
          <w:sz w:val="24"/>
          <w:szCs w:val="24"/>
          <w:lang w:eastAsia="ru-RU"/>
        </w:rPr>
        <w:t xml:space="preserve"> </w:t>
      </w:r>
    </w:p>
    <w:p w14:paraId="4411F367" w14:textId="77777777" w:rsidR="005B1636" w:rsidRPr="009D5D26" w:rsidRDefault="005B1636" w:rsidP="005B1636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5D26">
        <w:rPr>
          <w:rFonts w:ascii="Times New Roman" w:hAnsi="Times New Roman"/>
          <w:sz w:val="24"/>
          <w:szCs w:val="24"/>
          <w:lang w:eastAsia="ru-RU"/>
        </w:rPr>
        <w:t xml:space="preserve">Конкурсанту необходимо выполнить дизайн </w:t>
      </w:r>
      <w:r w:rsidRPr="009D5D26">
        <w:rPr>
          <w:rFonts w:ascii="Times New Roman" w:hAnsi="Times New Roman"/>
          <w:color w:val="000000"/>
          <w:sz w:val="24"/>
          <w:szCs w:val="24"/>
          <w:lang w:eastAsia="ru-RU"/>
        </w:rPr>
        <w:t>арт-объекта на осн</w:t>
      </w:r>
      <w:r w:rsidR="00B65F24" w:rsidRPr="009D5D26">
        <w:rPr>
          <w:rFonts w:ascii="Times New Roman" w:hAnsi="Times New Roman"/>
          <w:color w:val="000000"/>
          <w:sz w:val="24"/>
          <w:szCs w:val="24"/>
          <w:lang w:eastAsia="ru-RU"/>
        </w:rPr>
        <w:t>ове деревянного изделия</w:t>
      </w:r>
      <w:r w:rsidRPr="009D5D26">
        <w:rPr>
          <w:rFonts w:ascii="Times New Roman" w:hAnsi="Times New Roman"/>
          <w:color w:val="000000"/>
          <w:sz w:val="24"/>
          <w:szCs w:val="24"/>
          <w:lang w:eastAsia="ru-RU"/>
        </w:rPr>
        <w:t xml:space="preserve">. </w:t>
      </w:r>
      <w:r w:rsidRPr="009D5D26">
        <w:rPr>
          <w:rFonts w:ascii="Times New Roman" w:hAnsi="Times New Roman"/>
          <w:sz w:val="24"/>
          <w:szCs w:val="24"/>
          <w:lang w:eastAsia="ru-RU"/>
        </w:rPr>
        <w:t xml:space="preserve"> В дизайне необходимо использовать предоставленные материалы. </w:t>
      </w:r>
    </w:p>
    <w:p w14:paraId="7FB39B1E" w14:textId="77777777" w:rsidR="005B1636" w:rsidRPr="009D5D26" w:rsidRDefault="005B1636" w:rsidP="005B1636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i/>
          <w:iCs/>
          <w:sz w:val="24"/>
          <w:szCs w:val="24"/>
          <w:lang w:eastAsia="ru-RU"/>
        </w:rPr>
      </w:pPr>
      <w:r w:rsidRPr="009D5D26">
        <w:rPr>
          <w:rFonts w:ascii="Times New Roman" w:hAnsi="Times New Roman"/>
          <w:i/>
          <w:iCs/>
          <w:sz w:val="24"/>
          <w:szCs w:val="24"/>
          <w:lang w:eastAsia="ru-RU"/>
        </w:rPr>
        <w:t>Модуль 3. Подготовка к демонстрации и защита проекта.</w:t>
      </w:r>
    </w:p>
    <w:p w14:paraId="2852D2E6" w14:textId="77777777" w:rsidR="005B1636" w:rsidRPr="009D5D26" w:rsidRDefault="005B1636" w:rsidP="005B1636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5D26">
        <w:rPr>
          <w:rFonts w:ascii="Times New Roman" w:hAnsi="Times New Roman"/>
          <w:sz w:val="24"/>
          <w:szCs w:val="24"/>
          <w:lang w:eastAsia="ru-RU"/>
        </w:rPr>
        <w:t>Подготовка экспозиционного планшета к демонстрации и защи</w:t>
      </w:r>
      <w:r w:rsidR="00B65F24" w:rsidRPr="009D5D26">
        <w:rPr>
          <w:rFonts w:ascii="Times New Roman" w:hAnsi="Times New Roman"/>
          <w:sz w:val="24"/>
          <w:szCs w:val="24"/>
          <w:lang w:eastAsia="ru-RU"/>
        </w:rPr>
        <w:t>те. Презентация эскизов</w:t>
      </w:r>
      <w:r w:rsidRPr="009D5D26">
        <w:rPr>
          <w:rFonts w:ascii="Times New Roman" w:hAnsi="Times New Roman"/>
          <w:sz w:val="24"/>
          <w:szCs w:val="24"/>
          <w:lang w:eastAsia="ru-RU"/>
        </w:rPr>
        <w:t>.  Защита проекта.</w:t>
      </w:r>
    </w:p>
    <w:p w14:paraId="33A1165D" w14:textId="77777777" w:rsidR="003E635B" w:rsidRDefault="003E635B" w:rsidP="005B1636">
      <w:pPr>
        <w:shd w:val="clear" w:color="auto" w:fill="FFFFFF"/>
        <w:spacing w:after="0" w:line="240" w:lineRule="auto"/>
        <w:ind w:firstLine="709"/>
        <w:rPr>
          <w:rFonts w:ascii="Times New Roman" w:hAnsi="Times New Roman"/>
          <w:b/>
          <w:sz w:val="24"/>
          <w:szCs w:val="24"/>
        </w:rPr>
      </w:pPr>
    </w:p>
    <w:p w14:paraId="0C7184EB" w14:textId="7A79F461" w:rsidR="005B1636" w:rsidRPr="009D5D26" w:rsidRDefault="005B1636" w:rsidP="005B1636">
      <w:pPr>
        <w:shd w:val="clear" w:color="auto" w:fill="FFFFFF"/>
        <w:spacing w:after="0" w:line="240" w:lineRule="auto"/>
        <w:ind w:firstLine="709"/>
        <w:rPr>
          <w:rFonts w:ascii="Times New Roman" w:hAnsi="Times New Roman"/>
          <w:b/>
          <w:sz w:val="24"/>
          <w:szCs w:val="24"/>
        </w:rPr>
      </w:pPr>
      <w:r w:rsidRPr="009D5D26">
        <w:rPr>
          <w:rFonts w:ascii="Times New Roman" w:hAnsi="Times New Roman"/>
          <w:b/>
          <w:sz w:val="24"/>
          <w:szCs w:val="24"/>
        </w:rPr>
        <w:t>Специалист</w:t>
      </w:r>
    </w:p>
    <w:p w14:paraId="7A04EA28" w14:textId="77777777" w:rsidR="005B1636" w:rsidRPr="009D5D26" w:rsidRDefault="005B1636" w:rsidP="005B1636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i/>
          <w:iCs/>
          <w:sz w:val="24"/>
          <w:szCs w:val="24"/>
          <w:lang w:eastAsia="ru-RU"/>
        </w:rPr>
      </w:pPr>
      <w:r w:rsidRPr="009D5D26">
        <w:rPr>
          <w:rFonts w:ascii="Times New Roman" w:hAnsi="Times New Roman"/>
          <w:i/>
          <w:iCs/>
          <w:sz w:val="24"/>
          <w:szCs w:val="24"/>
          <w:lang w:eastAsia="ru-RU"/>
        </w:rPr>
        <w:t xml:space="preserve">Модуль 1: Создание эскиза объекта. </w:t>
      </w:r>
    </w:p>
    <w:p w14:paraId="299808FA" w14:textId="77777777" w:rsidR="005B1636" w:rsidRPr="009D5D26" w:rsidRDefault="005B1636" w:rsidP="005B1636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5D26">
        <w:rPr>
          <w:rFonts w:ascii="Times New Roman" w:hAnsi="Times New Roman"/>
          <w:iCs/>
          <w:sz w:val="24"/>
          <w:szCs w:val="24"/>
          <w:lang w:eastAsia="ru-RU"/>
        </w:rPr>
        <w:t>1.</w:t>
      </w:r>
      <w:r w:rsidR="00B65F24" w:rsidRPr="009D5D26">
        <w:rPr>
          <w:sz w:val="24"/>
          <w:szCs w:val="24"/>
        </w:rPr>
        <w:t xml:space="preserve"> </w:t>
      </w:r>
      <w:r w:rsidR="00B65F24" w:rsidRPr="009D5D26">
        <w:rPr>
          <w:rFonts w:ascii="Times New Roman" w:hAnsi="Times New Roman"/>
          <w:sz w:val="24"/>
          <w:szCs w:val="24"/>
          <w:lang w:eastAsia="ru-RU"/>
        </w:rPr>
        <w:t>Ознакомление с предоставленными материалами, выполнение набросков, эскизов по заданной теме (не менее 3 эскизов)</w:t>
      </w:r>
    </w:p>
    <w:p w14:paraId="489D2FD1" w14:textId="77777777" w:rsidR="005B1636" w:rsidRPr="009D5D26" w:rsidRDefault="005B1636" w:rsidP="005B1636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5D26">
        <w:rPr>
          <w:rFonts w:ascii="Times New Roman" w:hAnsi="Times New Roman"/>
          <w:iCs/>
          <w:sz w:val="24"/>
          <w:szCs w:val="24"/>
          <w:lang w:eastAsia="ru-RU"/>
        </w:rPr>
        <w:t>2.</w:t>
      </w:r>
      <w:r w:rsidRPr="009D5D26">
        <w:rPr>
          <w:rFonts w:ascii="Times New Roman" w:hAnsi="Times New Roman"/>
          <w:i/>
          <w:iCs/>
          <w:sz w:val="24"/>
          <w:szCs w:val="24"/>
          <w:lang w:eastAsia="ru-RU"/>
        </w:rPr>
        <w:t xml:space="preserve"> </w:t>
      </w:r>
      <w:r w:rsidRPr="009D5D26">
        <w:rPr>
          <w:rFonts w:ascii="Times New Roman" w:hAnsi="Times New Roman"/>
          <w:sz w:val="24"/>
          <w:szCs w:val="24"/>
          <w:lang w:eastAsia="ru-RU"/>
        </w:rPr>
        <w:t>Создание эскиза</w:t>
      </w:r>
      <w:r w:rsidRPr="009D5D26">
        <w:rPr>
          <w:rFonts w:ascii="Times New Roman" w:hAnsi="Times New Roman"/>
          <w:color w:val="FF0000"/>
          <w:sz w:val="24"/>
          <w:szCs w:val="24"/>
          <w:lang w:eastAsia="ru-RU"/>
        </w:rPr>
        <w:t xml:space="preserve"> </w:t>
      </w:r>
      <w:r w:rsidRPr="009D5D26">
        <w:rPr>
          <w:rFonts w:ascii="Times New Roman" w:hAnsi="Times New Roman"/>
          <w:color w:val="000000"/>
          <w:sz w:val="24"/>
          <w:szCs w:val="24"/>
          <w:lang w:eastAsia="ru-RU"/>
        </w:rPr>
        <w:t>арт-объекта на основ</w:t>
      </w:r>
      <w:r w:rsidR="00B65F24" w:rsidRPr="009D5D26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е деревянного изделия – </w:t>
      </w:r>
      <w:r w:rsidR="002C0791" w:rsidRPr="009D5D26">
        <w:rPr>
          <w:rFonts w:ascii="Times New Roman" w:hAnsi="Times New Roman"/>
          <w:color w:val="000000"/>
          <w:sz w:val="24"/>
          <w:szCs w:val="24"/>
          <w:lang w:eastAsia="ru-RU"/>
        </w:rPr>
        <w:t>коробка</w:t>
      </w:r>
      <w:r w:rsidRPr="009D5D26">
        <w:rPr>
          <w:rFonts w:ascii="Times New Roman" w:hAnsi="Times New Roman"/>
          <w:color w:val="000000"/>
          <w:sz w:val="24"/>
          <w:szCs w:val="24"/>
          <w:lang w:eastAsia="ru-RU"/>
        </w:rPr>
        <w:t>.</w:t>
      </w:r>
      <w:r w:rsidRPr="009D5D26">
        <w:rPr>
          <w:rFonts w:ascii="Times New Roman" w:hAnsi="Times New Roman"/>
          <w:sz w:val="24"/>
          <w:szCs w:val="24"/>
          <w:lang w:eastAsia="ru-RU"/>
        </w:rPr>
        <w:t xml:space="preserve"> При выполнении этого задания у конкурсантов будет возможность продемонстрировать их знания в понимании </w:t>
      </w:r>
      <w:r w:rsidRPr="009D5D26">
        <w:rPr>
          <w:rFonts w:ascii="Times New Roman" w:hAnsi="Times New Roman"/>
          <w:iCs/>
          <w:sz w:val="24"/>
          <w:szCs w:val="24"/>
          <w:lang w:eastAsia="ru-RU"/>
        </w:rPr>
        <w:t>эскиза идеи</w:t>
      </w:r>
      <w:r w:rsidRPr="009D5D26">
        <w:rPr>
          <w:rFonts w:ascii="Times New Roman" w:hAnsi="Times New Roman"/>
          <w:i/>
          <w:iCs/>
          <w:sz w:val="24"/>
          <w:szCs w:val="24"/>
          <w:lang w:eastAsia="ru-RU"/>
        </w:rPr>
        <w:t xml:space="preserve"> </w:t>
      </w:r>
      <w:r w:rsidR="00B65F24" w:rsidRPr="009D5D26">
        <w:rPr>
          <w:rFonts w:ascii="Times New Roman" w:hAnsi="Times New Roman"/>
          <w:sz w:val="24"/>
          <w:szCs w:val="24"/>
          <w:lang w:eastAsia="ru-RU"/>
        </w:rPr>
        <w:t>будущей работы. Итоговый э</w:t>
      </w:r>
      <w:r w:rsidRPr="009D5D26">
        <w:rPr>
          <w:rFonts w:ascii="Times New Roman" w:hAnsi="Times New Roman"/>
          <w:sz w:val="24"/>
          <w:szCs w:val="24"/>
          <w:lang w:eastAsia="ru-RU"/>
        </w:rPr>
        <w:t>скиз должен отражать ид</w:t>
      </w:r>
      <w:r w:rsidR="00B65F24" w:rsidRPr="009D5D26">
        <w:rPr>
          <w:rFonts w:ascii="Times New Roman" w:hAnsi="Times New Roman"/>
          <w:sz w:val="24"/>
          <w:szCs w:val="24"/>
          <w:lang w:eastAsia="ru-RU"/>
        </w:rPr>
        <w:t xml:space="preserve">ею и иметь </w:t>
      </w:r>
      <w:proofErr w:type="spellStart"/>
      <w:r w:rsidR="00B65F24" w:rsidRPr="009D5D26">
        <w:rPr>
          <w:rFonts w:ascii="Times New Roman" w:hAnsi="Times New Roman"/>
          <w:sz w:val="24"/>
          <w:szCs w:val="24"/>
          <w:lang w:eastAsia="ru-RU"/>
        </w:rPr>
        <w:t>цветофактурную</w:t>
      </w:r>
      <w:proofErr w:type="spellEnd"/>
      <w:r w:rsidR="00B65F24" w:rsidRPr="009D5D26">
        <w:rPr>
          <w:rFonts w:ascii="Times New Roman" w:hAnsi="Times New Roman"/>
          <w:sz w:val="24"/>
          <w:szCs w:val="24"/>
          <w:lang w:eastAsia="ru-RU"/>
        </w:rPr>
        <w:t xml:space="preserve"> карту.</w:t>
      </w:r>
      <w:r w:rsidRPr="009D5D26">
        <w:rPr>
          <w:rFonts w:ascii="Times New Roman" w:hAnsi="Times New Roman"/>
          <w:sz w:val="24"/>
          <w:szCs w:val="24"/>
          <w:lang w:eastAsia="ru-RU"/>
        </w:rPr>
        <w:t xml:space="preserve"> Результаты работ должны быть представлены в виде ручной графики, работа должна быть аккуратно, опрятно и профессионально размещена на </w:t>
      </w:r>
      <w:r w:rsidR="00B65F24" w:rsidRPr="009D5D26">
        <w:rPr>
          <w:rFonts w:ascii="Times New Roman" w:hAnsi="Times New Roman"/>
          <w:sz w:val="24"/>
          <w:szCs w:val="24"/>
          <w:lang w:eastAsia="ru-RU"/>
        </w:rPr>
        <w:t>листе формата</w:t>
      </w:r>
      <w:r w:rsidRPr="009D5D26">
        <w:rPr>
          <w:rFonts w:ascii="Times New Roman" w:hAnsi="Times New Roman"/>
          <w:sz w:val="24"/>
          <w:szCs w:val="24"/>
          <w:lang w:eastAsia="ru-RU"/>
        </w:rPr>
        <w:t xml:space="preserve"> А3 в цвете. </w:t>
      </w:r>
    </w:p>
    <w:p w14:paraId="51404C53" w14:textId="77777777" w:rsidR="005B1636" w:rsidRPr="009D5D26" w:rsidRDefault="005B1636" w:rsidP="005B1636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i/>
          <w:iCs/>
          <w:spacing w:val="27"/>
          <w:sz w:val="24"/>
          <w:szCs w:val="24"/>
          <w:lang w:eastAsia="ru-RU"/>
        </w:rPr>
      </w:pPr>
      <w:r w:rsidRPr="009D5D26">
        <w:rPr>
          <w:rFonts w:ascii="Times New Roman" w:hAnsi="Times New Roman"/>
          <w:i/>
          <w:iCs/>
          <w:sz w:val="24"/>
          <w:szCs w:val="24"/>
          <w:lang w:eastAsia="ru-RU"/>
        </w:rPr>
        <w:t>Модуль 2: Создание художественного арт-объекта.</w:t>
      </w:r>
      <w:r w:rsidRPr="009D5D26">
        <w:rPr>
          <w:rFonts w:ascii="Times New Roman" w:hAnsi="Times New Roman"/>
          <w:i/>
          <w:iCs/>
          <w:spacing w:val="27"/>
          <w:sz w:val="24"/>
          <w:szCs w:val="24"/>
          <w:lang w:eastAsia="ru-RU"/>
        </w:rPr>
        <w:t xml:space="preserve"> </w:t>
      </w:r>
    </w:p>
    <w:p w14:paraId="2ABCFF78" w14:textId="77777777" w:rsidR="005B1636" w:rsidRPr="009D5D26" w:rsidRDefault="005B1636" w:rsidP="005B1636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5D26">
        <w:rPr>
          <w:rFonts w:ascii="Times New Roman" w:hAnsi="Times New Roman"/>
          <w:sz w:val="24"/>
          <w:szCs w:val="24"/>
          <w:lang w:eastAsia="ru-RU"/>
        </w:rPr>
        <w:t xml:space="preserve">Конкурсанту необходимо выполнить дизайн </w:t>
      </w:r>
      <w:r w:rsidRPr="009D5D26">
        <w:rPr>
          <w:rFonts w:ascii="Times New Roman" w:hAnsi="Times New Roman"/>
          <w:color w:val="000000"/>
          <w:sz w:val="24"/>
          <w:szCs w:val="24"/>
          <w:lang w:eastAsia="ru-RU"/>
        </w:rPr>
        <w:t>арт-объекта на осн</w:t>
      </w:r>
      <w:r w:rsidR="00B65F24" w:rsidRPr="009D5D26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ове деревянного </w:t>
      </w:r>
      <w:r w:rsidR="00B65F24" w:rsidRPr="009D5D26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изделия</w:t>
      </w:r>
      <w:r w:rsidRPr="009D5D26">
        <w:rPr>
          <w:rFonts w:ascii="Times New Roman" w:hAnsi="Times New Roman"/>
          <w:color w:val="000000"/>
          <w:sz w:val="24"/>
          <w:szCs w:val="24"/>
          <w:lang w:eastAsia="ru-RU"/>
        </w:rPr>
        <w:t xml:space="preserve">. </w:t>
      </w:r>
      <w:r w:rsidRPr="009D5D26">
        <w:rPr>
          <w:rFonts w:ascii="Times New Roman" w:hAnsi="Times New Roman"/>
          <w:sz w:val="24"/>
          <w:szCs w:val="24"/>
          <w:lang w:eastAsia="ru-RU"/>
        </w:rPr>
        <w:t xml:space="preserve"> В дизайне необходимо использовать предоставленные материалы. </w:t>
      </w:r>
    </w:p>
    <w:p w14:paraId="2FA166FA" w14:textId="77777777" w:rsidR="005B1636" w:rsidRPr="009D5D26" w:rsidRDefault="005B1636" w:rsidP="005B1636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i/>
          <w:iCs/>
          <w:sz w:val="24"/>
          <w:szCs w:val="24"/>
          <w:lang w:eastAsia="ru-RU"/>
        </w:rPr>
      </w:pPr>
      <w:r w:rsidRPr="009D5D26">
        <w:rPr>
          <w:rFonts w:ascii="Times New Roman" w:hAnsi="Times New Roman"/>
          <w:i/>
          <w:iCs/>
          <w:sz w:val="24"/>
          <w:szCs w:val="24"/>
          <w:lang w:eastAsia="ru-RU"/>
        </w:rPr>
        <w:t>Модуль 3. Подготовка к демонстрации и защита проекта.</w:t>
      </w:r>
    </w:p>
    <w:p w14:paraId="5DF84A21" w14:textId="77777777" w:rsidR="005B1636" w:rsidRPr="009D5D26" w:rsidRDefault="005B1636" w:rsidP="005B1636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5D26">
        <w:rPr>
          <w:rFonts w:ascii="Times New Roman" w:hAnsi="Times New Roman"/>
          <w:sz w:val="24"/>
          <w:szCs w:val="24"/>
          <w:lang w:eastAsia="ru-RU"/>
        </w:rPr>
        <w:t>Подготовка экспозиционного планшета к демонстрации и защи</w:t>
      </w:r>
      <w:r w:rsidR="00B65F24" w:rsidRPr="009D5D26">
        <w:rPr>
          <w:rFonts w:ascii="Times New Roman" w:hAnsi="Times New Roman"/>
          <w:sz w:val="24"/>
          <w:szCs w:val="24"/>
          <w:lang w:eastAsia="ru-RU"/>
        </w:rPr>
        <w:t>те. Презентация эскизов</w:t>
      </w:r>
      <w:r w:rsidRPr="009D5D26">
        <w:rPr>
          <w:rFonts w:ascii="Times New Roman" w:hAnsi="Times New Roman"/>
          <w:sz w:val="24"/>
          <w:szCs w:val="24"/>
          <w:lang w:eastAsia="ru-RU"/>
        </w:rPr>
        <w:t>.  Защита проекта.</w:t>
      </w:r>
    </w:p>
    <w:p w14:paraId="1940AE81" w14:textId="77777777" w:rsidR="005B1636" w:rsidRPr="009D5D26" w:rsidRDefault="005B1636" w:rsidP="0015193F">
      <w:pPr>
        <w:widowControl w:val="0"/>
        <w:tabs>
          <w:tab w:val="left" w:pos="1340"/>
        </w:tabs>
        <w:spacing w:after="0" w:line="240" w:lineRule="auto"/>
        <w:jc w:val="both"/>
        <w:rPr>
          <w:rFonts w:ascii="Times New Roman" w:hAnsi="Times New Roman"/>
          <w:color w:val="365F91"/>
          <w:sz w:val="24"/>
          <w:szCs w:val="24"/>
          <w:shd w:val="clear" w:color="auto" w:fill="FFFFFF"/>
          <w:lang w:eastAsia="ru-RU"/>
        </w:rPr>
      </w:pPr>
    </w:p>
    <w:p w14:paraId="61734E86" w14:textId="77777777" w:rsidR="005B1636" w:rsidRPr="009D5D26" w:rsidRDefault="005B1636" w:rsidP="005B163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D5D26">
        <w:rPr>
          <w:rFonts w:ascii="Times New Roman" w:hAnsi="Times New Roman"/>
          <w:b/>
          <w:sz w:val="24"/>
          <w:szCs w:val="24"/>
        </w:rPr>
        <w:t>2.4. 30% изменение конкурсного задания.</w:t>
      </w:r>
    </w:p>
    <w:p w14:paraId="1F984558" w14:textId="77777777" w:rsidR="005B1636" w:rsidRPr="009D5D26" w:rsidRDefault="003620C7" w:rsidP="00410738">
      <w:pPr>
        <w:widowControl w:val="0"/>
        <w:tabs>
          <w:tab w:val="left" w:pos="1340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  <w:lang w:eastAsia="ru-RU"/>
        </w:rPr>
      </w:pPr>
      <w:r w:rsidRPr="009D5D26">
        <w:rPr>
          <w:rFonts w:ascii="Times New Roman" w:hAnsi="Times New Roman"/>
          <w:b/>
          <w:sz w:val="24"/>
          <w:szCs w:val="24"/>
        </w:rPr>
        <w:t>30% изменение конкурсного задания. Школьники.</w:t>
      </w:r>
      <w:r w:rsidR="006C16C2" w:rsidRPr="009D5D26">
        <w:rPr>
          <w:rFonts w:ascii="Times New Roman" w:hAnsi="Times New Roman"/>
          <w:bCs/>
          <w:sz w:val="24"/>
          <w:szCs w:val="24"/>
          <w:shd w:val="clear" w:color="auto" w:fill="FFFFFF"/>
          <w:lang w:eastAsia="ru-RU"/>
        </w:rPr>
        <w:t xml:space="preserve"> </w:t>
      </w:r>
    </w:p>
    <w:p w14:paraId="2FA91291" w14:textId="77777777" w:rsidR="00410738" w:rsidRPr="009D5D26" w:rsidRDefault="00410738" w:rsidP="00410738">
      <w:pPr>
        <w:widowControl w:val="0"/>
        <w:tabs>
          <w:tab w:val="left" w:pos="1340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  <w:lang w:eastAsia="ru-RU"/>
        </w:rPr>
      </w:pPr>
      <w:r w:rsidRPr="009D5D26">
        <w:rPr>
          <w:rFonts w:ascii="Times New Roman" w:hAnsi="Times New Roman"/>
          <w:bCs/>
          <w:sz w:val="24"/>
          <w:szCs w:val="24"/>
          <w:shd w:val="clear" w:color="auto" w:fill="FFFFFF"/>
          <w:lang w:eastAsia="ru-RU"/>
        </w:rPr>
        <w:t>Предлагаются три темы арт-объекта, из которых одна тема выбирается путем жеребьевки членами жюри:</w:t>
      </w:r>
    </w:p>
    <w:p w14:paraId="043A171A" w14:textId="77777777" w:rsidR="00410738" w:rsidRPr="009D5D26" w:rsidRDefault="00410738" w:rsidP="00410738">
      <w:pPr>
        <w:pStyle w:val="a3"/>
        <w:widowControl w:val="0"/>
        <w:numPr>
          <w:ilvl w:val="0"/>
          <w:numId w:val="38"/>
        </w:numPr>
        <w:tabs>
          <w:tab w:val="left" w:pos="1340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  <w:shd w:val="clear" w:color="auto" w:fill="FFFFFF"/>
          <w:lang w:eastAsia="ru-RU"/>
        </w:rPr>
      </w:pPr>
      <w:r w:rsidRPr="009D5D26">
        <w:rPr>
          <w:rFonts w:ascii="Times New Roman" w:hAnsi="Times New Roman"/>
          <w:bCs/>
          <w:sz w:val="24"/>
          <w:szCs w:val="24"/>
          <w:shd w:val="clear" w:color="auto" w:fill="FFFFFF"/>
          <w:lang w:eastAsia="ru-RU"/>
        </w:rPr>
        <w:t>Фантастическое животное</w:t>
      </w:r>
    </w:p>
    <w:p w14:paraId="4394EC6E" w14:textId="77777777" w:rsidR="00410738" w:rsidRPr="009D5D26" w:rsidRDefault="00410738" w:rsidP="00410738">
      <w:pPr>
        <w:pStyle w:val="a3"/>
        <w:widowControl w:val="0"/>
        <w:numPr>
          <w:ilvl w:val="0"/>
          <w:numId w:val="38"/>
        </w:numPr>
        <w:tabs>
          <w:tab w:val="left" w:pos="1340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  <w:shd w:val="clear" w:color="auto" w:fill="FFFFFF"/>
          <w:lang w:eastAsia="ru-RU"/>
        </w:rPr>
      </w:pPr>
      <w:r w:rsidRPr="009D5D26">
        <w:rPr>
          <w:rFonts w:ascii="Times New Roman" w:hAnsi="Times New Roman"/>
          <w:bCs/>
          <w:sz w:val="24"/>
          <w:szCs w:val="24"/>
          <w:shd w:val="clear" w:color="auto" w:fill="FFFFFF"/>
          <w:lang w:eastAsia="ru-RU"/>
        </w:rPr>
        <w:t>Сказочное дерево</w:t>
      </w:r>
    </w:p>
    <w:p w14:paraId="433F0357" w14:textId="77777777" w:rsidR="00625D1C" w:rsidRPr="009D5D26" w:rsidRDefault="00625D1C" w:rsidP="00410738">
      <w:pPr>
        <w:pStyle w:val="a3"/>
        <w:widowControl w:val="0"/>
        <w:numPr>
          <w:ilvl w:val="0"/>
          <w:numId w:val="38"/>
        </w:numPr>
        <w:tabs>
          <w:tab w:val="left" w:pos="1340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  <w:shd w:val="clear" w:color="auto" w:fill="FFFFFF"/>
          <w:lang w:eastAsia="ru-RU"/>
        </w:rPr>
      </w:pPr>
      <w:r w:rsidRPr="009D5D26">
        <w:rPr>
          <w:rFonts w:ascii="Times New Roman" w:hAnsi="Times New Roman"/>
          <w:bCs/>
          <w:sz w:val="24"/>
          <w:szCs w:val="24"/>
          <w:shd w:val="clear" w:color="auto" w:fill="FFFFFF"/>
          <w:lang w:eastAsia="ru-RU"/>
        </w:rPr>
        <w:t>Волшебный сон</w:t>
      </w:r>
    </w:p>
    <w:p w14:paraId="4D882124" w14:textId="77777777" w:rsidR="003E635B" w:rsidRDefault="003E635B" w:rsidP="00625D1C">
      <w:pPr>
        <w:widowControl w:val="0"/>
        <w:tabs>
          <w:tab w:val="left" w:pos="1340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14:paraId="636FF01A" w14:textId="45E3C1A1" w:rsidR="00625D1C" w:rsidRPr="009D5D26" w:rsidRDefault="00625D1C" w:rsidP="00625D1C">
      <w:pPr>
        <w:widowControl w:val="0"/>
        <w:tabs>
          <w:tab w:val="left" w:pos="1340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  <w:lang w:eastAsia="ru-RU"/>
        </w:rPr>
      </w:pPr>
      <w:r w:rsidRPr="009D5D26">
        <w:rPr>
          <w:rFonts w:ascii="Times New Roman" w:hAnsi="Times New Roman"/>
          <w:b/>
          <w:sz w:val="24"/>
          <w:szCs w:val="24"/>
        </w:rPr>
        <w:t xml:space="preserve">30% изменение конкурсного задания. </w:t>
      </w:r>
      <w:r w:rsidR="002C0791" w:rsidRPr="009D5D26">
        <w:rPr>
          <w:rFonts w:ascii="Times New Roman" w:hAnsi="Times New Roman"/>
          <w:b/>
          <w:sz w:val="24"/>
          <w:szCs w:val="24"/>
        </w:rPr>
        <w:t>С</w:t>
      </w:r>
      <w:r w:rsidRPr="009D5D26">
        <w:rPr>
          <w:rFonts w:ascii="Times New Roman" w:hAnsi="Times New Roman"/>
          <w:b/>
          <w:sz w:val="24"/>
          <w:szCs w:val="24"/>
        </w:rPr>
        <w:t>туденты.</w:t>
      </w:r>
      <w:r w:rsidRPr="009D5D26">
        <w:rPr>
          <w:rFonts w:ascii="Times New Roman" w:hAnsi="Times New Roman"/>
          <w:bCs/>
          <w:sz w:val="24"/>
          <w:szCs w:val="24"/>
          <w:shd w:val="clear" w:color="auto" w:fill="FFFFFF"/>
          <w:lang w:eastAsia="ru-RU"/>
        </w:rPr>
        <w:t xml:space="preserve"> </w:t>
      </w:r>
    </w:p>
    <w:p w14:paraId="585B0AEF" w14:textId="77777777" w:rsidR="00625D1C" w:rsidRPr="009D5D26" w:rsidRDefault="00625D1C" w:rsidP="00625D1C">
      <w:pPr>
        <w:widowControl w:val="0"/>
        <w:tabs>
          <w:tab w:val="left" w:pos="1340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  <w:lang w:eastAsia="ru-RU"/>
        </w:rPr>
      </w:pPr>
      <w:r w:rsidRPr="009D5D26">
        <w:rPr>
          <w:rFonts w:ascii="Times New Roman" w:hAnsi="Times New Roman"/>
          <w:bCs/>
          <w:sz w:val="24"/>
          <w:szCs w:val="24"/>
          <w:shd w:val="clear" w:color="auto" w:fill="FFFFFF"/>
          <w:lang w:eastAsia="ru-RU"/>
        </w:rPr>
        <w:t>Предлагаются три темы арт-объекта, из которых одна тема выбирается путем жеребьевки членами жюри:</w:t>
      </w:r>
    </w:p>
    <w:p w14:paraId="37BF4579" w14:textId="77777777" w:rsidR="00625D1C" w:rsidRPr="009D5D26" w:rsidRDefault="00625D1C" w:rsidP="00625D1C">
      <w:pPr>
        <w:pStyle w:val="a3"/>
        <w:widowControl w:val="0"/>
        <w:numPr>
          <w:ilvl w:val="0"/>
          <w:numId w:val="39"/>
        </w:numPr>
        <w:tabs>
          <w:tab w:val="left" w:pos="1340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  <w:shd w:val="clear" w:color="auto" w:fill="FFFFFF"/>
          <w:lang w:eastAsia="ru-RU"/>
        </w:rPr>
      </w:pPr>
      <w:r w:rsidRPr="009D5D26">
        <w:rPr>
          <w:rFonts w:ascii="Times New Roman" w:hAnsi="Times New Roman"/>
          <w:bCs/>
          <w:sz w:val="24"/>
          <w:szCs w:val="24"/>
          <w:shd w:val="clear" w:color="auto" w:fill="FFFFFF"/>
          <w:lang w:eastAsia="ru-RU"/>
        </w:rPr>
        <w:t>Путешествие</w:t>
      </w:r>
    </w:p>
    <w:p w14:paraId="3FD8F3D8" w14:textId="77777777" w:rsidR="00625D1C" w:rsidRPr="009D5D26" w:rsidRDefault="00625D1C" w:rsidP="00625D1C">
      <w:pPr>
        <w:pStyle w:val="a3"/>
        <w:widowControl w:val="0"/>
        <w:numPr>
          <w:ilvl w:val="0"/>
          <w:numId w:val="39"/>
        </w:numPr>
        <w:tabs>
          <w:tab w:val="left" w:pos="1340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  <w:shd w:val="clear" w:color="auto" w:fill="FFFFFF"/>
          <w:lang w:eastAsia="ru-RU"/>
        </w:rPr>
      </w:pPr>
      <w:r w:rsidRPr="009D5D26">
        <w:rPr>
          <w:rFonts w:ascii="Times New Roman" w:hAnsi="Times New Roman"/>
          <w:bCs/>
          <w:sz w:val="24"/>
          <w:szCs w:val="24"/>
          <w:shd w:val="clear" w:color="auto" w:fill="FFFFFF"/>
          <w:lang w:eastAsia="ru-RU"/>
        </w:rPr>
        <w:t>Морские глубины</w:t>
      </w:r>
    </w:p>
    <w:p w14:paraId="010F8ADA" w14:textId="77777777" w:rsidR="00625D1C" w:rsidRPr="009D5D26" w:rsidRDefault="002C0791" w:rsidP="00625D1C">
      <w:pPr>
        <w:pStyle w:val="a3"/>
        <w:widowControl w:val="0"/>
        <w:numPr>
          <w:ilvl w:val="0"/>
          <w:numId w:val="39"/>
        </w:numPr>
        <w:tabs>
          <w:tab w:val="left" w:pos="1340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  <w:shd w:val="clear" w:color="auto" w:fill="FFFFFF"/>
          <w:lang w:eastAsia="ru-RU"/>
        </w:rPr>
      </w:pPr>
      <w:r w:rsidRPr="009D5D26">
        <w:rPr>
          <w:rFonts w:ascii="Times New Roman" w:hAnsi="Times New Roman"/>
          <w:bCs/>
          <w:sz w:val="24"/>
          <w:szCs w:val="24"/>
          <w:shd w:val="clear" w:color="auto" w:fill="FFFFFF"/>
          <w:lang w:eastAsia="ru-RU"/>
        </w:rPr>
        <w:t>Цветочный вальс</w:t>
      </w:r>
    </w:p>
    <w:p w14:paraId="289C1181" w14:textId="77777777" w:rsidR="003E635B" w:rsidRDefault="003E635B" w:rsidP="002C0791">
      <w:pPr>
        <w:widowControl w:val="0"/>
        <w:tabs>
          <w:tab w:val="left" w:pos="1340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14:paraId="4C4E7774" w14:textId="7A6C523E" w:rsidR="002C0791" w:rsidRPr="009D5D26" w:rsidRDefault="002C0791" w:rsidP="002C0791">
      <w:pPr>
        <w:widowControl w:val="0"/>
        <w:tabs>
          <w:tab w:val="left" w:pos="1340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  <w:lang w:eastAsia="ru-RU"/>
        </w:rPr>
      </w:pPr>
      <w:r w:rsidRPr="009D5D26">
        <w:rPr>
          <w:rFonts w:ascii="Times New Roman" w:hAnsi="Times New Roman"/>
          <w:b/>
          <w:sz w:val="24"/>
          <w:szCs w:val="24"/>
        </w:rPr>
        <w:t>30% изменение конкурсного задания. Специалисты.</w:t>
      </w:r>
      <w:r w:rsidRPr="009D5D26">
        <w:rPr>
          <w:rFonts w:ascii="Times New Roman" w:hAnsi="Times New Roman"/>
          <w:bCs/>
          <w:sz w:val="24"/>
          <w:szCs w:val="24"/>
          <w:shd w:val="clear" w:color="auto" w:fill="FFFFFF"/>
          <w:lang w:eastAsia="ru-RU"/>
        </w:rPr>
        <w:t xml:space="preserve"> </w:t>
      </w:r>
    </w:p>
    <w:p w14:paraId="79498810" w14:textId="77777777" w:rsidR="002C0791" w:rsidRPr="009D5D26" w:rsidRDefault="002C0791" w:rsidP="002C0791">
      <w:pPr>
        <w:widowControl w:val="0"/>
        <w:tabs>
          <w:tab w:val="left" w:pos="1340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  <w:lang w:eastAsia="ru-RU"/>
        </w:rPr>
      </w:pPr>
      <w:r w:rsidRPr="009D5D26">
        <w:rPr>
          <w:rFonts w:ascii="Times New Roman" w:hAnsi="Times New Roman"/>
          <w:bCs/>
          <w:sz w:val="24"/>
          <w:szCs w:val="24"/>
          <w:shd w:val="clear" w:color="auto" w:fill="FFFFFF"/>
          <w:lang w:eastAsia="ru-RU"/>
        </w:rPr>
        <w:t>Предлагаются три темы арт-объекта, из которых одна тема выбирается путем жеребьевки членами жюри:</w:t>
      </w:r>
    </w:p>
    <w:p w14:paraId="14F5BAD6" w14:textId="77777777" w:rsidR="002C0791" w:rsidRPr="009D5D26" w:rsidRDefault="002C0791" w:rsidP="002C0791">
      <w:pPr>
        <w:pStyle w:val="a3"/>
        <w:widowControl w:val="0"/>
        <w:numPr>
          <w:ilvl w:val="0"/>
          <w:numId w:val="40"/>
        </w:numPr>
        <w:tabs>
          <w:tab w:val="left" w:pos="1340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  <w:shd w:val="clear" w:color="auto" w:fill="FFFFFF"/>
          <w:lang w:eastAsia="ru-RU"/>
        </w:rPr>
      </w:pPr>
      <w:r w:rsidRPr="009D5D26">
        <w:rPr>
          <w:rFonts w:ascii="Times New Roman" w:hAnsi="Times New Roman"/>
          <w:bCs/>
          <w:sz w:val="24"/>
          <w:szCs w:val="24"/>
          <w:shd w:val="clear" w:color="auto" w:fill="FFFFFF"/>
          <w:lang w:eastAsia="ru-RU"/>
        </w:rPr>
        <w:t>Супрематизм</w:t>
      </w:r>
    </w:p>
    <w:p w14:paraId="320D624F" w14:textId="77777777" w:rsidR="002C0791" w:rsidRPr="009D5D26" w:rsidRDefault="002C0791" w:rsidP="002C0791">
      <w:pPr>
        <w:pStyle w:val="a3"/>
        <w:widowControl w:val="0"/>
        <w:numPr>
          <w:ilvl w:val="0"/>
          <w:numId w:val="40"/>
        </w:numPr>
        <w:tabs>
          <w:tab w:val="left" w:pos="1340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  <w:shd w:val="clear" w:color="auto" w:fill="FFFFFF"/>
          <w:lang w:eastAsia="ru-RU"/>
        </w:rPr>
      </w:pPr>
      <w:r w:rsidRPr="009D5D26">
        <w:rPr>
          <w:rFonts w:ascii="Times New Roman" w:hAnsi="Times New Roman"/>
          <w:bCs/>
          <w:sz w:val="24"/>
          <w:szCs w:val="24"/>
          <w:shd w:val="clear" w:color="auto" w:fill="FFFFFF"/>
          <w:lang w:eastAsia="ru-RU"/>
        </w:rPr>
        <w:t>Романтизм</w:t>
      </w:r>
    </w:p>
    <w:p w14:paraId="46813DE0" w14:textId="77777777" w:rsidR="002C0791" w:rsidRPr="009D5D26" w:rsidRDefault="002C0791" w:rsidP="002C0791">
      <w:pPr>
        <w:pStyle w:val="a3"/>
        <w:widowControl w:val="0"/>
        <w:numPr>
          <w:ilvl w:val="0"/>
          <w:numId w:val="40"/>
        </w:numPr>
        <w:tabs>
          <w:tab w:val="left" w:pos="1340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  <w:shd w:val="clear" w:color="auto" w:fill="FFFFFF"/>
          <w:lang w:eastAsia="ru-RU"/>
        </w:rPr>
      </w:pPr>
      <w:r w:rsidRPr="009D5D26">
        <w:rPr>
          <w:rFonts w:ascii="Times New Roman" w:hAnsi="Times New Roman"/>
          <w:bCs/>
          <w:sz w:val="24"/>
          <w:szCs w:val="24"/>
          <w:shd w:val="clear" w:color="auto" w:fill="FFFFFF"/>
          <w:lang w:eastAsia="ru-RU"/>
        </w:rPr>
        <w:t>Прованс</w:t>
      </w:r>
    </w:p>
    <w:p w14:paraId="672F97A9" w14:textId="77777777" w:rsidR="005B1636" w:rsidRPr="005B1636" w:rsidRDefault="005B1636" w:rsidP="005B1636">
      <w:pPr>
        <w:widowControl w:val="0"/>
        <w:tabs>
          <w:tab w:val="left" w:pos="1340"/>
        </w:tabs>
        <w:spacing w:after="0" w:line="298" w:lineRule="exact"/>
        <w:jc w:val="both"/>
        <w:rPr>
          <w:rFonts w:ascii="Times New Roman" w:hAnsi="Times New Roman"/>
          <w:b/>
          <w:sz w:val="24"/>
          <w:szCs w:val="24"/>
          <w:shd w:val="clear" w:color="auto" w:fill="FFFFFF"/>
          <w:lang w:eastAsia="ru-RU"/>
        </w:rPr>
      </w:pPr>
    </w:p>
    <w:p w14:paraId="27DA0DB5" w14:textId="77777777" w:rsidR="005B1636" w:rsidRPr="00917A26" w:rsidRDefault="005B1636" w:rsidP="00B65F24">
      <w:pPr>
        <w:widowControl w:val="0"/>
        <w:tabs>
          <w:tab w:val="left" w:pos="1340"/>
        </w:tabs>
        <w:spacing w:after="0" w:line="298" w:lineRule="exact"/>
        <w:ind w:firstLine="567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917A26">
        <w:rPr>
          <w:rFonts w:ascii="Times New Roman" w:hAnsi="Times New Roman"/>
          <w:b/>
          <w:sz w:val="24"/>
          <w:szCs w:val="24"/>
          <w:lang w:eastAsia="ru-RU"/>
        </w:rPr>
        <w:t xml:space="preserve">2.5. Критерии оценки выполнения задания </w:t>
      </w:r>
    </w:p>
    <w:p w14:paraId="734C8E06" w14:textId="77777777" w:rsidR="00B65F24" w:rsidRPr="00917A26" w:rsidRDefault="005B1636" w:rsidP="00B65F24">
      <w:pPr>
        <w:widowControl w:val="0"/>
        <w:tabs>
          <w:tab w:val="left" w:pos="1340"/>
        </w:tabs>
        <w:spacing w:after="0" w:line="298" w:lineRule="exact"/>
        <w:ind w:left="-900" w:right="175" w:firstLine="900"/>
        <w:jc w:val="both"/>
        <w:rPr>
          <w:rFonts w:ascii="Times New Roman" w:hAnsi="Times New Roman"/>
          <w:b/>
          <w:bCs/>
          <w:sz w:val="24"/>
          <w:szCs w:val="24"/>
          <w:shd w:val="clear" w:color="auto" w:fill="FFFFFF"/>
          <w:lang w:eastAsia="ru-RU"/>
        </w:rPr>
      </w:pPr>
      <w:r w:rsidRPr="00917A26">
        <w:rPr>
          <w:rFonts w:ascii="Times New Roman" w:hAnsi="Times New Roman"/>
          <w:b/>
          <w:bCs/>
          <w:sz w:val="24"/>
          <w:szCs w:val="24"/>
          <w:shd w:val="clear" w:color="auto" w:fill="FFFFFF"/>
          <w:lang w:eastAsia="ru-RU"/>
        </w:rPr>
        <w:t>Школьник</w:t>
      </w:r>
    </w:p>
    <w:tbl>
      <w:tblPr>
        <w:tblStyle w:val="af2"/>
        <w:tblW w:w="0" w:type="auto"/>
        <w:tblLook w:val="04A0" w:firstRow="1" w:lastRow="0" w:firstColumn="1" w:lastColumn="0" w:noHBand="0" w:noVBand="1"/>
      </w:tblPr>
      <w:tblGrid>
        <w:gridCol w:w="3040"/>
        <w:gridCol w:w="1923"/>
        <w:gridCol w:w="2051"/>
        <w:gridCol w:w="2331"/>
      </w:tblGrid>
      <w:tr w:rsidR="001A3B48" w14:paraId="6D83C186" w14:textId="77777777" w:rsidTr="001A3B48">
        <w:tc>
          <w:tcPr>
            <w:tcW w:w="3040" w:type="dxa"/>
          </w:tcPr>
          <w:p w14:paraId="5AF18200" w14:textId="77777777" w:rsidR="001A3B48" w:rsidRPr="005B1636" w:rsidRDefault="001A3B48" w:rsidP="001A3B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B1636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Наименование критерия</w:t>
            </w:r>
          </w:p>
        </w:tc>
        <w:tc>
          <w:tcPr>
            <w:tcW w:w="1923" w:type="dxa"/>
          </w:tcPr>
          <w:p w14:paraId="7E1523B8" w14:textId="77777777" w:rsidR="001A3B48" w:rsidRPr="005B1636" w:rsidRDefault="001A3B48" w:rsidP="001A3B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B1636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Максимальные баллы</w:t>
            </w:r>
          </w:p>
        </w:tc>
        <w:tc>
          <w:tcPr>
            <w:tcW w:w="2051" w:type="dxa"/>
          </w:tcPr>
          <w:p w14:paraId="0C08555D" w14:textId="77777777" w:rsidR="001A3B48" w:rsidRPr="005B1636" w:rsidRDefault="001A3B48" w:rsidP="001A3B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B1636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Объективная оценка (баллы)</w:t>
            </w:r>
          </w:p>
        </w:tc>
        <w:tc>
          <w:tcPr>
            <w:tcW w:w="2331" w:type="dxa"/>
          </w:tcPr>
          <w:p w14:paraId="36BF8CA7" w14:textId="77777777" w:rsidR="001A3B48" w:rsidRPr="005B1636" w:rsidRDefault="001A3B48" w:rsidP="001A3B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B1636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Субъективная оценка (баллы)*</w:t>
            </w:r>
          </w:p>
        </w:tc>
      </w:tr>
      <w:tr w:rsidR="001A3B48" w14:paraId="1FDB3FB2" w14:textId="77777777" w:rsidTr="00524392">
        <w:tc>
          <w:tcPr>
            <w:tcW w:w="9345" w:type="dxa"/>
            <w:gridSpan w:val="4"/>
          </w:tcPr>
          <w:p w14:paraId="72A4303B" w14:textId="77777777" w:rsidR="001A3B48" w:rsidRDefault="001A3B48" w:rsidP="00B65F2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65F24">
              <w:rPr>
                <w:rFonts w:ascii="Times New Roman" w:hAnsi="Times New Roman"/>
                <w:b/>
                <w:bCs/>
                <w:sz w:val="24"/>
                <w:szCs w:val="24"/>
              </w:rPr>
              <w:t>Модуль 1: Создание художественного арт-объекта.</w:t>
            </w:r>
          </w:p>
        </w:tc>
      </w:tr>
      <w:tr w:rsidR="00B65F24" w14:paraId="040C1E32" w14:textId="77777777" w:rsidTr="001A3B48">
        <w:tc>
          <w:tcPr>
            <w:tcW w:w="3040" w:type="dxa"/>
          </w:tcPr>
          <w:p w14:paraId="392757AC" w14:textId="77777777" w:rsidR="00B65F24" w:rsidRPr="005B1636" w:rsidRDefault="00B65F24" w:rsidP="00B65F24">
            <w:pPr>
              <w:widowControl w:val="0"/>
              <w:tabs>
                <w:tab w:val="left" w:pos="142"/>
              </w:tabs>
              <w:spacing w:after="0" w:line="240" w:lineRule="auto"/>
              <w:jc w:val="both"/>
              <w:rPr>
                <w:rFonts w:ascii="TimesNewRomanPSMT" w:hAnsi="TimesNewRomanPSMT"/>
                <w:sz w:val="24"/>
                <w:szCs w:val="24"/>
                <w:lang w:eastAsia="ru-RU"/>
              </w:rPr>
            </w:pPr>
            <w:r w:rsidRPr="005B163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Дизайн, оригинальность, креативность </w:t>
            </w:r>
            <w:r w:rsidRPr="005B1636">
              <w:rPr>
                <w:rFonts w:ascii="TimesNewRomanPSMT Cyr" w:hAnsi="TimesNewRomanPSMT Cyr"/>
                <w:sz w:val="24"/>
                <w:szCs w:val="24"/>
              </w:rPr>
              <w:t>арт-объекта</w:t>
            </w:r>
          </w:p>
        </w:tc>
        <w:tc>
          <w:tcPr>
            <w:tcW w:w="1923" w:type="dxa"/>
          </w:tcPr>
          <w:p w14:paraId="355B2A51" w14:textId="77777777" w:rsidR="00B65F24" w:rsidRPr="001A3B48" w:rsidRDefault="001A3B48" w:rsidP="001A3B4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3B48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051" w:type="dxa"/>
          </w:tcPr>
          <w:p w14:paraId="05732E2F" w14:textId="77777777" w:rsidR="00B65F24" w:rsidRPr="001A3B48" w:rsidRDefault="00B65F24" w:rsidP="001A3B4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31" w:type="dxa"/>
          </w:tcPr>
          <w:p w14:paraId="2EBF82DD" w14:textId="77777777" w:rsidR="00B65F24" w:rsidRPr="001A3B48" w:rsidRDefault="001A3B48" w:rsidP="001A3B4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3B48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B65F24" w14:paraId="08FA1743" w14:textId="77777777" w:rsidTr="001A3B48">
        <w:tc>
          <w:tcPr>
            <w:tcW w:w="3040" w:type="dxa"/>
          </w:tcPr>
          <w:p w14:paraId="5FEF29B2" w14:textId="77777777" w:rsidR="00B65F24" w:rsidRPr="005B1636" w:rsidRDefault="00B65F24" w:rsidP="00B65F24">
            <w:pPr>
              <w:spacing w:after="0" w:line="259" w:lineRule="auto"/>
              <w:rPr>
                <w:rFonts w:ascii="TimesNewRomanPSMT Cyr" w:hAnsi="TimesNewRomanPSMT Cyr"/>
                <w:sz w:val="24"/>
                <w:szCs w:val="24"/>
                <w:lang w:eastAsia="ru-RU"/>
              </w:rPr>
            </w:pPr>
            <w:r w:rsidRPr="005B1636">
              <w:rPr>
                <w:rFonts w:ascii="TimesNewRomanPSMT Cyr" w:hAnsi="TimesNewRomanPSMT Cyr"/>
                <w:sz w:val="24"/>
                <w:szCs w:val="24"/>
                <w:lang w:eastAsia="ru-RU"/>
              </w:rPr>
              <w:t>Качество визуальной композици</w:t>
            </w:r>
            <w:r w:rsidR="001A3B48">
              <w:rPr>
                <w:rFonts w:ascii="TimesNewRomanPSMT Cyr" w:hAnsi="TimesNewRomanPSMT Cyr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1923" w:type="dxa"/>
          </w:tcPr>
          <w:p w14:paraId="751F8114" w14:textId="77777777" w:rsidR="00B65F24" w:rsidRPr="001A3B48" w:rsidRDefault="001A3B48" w:rsidP="001A3B4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3B48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051" w:type="dxa"/>
          </w:tcPr>
          <w:p w14:paraId="54A7E04A" w14:textId="77777777" w:rsidR="00B65F24" w:rsidRPr="001A3B48" w:rsidRDefault="00B65F24" w:rsidP="001A3B4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31" w:type="dxa"/>
          </w:tcPr>
          <w:p w14:paraId="475452D2" w14:textId="77777777" w:rsidR="00B65F24" w:rsidRPr="001A3B48" w:rsidRDefault="001A3B48" w:rsidP="001A3B4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3B48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B65F24" w14:paraId="77073EA2" w14:textId="77777777" w:rsidTr="001A3B48">
        <w:tc>
          <w:tcPr>
            <w:tcW w:w="3040" w:type="dxa"/>
          </w:tcPr>
          <w:p w14:paraId="7D5B1810" w14:textId="77777777" w:rsidR="00B65F24" w:rsidRPr="005B1636" w:rsidRDefault="00B65F24" w:rsidP="00B65F24">
            <w:pPr>
              <w:spacing w:after="0" w:line="240" w:lineRule="auto"/>
              <w:rPr>
                <w:rFonts w:ascii="TimesNewRomanPSMT Cyr" w:hAnsi="TimesNewRomanPSMT Cyr"/>
                <w:sz w:val="24"/>
                <w:szCs w:val="24"/>
                <w:lang w:eastAsia="ru-RU"/>
              </w:rPr>
            </w:pPr>
            <w:r w:rsidRPr="005B1636">
              <w:rPr>
                <w:rFonts w:ascii="TimesNewRomanPSMT Cyr" w:hAnsi="TimesNewRomanPSMT Cyr"/>
                <w:sz w:val="24"/>
                <w:szCs w:val="24"/>
                <w:lang w:eastAsia="ru-RU"/>
              </w:rPr>
              <w:t>Качество цветов (подбор, баланс, гармоничность)</w:t>
            </w:r>
          </w:p>
        </w:tc>
        <w:tc>
          <w:tcPr>
            <w:tcW w:w="1923" w:type="dxa"/>
          </w:tcPr>
          <w:p w14:paraId="2AB71CE4" w14:textId="77777777" w:rsidR="00B65F24" w:rsidRPr="001A3B48" w:rsidRDefault="001A3B48" w:rsidP="001A3B4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3B48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051" w:type="dxa"/>
          </w:tcPr>
          <w:p w14:paraId="4DDC3310" w14:textId="77777777" w:rsidR="00B65F24" w:rsidRPr="001A3B48" w:rsidRDefault="00B65F24" w:rsidP="001A3B4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31" w:type="dxa"/>
          </w:tcPr>
          <w:p w14:paraId="139FDDA8" w14:textId="77777777" w:rsidR="00B65F24" w:rsidRPr="001A3B48" w:rsidRDefault="001A3B48" w:rsidP="001A3B4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3B48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B65F24" w14:paraId="38C0F7DD" w14:textId="77777777" w:rsidTr="001A3B48">
        <w:tc>
          <w:tcPr>
            <w:tcW w:w="3040" w:type="dxa"/>
          </w:tcPr>
          <w:p w14:paraId="6BFACD6D" w14:textId="77777777" w:rsidR="00B65F24" w:rsidRPr="005B1636" w:rsidRDefault="00B65F24" w:rsidP="00B65F24">
            <w:pPr>
              <w:spacing w:after="0" w:line="240" w:lineRule="auto"/>
              <w:rPr>
                <w:rFonts w:ascii="TimesNewRomanPSMT Cyr" w:hAnsi="TimesNewRomanPSMT Cyr"/>
                <w:sz w:val="24"/>
                <w:szCs w:val="24"/>
                <w:lang w:eastAsia="ru-RU"/>
              </w:rPr>
            </w:pPr>
            <w:r w:rsidRPr="005B1636">
              <w:rPr>
                <w:rFonts w:ascii="TimesNewRomanPSMT Cyr" w:hAnsi="TimesNewRomanPSMT Cyr"/>
                <w:sz w:val="24"/>
                <w:szCs w:val="24"/>
                <w:lang w:eastAsia="ru-RU"/>
              </w:rPr>
              <w:t>Качество использо</w:t>
            </w:r>
            <w:r w:rsidR="001A3B48">
              <w:rPr>
                <w:rFonts w:ascii="TimesNewRomanPSMT Cyr" w:hAnsi="TimesNewRomanPSMT Cyr"/>
                <w:sz w:val="24"/>
                <w:szCs w:val="24"/>
                <w:lang w:eastAsia="ru-RU"/>
              </w:rPr>
              <w:t>вания дополнительных материалов</w:t>
            </w:r>
          </w:p>
        </w:tc>
        <w:tc>
          <w:tcPr>
            <w:tcW w:w="1923" w:type="dxa"/>
          </w:tcPr>
          <w:p w14:paraId="0FA7C31D" w14:textId="77777777" w:rsidR="00B65F24" w:rsidRPr="001A3B48" w:rsidRDefault="001A3B48" w:rsidP="001A3B4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3B48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051" w:type="dxa"/>
          </w:tcPr>
          <w:p w14:paraId="31F4F465" w14:textId="77777777" w:rsidR="00B65F24" w:rsidRPr="001A3B48" w:rsidRDefault="001A3B48" w:rsidP="001A3B4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3B48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331" w:type="dxa"/>
          </w:tcPr>
          <w:p w14:paraId="1D509DC3" w14:textId="77777777" w:rsidR="00B65F24" w:rsidRPr="001A3B48" w:rsidRDefault="00B65F24" w:rsidP="001A3B4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65F24" w14:paraId="07C96FD1" w14:textId="77777777" w:rsidTr="001A3B48">
        <w:tc>
          <w:tcPr>
            <w:tcW w:w="3040" w:type="dxa"/>
          </w:tcPr>
          <w:p w14:paraId="5DF1B1B3" w14:textId="77777777" w:rsidR="00B65F24" w:rsidRPr="005B1636" w:rsidRDefault="00B65F24" w:rsidP="00B65F24">
            <w:pPr>
              <w:spacing w:after="0" w:line="240" w:lineRule="auto"/>
              <w:jc w:val="both"/>
              <w:rPr>
                <w:rFonts w:ascii="TimesNewRomanPSMT Cyr" w:hAnsi="TimesNewRomanPSMT Cyr"/>
                <w:sz w:val="24"/>
                <w:szCs w:val="24"/>
                <w:lang w:eastAsia="ru-RU"/>
              </w:rPr>
            </w:pPr>
            <w:r w:rsidRPr="005B1636">
              <w:rPr>
                <w:rFonts w:ascii="TimesNewRomanPSMT Cyr" w:hAnsi="TimesNewRomanPSMT Cyr"/>
                <w:sz w:val="24"/>
                <w:szCs w:val="24"/>
                <w:lang w:eastAsia="ru-RU"/>
              </w:rPr>
              <w:t>Функциональность использования дизайн-продукта</w:t>
            </w:r>
          </w:p>
        </w:tc>
        <w:tc>
          <w:tcPr>
            <w:tcW w:w="1923" w:type="dxa"/>
          </w:tcPr>
          <w:p w14:paraId="1C3B06C2" w14:textId="77777777" w:rsidR="00B65F24" w:rsidRPr="001A3B48" w:rsidRDefault="001A3B48" w:rsidP="001A3B4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3B48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051" w:type="dxa"/>
          </w:tcPr>
          <w:p w14:paraId="1F7EF514" w14:textId="77777777" w:rsidR="00B65F24" w:rsidRPr="001A3B48" w:rsidRDefault="001A3B48" w:rsidP="001A3B4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3B48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331" w:type="dxa"/>
          </w:tcPr>
          <w:p w14:paraId="648CC75F" w14:textId="77777777" w:rsidR="00B65F24" w:rsidRPr="001A3B48" w:rsidRDefault="00B65F24" w:rsidP="001A3B4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65F24" w14:paraId="108D9E45" w14:textId="77777777" w:rsidTr="001A3B48">
        <w:tc>
          <w:tcPr>
            <w:tcW w:w="3040" w:type="dxa"/>
          </w:tcPr>
          <w:p w14:paraId="55D35268" w14:textId="77777777" w:rsidR="00B65F24" w:rsidRPr="005B1636" w:rsidRDefault="00B65F24" w:rsidP="00B65F24">
            <w:pPr>
              <w:spacing w:after="0" w:line="240" w:lineRule="auto"/>
              <w:rPr>
                <w:rFonts w:ascii="TimesNewRomanPSMT Cyr" w:hAnsi="TimesNewRomanPSMT Cyr"/>
                <w:sz w:val="24"/>
                <w:szCs w:val="24"/>
                <w:lang w:eastAsia="ru-RU"/>
              </w:rPr>
            </w:pPr>
            <w:r w:rsidRPr="005B1636">
              <w:rPr>
                <w:rFonts w:ascii="TimesNewRomanPSMT Cyr" w:hAnsi="TimesNewRomanPSMT Cyr"/>
                <w:sz w:val="24"/>
                <w:szCs w:val="24"/>
                <w:lang w:eastAsia="ru-RU"/>
              </w:rPr>
              <w:t>Завершенность арт-объекта</w:t>
            </w:r>
          </w:p>
        </w:tc>
        <w:tc>
          <w:tcPr>
            <w:tcW w:w="1923" w:type="dxa"/>
          </w:tcPr>
          <w:p w14:paraId="270D4370" w14:textId="77777777" w:rsidR="00B65F24" w:rsidRPr="001A3B48" w:rsidRDefault="001A3B48" w:rsidP="001A3B4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3B48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051" w:type="dxa"/>
          </w:tcPr>
          <w:p w14:paraId="42E0E97E" w14:textId="77777777" w:rsidR="00B65F24" w:rsidRPr="001A3B48" w:rsidRDefault="001A3B48" w:rsidP="001A3B4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3B48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331" w:type="dxa"/>
          </w:tcPr>
          <w:p w14:paraId="496A5D64" w14:textId="77777777" w:rsidR="00B65F24" w:rsidRPr="001A3B48" w:rsidRDefault="00B65F24" w:rsidP="001A3B4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3B48" w14:paraId="66CAC0EF" w14:textId="77777777" w:rsidTr="00524392">
        <w:tc>
          <w:tcPr>
            <w:tcW w:w="3040" w:type="dxa"/>
          </w:tcPr>
          <w:p w14:paraId="23FD87D9" w14:textId="77777777" w:rsidR="001A3B48" w:rsidRPr="005B1636" w:rsidRDefault="001A3B48" w:rsidP="001A3B48">
            <w:pPr>
              <w:spacing w:after="0" w:line="240" w:lineRule="auto"/>
              <w:rPr>
                <w:rFonts w:ascii="TimesNewRomanPSMT Cyr" w:hAnsi="TimesNewRomanPSMT Cyr"/>
                <w:sz w:val="24"/>
                <w:szCs w:val="24"/>
                <w:lang w:eastAsia="ru-RU"/>
              </w:rPr>
            </w:pPr>
            <w:r w:rsidRPr="005B1636">
              <w:rPr>
                <w:rFonts w:ascii="Times New Roman" w:hAnsi="Times New Roman"/>
                <w:sz w:val="24"/>
                <w:szCs w:val="24"/>
              </w:rPr>
              <w:t>Соблюдение техники безопасности,</w:t>
            </w:r>
          </w:p>
        </w:tc>
        <w:tc>
          <w:tcPr>
            <w:tcW w:w="1923" w:type="dxa"/>
            <w:vAlign w:val="center"/>
          </w:tcPr>
          <w:p w14:paraId="50514DF2" w14:textId="77777777" w:rsidR="001A3B48" w:rsidRPr="001A3B48" w:rsidRDefault="001A3B48" w:rsidP="001A3B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A3B48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051" w:type="dxa"/>
          </w:tcPr>
          <w:p w14:paraId="5A282D01" w14:textId="77777777" w:rsidR="001A3B48" w:rsidRPr="001A3B48" w:rsidRDefault="001A3B48" w:rsidP="001A3B4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3B4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331" w:type="dxa"/>
          </w:tcPr>
          <w:p w14:paraId="52537560" w14:textId="77777777" w:rsidR="001A3B48" w:rsidRPr="001A3B48" w:rsidRDefault="001A3B48" w:rsidP="001A3B4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3B48" w14:paraId="7CEF3865" w14:textId="77777777" w:rsidTr="00524392">
        <w:tc>
          <w:tcPr>
            <w:tcW w:w="3040" w:type="dxa"/>
          </w:tcPr>
          <w:p w14:paraId="0B588198" w14:textId="77777777" w:rsidR="001A3B48" w:rsidRPr="005B1636" w:rsidRDefault="001A3B48" w:rsidP="001A3B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1636">
              <w:rPr>
                <w:rFonts w:ascii="Times New Roman" w:hAnsi="Times New Roman"/>
                <w:sz w:val="24"/>
                <w:szCs w:val="24"/>
              </w:rPr>
              <w:t>Соблюдение порядка на рабочем месте</w:t>
            </w:r>
          </w:p>
        </w:tc>
        <w:tc>
          <w:tcPr>
            <w:tcW w:w="1923" w:type="dxa"/>
            <w:vAlign w:val="center"/>
          </w:tcPr>
          <w:p w14:paraId="5D7065DB" w14:textId="77777777" w:rsidR="001A3B48" w:rsidRPr="005B1636" w:rsidRDefault="001A3B48" w:rsidP="001A3B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B1636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051" w:type="dxa"/>
          </w:tcPr>
          <w:p w14:paraId="3C0060E5" w14:textId="77777777" w:rsidR="001A3B48" w:rsidRPr="001A3B48" w:rsidRDefault="001A3B48" w:rsidP="001A3B4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3B4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331" w:type="dxa"/>
          </w:tcPr>
          <w:p w14:paraId="7591FEF7" w14:textId="77777777" w:rsidR="001A3B48" w:rsidRDefault="001A3B48" w:rsidP="001A3B4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A3B48" w14:paraId="1F42220F" w14:textId="77777777" w:rsidTr="001A3B48">
        <w:trPr>
          <w:trHeight w:val="275"/>
        </w:trPr>
        <w:tc>
          <w:tcPr>
            <w:tcW w:w="9345" w:type="dxa"/>
            <w:gridSpan w:val="4"/>
          </w:tcPr>
          <w:p w14:paraId="005385D6" w14:textId="77777777" w:rsidR="001A3B48" w:rsidRPr="001A3B48" w:rsidRDefault="001A3B48" w:rsidP="00B65F2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A3B48">
              <w:rPr>
                <w:rFonts w:ascii="TimesNewRomanPSMT Cyr" w:hAnsi="TimesNewRomanPSMT Cyr"/>
                <w:b/>
                <w:sz w:val="24"/>
                <w:szCs w:val="24"/>
                <w:lang w:eastAsia="ru-RU"/>
              </w:rPr>
              <w:lastRenderedPageBreak/>
              <w:t>Модуль 2. Подготовка к демонстрации и защита проекта</w:t>
            </w:r>
          </w:p>
        </w:tc>
      </w:tr>
      <w:tr w:rsidR="001A3B48" w14:paraId="504518FF" w14:textId="77777777" w:rsidTr="001A3B48">
        <w:tc>
          <w:tcPr>
            <w:tcW w:w="3040" w:type="dxa"/>
          </w:tcPr>
          <w:p w14:paraId="47215F95" w14:textId="77777777" w:rsidR="001A3B48" w:rsidRPr="001A3B48" w:rsidRDefault="001A3B48" w:rsidP="001A3B4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3B48">
              <w:rPr>
                <w:rFonts w:ascii="Times New Roman" w:hAnsi="Times New Roman"/>
                <w:sz w:val="24"/>
                <w:szCs w:val="24"/>
              </w:rPr>
              <w:t>Качество презентации</w:t>
            </w:r>
          </w:p>
        </w:tc>
        <w:tc>
          <w:tcPr>
            <w:tcW w:w="1923" w:type="dxa"/>
          </w:tcPr>
          <w:p w14:paraId="665CBFF4" w14:textId="77777777" w:rsidR="001A3B48" w:rsidRPr="001A3B48" w:rsidRDefault="001A3B48" w:rsidP="001A3B4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3B48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051" w:type="dxa"/>
          </w:tcPr>
          <w:p w14:paraId="0F3CD1E7" w14:textId="77777777" w:rsidR="001A3B48" w:rsidRPr="001A3B48" w:rsidRDefault="001A3B48" w:rsidP="001A3B4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31" w:type="dxa"/>
          </w:tcPr>
          <w:p w14:paraId="2B4D51BA" w14:textId="77777777" w:rsidR="001A3B48" w:rsidRPr="001A3B48" w:rsidRDefault="001A3B48" w:rsidP="001A3B4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3B48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1A3B48" w14:paraId="03962FE4" w14:textId="77777777" w:rsidTr="00524392">
        <w:tc>
          <w:tcPr>
            <w:tcW w:w="9345" w:type="dxa"/>
            <w:gridSpan w:val="4"/>
          </w:tcPr>
          <w:p w14:paraId="05DCD2F8" w14:textId="77777777" w:rsidR="001A3B48" w:rsidRPr="001A3B48" w:rsidRDefault="001A3B48" w:rsidP="001A3B48">
            <w:pPr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 w:rsidRPr="001A3B48">
              <w:rPr>
                <w:rFonts w:ascii="Times New Roman" w:hAnsi="Times New Roman"/>
                <w:b/>
                <w:sz w:val="24"/>
                <w:szCs w:val="24"/>
              </w:rPr>
              <w:t>Итого: 100</w:t>
            </w:r>
          </w:p>
        </w:tc>
      </w:tr>
    </w:tbl>
    <w:p w14:paraId="33B7EF5B" w14:textId="77777777" w:rsidR="005B1636" w:rsidRDefault="005B1636" w:rsidP="005B163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3266525F" w14:textId="77777777" w:rsidR="005B1636" w:rsidRPr="005B1636" w:rsidRDefault="005B1636" w:rsidP="005B163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1636">
        <w:rPr>
          <w:rFonts w:ascii="Times New Roman" w:hAnsi="Times New Roman"/>
          <w:b/>
          <w:sz w:val="24"/>
          <w:szCs w:val="24"/>
        </w:rPr>
        <w:t>Студент, специалист</w:t>
      </w:r>
    </w:p>
    <w:tbl>
      <w:tblPr>
        <w:tblStyle w:val="af2"/>
        <w:tblW w:w="0" w:type="auto"/>
        <w:tblLook w:val="04A0" w:firstRow="1" w:lastRow="0" w:firstColumn="1" w:lastColumn="0" w:noHBand="0" w:noVBand="1"/>
      </w:tblPr>
      <w:tblGrid>
        <w:gridCol w:w="3040"/>
        <w:gridCol w:w="1923"/>
        <w:gridCol w:w="2051"/>
        <w:gridCol w:w="2331"/>
      </w:tblGrid>
      <w:tr w:rsidR="001A3B48" w14:paraId="324374D9" w14:textId="77777777" w:rsidTr="00524392">
        <w:tc>
          <w:tcPr>
            <w:tcW w:w="3040" w:type="dxa"/>
          </w:tcPr>
          <w:p w14:paraId="1A72D7F6" w14:textId="77777777" w:rsidR="001A3B48" w:rsidRPr="005B1636" w:rsidRDefault="001A3B48" w:rsidP="005243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B1636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Наименование критерия</w:t>
            </w:r>
          </w:p>
        </w:tc>
        <w:tc>
          <w:tcPr>
            <w:tcW w:w="1923" w:type="dxa"/>
          </w:tcPr>
          <w:p w14:paraId="42D3BCDA" w14:textId="77777777" w:rsidR="001A3B48" w:rsidRPr="005B1636" w:rsidRDefault="001A3B48" w:rsidP="005243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B1636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Максимальные баллы</w:t>
            </w:r>
          </w:p>
        </w:tc>
        <w:tc>
          <w:tcPr>
            <w:tcW w:w="2051" w:type="dxa"/>
          </w:tcPr>
          <w:p w14:paraId="5000D1C8" w14:textId="77777777" w:rsidR="001A3B48" w:rsidRPr="005B1636" w:rsidRDefault="001A3B48" w:rsidP="005243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B1636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Объективная оценка (баллы)</w:t>
            </w:r>
          </w:p>
        </w:tc>
        <w:tc>
          <w:tcPr>
            <w:tcW w:w="2331" w:type="dxa"/>
          </w:tcPr>
          <w:p w14:paraId="4A7CD6A6" w14:textId="77777777" w:rsidR="001A3B48" w:rsidRPr="005B1636" w:rsidRDefault="001A3B48" w:rsidP="005243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B1636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Субъективная оценка (баллы)*</w:t>
            </w:r>
          </w:p>
        </w:tc>
      </w:tr>
      <w:tr w:rsidR="001A3B48" w14:paraId="0501FFBD" w14:textId="77777777" w:rsidTr="001A3B48">
        <w:trPr>
          <w:trHeight w:val="412"/>
        </w:trPr>
        <w:tc>
          <w:tcPr>
            <w:tcW w:w="9345" w:type="dxa"/>
            <w:gridSpan w:val="4"/>
          </w:tcPr>
          <w:p w14:paraId="60E67ACD" w14:textId="77777777" w:rsidR="001A3B48" w:rsidRPr="001A3B48" w:rsidRDefault="001A3B48" w:rsidP="00524392">
            <w:pPr>
              <w:rPr>
                <w:rFonts w:asciiTheme="minorHAnsi" w:hAnsiTheme="minorHAnsi"/>
                <w:b/>
                <w:sz w:val="24"/>
                <w:szCs w:val="24"/>
              </w:rPr>
            </w:pPr>
            <w:r w:rsidRPr="001A3B48">
              <w:rPr>
                <w:rFonts w:ascii="TimesNewRomanPSMT" w:hAnsi="TimesNewRomanPSMT"/>
                <w:b/>
                <w:sz w:val="24"/>
                <w:szCs w:val="24"/>
                <w:lang w:eastAsia="ru-RU"/>
              </w:rPr>
              <w:t>Модуль 1: Создание эскиза объекта</w:t>
            </w:r>
          </w:p>
        </w:tc>
      </w:tr>
      <w:tr w:rsidR="001A3B48" w14:paraId="645ABAD3" w14:textId="77777777" w:rsidTr="00524392">
        <w:tc>
          <w:tcPr>
            <w:tcW w:w="3040" w:type="dxa"/>
          </w:tcPr>
          <w:p w14:paraId="38BCB367" w14:textId="77777777" w:rsidR="001A3B48" w:rsidRPr="005B1636" w:rsidRDefault="001A3B48" w:rsidP="001A3B48">
            <w:pPr>
              <w:tabs>
                <w:tab w:val="left" w:pos="-108"/>
                <w:tab w:val="left" w:pos="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1636">
              <w:rPr>
                <w:rFonts w:ascii="Times New Roman" w:hAnsi="Times New Roman"/>
                <w:sz w:val="24"/>
                <w:szCs w:val="24"/>
              </w:rPr>
              <w:t>Наличие эскиза</w:t>
            </w:r>
          </w:p>
        </w:tc>
        <w:tc>
          <w:tcPr>
            <w:tcW w:w="1923" w:type="dxa"/>
            <w:vAlign w:val="center"/>
          </w:tcPr>
          <w:p w14:paraId="3A3B43AB" w14:textId="77777777" w:rsidR="001A3B48" w:rsidRPr="005B1636" w:rsidRDefault="001A3B48" w:rsidP="001A3B48">
            <w:pPr>
              <w:tabs>
                <w:tab w:val="left" w:pos="-108"/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163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051" w:type="dxa"/>
          </w:tcPr>
          <w:p w14:paraId="0E9FDB61" w14:textId="77777777" w:rsidR="001A3B48" w:rsidRPr="001A3B48" w:rsidRDefault="002A6E29" w:rsidP="001A3B4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331" w:type="dxa"/>
          </w:tcPr>
          <w:p w14:paraId="25AFCD11" w14:textId="77777777" w:rsidR="001A3B48" w:rsidRPr="001A3B48" w:rsidRDefault="001A3B48" w:rsidP="001A3B4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3B48" w14:paraId="010B1FE7" w14:textId="77777777" w:rsidTr="00524392">
        <w:tc>
          <w:tcPr>
            <w:tcW w:w="3040" w:type="dxa"/>
          </w:tcPr>
          <w:p w14:paraId="07BE0C98" w14:textId="77777777" w:rsidR="001A3B48" w:rsidRPr="005B1636" w:rsidRDefault="001A3B48" w:rsidP="001A3B48">
            <w:pPr>
              <w:tabs>
                <w:tab w:val="left" w:pos="-108"/>
                <w:tab w:val="left" w:pos="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1636">
              <w:rPr>
                <w:rFonts w:ascii="Times New Roman" w:hAnsi="Times New Roman"/>
                <w:sz w:val="24"/>
                <w:szCs w:val="24"/>
              </w:rPr>
              <w:t>Дизайн, оригинальность исследование темы.</w:t>
            </w:r>
          </w:p>
        </w:tc>
        <w:tc>
          <w:tcPr>
            <w:tcW w:w="1923" w:type="dxa"/>
            <w:vAlign w:val="center"/>
          </w:tcPr>
          <w:p w14:paraId="20F5D1D4" w14:textId="77777777" w:rsidR="001A3B48" w:rsidRPr="005B1636" w:rsidRDefault="001A3B48" w:rsidP="001A3B48">
            <w:pPr>
              <w:tabs>
                <w:tab w:val="left" w:pos="-108"/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163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051" w:type="dxa"/>
            <w:vAlign w:val="center"/>
          </w:tcPr>
          <w:p w14:paraId="117F64BF" w14:textId="77777777" w:rsidR="001A3B48" w:rsidRPr="005B1636" w:rsidRDefault="001A3B48" w:rsidP="001A3B48">
            <w:pPr>
              <w:tabs>
                <w:tab w:val="left" w:pos="-108"/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31" w:type="dxa"/>
            <w:vAlign w:val="center"/>
          </w:tcPr>
          <w:p w14:paraId="5F48A5BD" w14:textId="77777777" w:rsidR="001A3B48" w:rsidRPr="005B1636" w:rsidRDefault="001A3B48" w:rsidP="001A3B48">
            <w:pPr>
              <w:tabs>
                <w:tab w:val="left" w:pos="-108"/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163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1A3B48" w14:paraId="37511FC4" w14:textId="77777777" w:rsidTr="00524392">
        <w:tc>
          <w:tcPr>
            <w:tcW w:w="3040" w:type="dxa"/>
          </w:tcPr>
          <w:p w14:paraId="22D38509" w14:textId="77777777" w:rsidR="001A3B48" w:rsidRPr="005B1636" w:rsidRDefault="001A3B48" w:rsidP="001A3B48">
            <w:pPr>
              <w:tabs>
                <w:tab w:val="left" w:pos="-108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B1636">
              <w:rPr>
                <w:rFonts w:ascii="Times New Roman" w:hAnsi="Times New Roman"/>
                <w:sz w:val="24"/>
                <w:szCs w:val="24"/>
              </w:rPr>
              <w:t xml:space="preserve">Качество выполнения эскиза. </w:t>
            </w:r>
          </w:p>
        </w:tc>
        <w:tc>
          <w:tcPr>
            <w:tcW w:w="1923" w:type="dxa"/>
            <w:vAlign w:val="center"/>
          </w:tcPr>
          <w:p w14:paraId="27A372E1" w14:textId="77777777" w:rsidR="001A3B48" w:rsidRPr="005B1636" w:rsidRDefault="001A3B48" w:rsidP="001A3B48">
            <w:pPr>
              <w:tabs>
                <w:tab w:val="left" w:pos="-108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163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051" w:type="dxa"/>
            <w:vAlign w:val="center"/>
          </w:tcPr>
          <w:p w14:paraId="447AE117" w14:textId="77777777" w:rsidR="001A3B48" w:rsidRPr="005B1636" w:rsidRDefault="001A3B48" w:rsidP="001A3B48">
            <w:pPr>
              <w:tabs>
                <w:tab w:val="left" w:pos="-108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31" w:type="dxa"/>
            <w:vAlign w:val="center"/>
          </w:tcPr>
          <w:p w14:paraId="391A0C28" w14:textId="77777777" w:rsidR="001A3B48" w:rsidRPr="005B1636" w:rsidRDefault="001A3B48" w:rsidP="001A3B48">
            <w:pPr>
              <w:tabs>
                <w:tab w:val="left" w:pos="-108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163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1A3B48" w14:paraId="307E0E88" w14:textId="77777777" w:rsidTr="00524392">
        <w:tc>
          <w:tcPr>
            <w:tcW w:w="9345" w:type="dxa"/>
            <w:gridSpan w:val="4"/>
          </w:tcPr>
          <w:p w14:paraId="3E3C75C0" w14:textId="77777777" w:rsidR="001A3B48" w:rsidRPr="001A3B48" w:rsidRDefault="001A3B48" w:rsidP="001A3B48">
            <w:pPr>
              <w:rPr>
                <w:rFonts w:ascii="Times New Roman" w:hAnsi="Times New Roman"/>
                <w:sz w:val="24"/>
                <w:szCs w:val="24"/>
              </w:rPr>
            </w:pPr>
            <w:r w:rsidRPr="00B65F24">
              <w:rPr>
                <w:rFonts w:ascii="Times New Roman" w:hAnsi="Times New Roman"/>
                <w:b/>
                <w:bCs/>
                <w:sz w:val="24"/>
                <w:szCs w:val="24"/>
              </w:rPr>
              <w:t>Модуль 1: Создание художественного арт-объекта</w:t>
            </w:r>
          </w:p>
        </w:tc>
      </w:tr>
      <w:tr w:rsidR="001A3B48" w14:paraId="376EE838" w14:textId="77777777" w:rsidTr="00524392">
        <w:tc>
          <w:tcPr>
            <w:tcW w:w="3040" w:type="dxa"/>
          </w:tcPr>
          <w:p w14:paraId="6F0051B1" w14:textId="77777777" w:rsidR="001A3B48" w:rsidRPr="005B1636" w:rsidRDefault="001A3B48" w:rsidP="001A3B48">
            <w:pPr>
              <w:widowControl w:val="0"/>
              <w:tabs>
                <w:tab w:val="left" w:pos="142"/>
              </w:tabs>
              <w:spacing w:after="0" w:line="240" w:lineRule="auto"/>
              <w:jc w:val="both"/>
              <w:rPr>
                <w:rFonts w:ascii="TimesNewRomanPSMT" w:hAnsi="TimesNewRomanPSMT"/>
                <w:sz w:val="24"/>
                <w:szCs w:val="24"/>
                <w:lang w:eastAsia="ru-RU"/>
              </w:rPr>
            </w:pPr>
            <w:r w:rsidRPr="005B163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Дизайн, оригинальность, креативность </w:t>
            </w:r>
            <w:r w:rsidRPr="005B1636">
              <w:rPr>
                <w:rFonts w:ascii="TimesNewRomanPSMT Cyr" w:hAnsi="TimesNewRomanPSMT Cyr"/>
                <w:sz w:val="24"/>
                <w:szCs w:val="24"/>
              </w:rPr>
              <w:t>арт-объекта</w:t>
            </w:r>
          </w:p>
        </w:tc>
        <w:tc>
          <w:tcPr>
            <w:tcW w:w="1923" w:type="dxa"/>
          </w:tcPr>
          <w:p w14:paraId="7A4AEEC8" w14:textId="77777777" w:rsidR="001A3B48" w:rsidRPr="001A3B48" w:rsidRDefault="001A3B48" w:rsidP="00383A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3B48">
              <w:rPr>
                <w:rFonts w:ascii="Times New Roman" w:hAnsi="Times New Roman"/>
                <w:sz w:val="24"/>
                <w:szCs w:val="24"/>
              </w:rPr>
              <w:t>1</w:t>
            </w:r>
            <w:r w:rsidR="00383A4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051" w:type="dxa"/>
          </w:tcPr>
          <w:p w14:paraId="27B755AF" w14:textId="77777777" w:rsidR="001A3B48" w:rsidRPr="001A3B48" w:rsidRDefault="001A3B48" w:rsidP="001A3B4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31" w:type="dxa"/>
          </w:tcPr>
          <w:p w14:paraId="3F5EEB1F" w14:textId="77777777" w:rsidR="001A3B48" w:rsidRPr="001A3B48" w:rsidRDefault="001A3B48" w:rsidP="00383A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3B48">
              <w:rPr>
                <w:rFonts w:ascii="Times New Roman" w:hAnsi="Times New Roman"/>
                <w:sz w:val="24"/>
                <w:szCs w:val="24"/>
              </w:rPr>
              <w:t>1</w:t>
            </w:r>
            <w:r w:rsidR="00383A4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1A3B48" w14:paraId="57B3F371" w14:textId="77777777" w:rsidTr="00524392">
        <w:tc>
          <w:tcPr>
            <w:tcW w:w="3040" w:type="dxa"/>
          </w:tcPr>
          <w:p w14:paraId="34CF6BA9" w14:textId="77777777" w:rsidR="001A3B48" w:rsidRPr="005B1636" w:rsidRDefault="001A3B48" w:rsidP="001A3B48">
            <w:pPr>
              <w:spacing w:after="0" w:line="259" w:lineRule="auto"/>
              <w:rPr>
                <w:rFonts w:ascii="TimesNewRomanPSMT Cyr" w:hAnsi="TimesNewRomanPSMT Cyr"/>
                <w:sz w:val="24"/>
                <w:szCs w:val="24"/>
                <w:lang w:eastAsia="ru-RU"/>
              </w:rPr>
            </w:pPr>
            <w:r w:rsidRPr="005B1636">
              <w:rPr>
                <w:rFonts w:ascii="TimesNewRomanPSMT Cyr" w:hAnsi="TimesNewRomanPSMT Cyr"/>
                <w:sz w:val="24"/>
                <w:szCs w:val="24"/>
                <w:lang w:eastAsia="ru-RU"/>
              </w:rPr>
              <w:t>Качество визуальной композици</w:t>
            </w:r>
            <w:r>
              <w:rPr>
                <w:rFonts w:ascii="TimesNewRomanPSMT Cyr" w:hAnsi="TimesNewRomanPSMT Cyr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1923" w:type="dxa"/>
          </w:tcPr>
          <w:p w14:paraId="1461F888" w14:textId="77777777" w:rsidR="001A3B48" w:rsidRPr="001A3B48" w:rsidRDefault="001A3B48" w:rsidP="00383A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3B48">
              <w:rPr>
                <w:rFonts w:ascii="Times New Roman" w:hAnsi="Times New Roman"/>
                <w:sz w:val="24"/>
                <w:szCs w:val="24"/>
              </w:rPr>
              <w:t>1</w:t>
            </w:r>
            <w:r w:rsidR="00383A4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051" w:type="dxa"/>
          </w:tcPr>
          <w:p w14:paraId="0D882D7C" w14:textId="77777777" w:rsidR="001A3B48" w:rsidRPr="001A3B48" w:rsidRDefault="001A3B48" w:rsidP="001A3B4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31" w:type="dxa"/>
          </w:tcPr>
          <w:p w14:paraId="3C45AABD" w14:textId="77777777" w:rsidR="001A3B48" w:rsidRPr="001A3B48" w:rsidRDefault="001A3B48" w:rsidP="00383A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3B48">
              <w:rPr>
                <w:rFonts w:ascii="Times New Roman" w:hAnsi="Times New Roman"/>
                <w:sz w:val="24"/>
                <w:szCs w:val="24"/>
              </w:rPr>
              <w:t>1</w:t>
            </w:r>
            <w:r w:rsidR="00383A4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1A3B48" w14:paraId="77730154" w14:textId="77777777" w:rsidTr="00524392">
        <w:tc>
          <w:tcPr>
            <w:tcW w:w="3040" w:type="dxa"/>
          </w:tcPr>
          <w:p w14:paraId="2D8F2DA3" w14:textId="77777777" w:rsidR="001A3B48" w:rsidRPr="005B1636" w:rsidRDefault="001A3B48" w:rsidP="001A3B48">
            <w:pPr>
              <w:spacing w:after="0" w:line="240" w:lineRule="auto"/>
              <w:rPr>
                <w:rFonts w:ascii="TimesNewRomanPSMT Cyr" w:hAnsi="TimesNewRomanPSMT Cyr"/>
                <w:sz w:val="24"/>
                <w:szCs w:val="24"/>
                <w:lang w:eastAsia="ru-RU"/>
              </w:rPr>
            </w:pPr>
            <w:r w:rsidRPr="005B1636">
              <w:rPr>
                <w:rFonts w:ascii="TimesNewRomanPSMT Cyr" w:hAnsi="TimesNewRomanPSMT Cyr"/>
                <w:sz w:val="24"/>
                <w:szCs w:val="24"/>
                <w:lang w:eastAsia="ru-RU"/>
              </w:rPr>
              <w:t>Качество цветов (подбор, баланс, гармоничность)</w:t>
            </w:r>
          </w:p>
        </w:tc>
        <w:tc>
          <w:tcPr>
            <w:tcW w:w="1923" w:type="dxa"/>
          </w:tcPr>
          <w:p w14:paraId="68D69C28" w14:textId="77777777" w:rsidR="001A3B48" w:rsidRPr="001A3B48" w:rsidRDefault="001A3B48" w:rsidP="001A3B4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3B48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051" w:type="dxa"/>
          </w:tcPr>
          <w:p w14:paraId="0C31917C" w14:textId="77777777" w:rsidR="001A3B48" w:rsidRPr="001A3B48" w:rsidRDefault="001A3B48" w:rsidP="001A3B4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31" w:type="dxa"/>
          </w:tcPr>
          <w:p w14:paraId="64A70B8D" w14:textId="77777777" w:rsidR="001A3B48" w:rsidRPr="001A3B48" w:rsidRDefault="001A3B48" w:rsidP="001A3B4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3B48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1A3B48" w14:paraId="5B5CDFF1" w14:textId="77777777" w:rsidTr="00524392">
        <w:tc>
          <w:tcPr>
            <w:tcW w:w="3040" w:type="dxa"/>
          </w:tcPr>
          <w:p w14:paraId="1206DCF1" w14:textId="77777777" w:rsidR="001A3B48" w:rsidRPr="005B1636" w:rsidRDefault="001A3B48" w:rsidP="001A3B48">
            <w:pPr>
              <w:spacing w:after="0" w:line="240" w:lineRule="auto"/>
              <w:rPr>
                <w:rFonts w:ascii="TimesNewRomanPSMT Cyr" w:hAnsi="TimesNewRomanPSMT Cyr"/>
                <w:sz w:val="24"/>
                <w:szCs w:val="24"/>
                <w:lang w:eastAsia="ru-RU"/>
              </w:rPr>
            </w:pPr>
            <w:r w:rsidRPr="005B1636">
              <w:rPr>
                <w:rFonts w:ascii="TimesNewRomanPSMT Cyr" w:hAnsi="TimesNewRomanPSMT Cyr"/>
                <w:sz w:val="24"/>
                <w:szCs w:val="24"/>
                <w:lang w:eastAsia="ru-RU"/>
              </w:rPr>
              <w:t>Качество использо</w:t>
            </w:r>
            <w:r>
              <w:rPr>
                <w:rFonts w:ascii="TimesNewRomanPSMT Cyr" w:hAnsi="TimesNewRomanPSMT Cyr"/>
                <w:sz w:val="24"/>
                <w:szCs w:val="24"/>
                <w:lang w:eastAsia="ru-RU"/>
              </w:rPr>
              <w:t>вания дополнительных материалов</w:t>
            </w:r>
          </w:p>
        </w:tc>
        <w:tc>
          <w:tcPr>
            <w:tcW w:w="1923" w:type="dxa"/>
          </w:tcPr>
          <w:p w14:paraId="2C56D2E8" w14:textId="77777777" w:rsidR="001A3B48" w:rsidRPr="001A3B48" w:rsidRDefault="001A3B48" w:rsidP="00383A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3B48">
              <w:rPr>
                <w:rFonts w:ascii="Times New Roman" w:hAnsi="Times New Roman"/>
                <w:sz w:val="24"/>
                <w:szCs w:val="24"/>
              </w:rPr>
              <w:t>1</w:t>
            </w:r>
            <w:r w:rsidR="00383A4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051" w:type="dxa"/>
          </w:tcPr>
          <w:p w14:paraId="19E5E174" w14:textId="77777777" w:rsidR="001A3B48" w:rsidRPr="001A3B48" w:rsidRDefault="001A3B48" w:rsidP="00383A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3B48">
              <w:rPr>
                <w:rFonts w:ascii="Times New Roman" w:hAnsi="Times New Roman"/>
                <w:sz w:val="24"/>
                <w:szCs w:val="24"/>
              </w:rPr>
              <w:t>1</w:t>
            </w:r>
            <w:r w:rsidR="00383A4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331" w:type="dxa"/>
          </w:tcPr>
          <w:p w14:paraId="2306EA72" w14:textId="77777777" w:rsidR="001A3B48" w:rsidRPr="001A3B48" w:rsidRDefault="001A3B48" w:rsidP="001A3B4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3B48" w14:paraId="5A7D8AA9" w14:textId="77777777" w:rsidTr="00524392">
        <w:tc>
          <w:tcPr>
            <w:tcW w:w="3040" w:type="dxa"/>
          </w:tcPr>
          <w:p w14:paraId="15081A2A" w14:textId="77777777" w:rsidR="001A3B48" w:rsidRPr="005B1636" w:rsidRDefault="001A3B48" w:rsidP="001A3B48">
            <w:pPr>
              <w:spacing w:after="0" w:line="240" w:lineRule="auto"/>
              <w:jc w:val="both"/>
              <w:rPr>
                <w:rFonts w:ascii="TimesNewRomanPSMT Cyr" w:hAnsi="TimesNewRomanPSMT Cyr"/>
                <w:sz w:val="24"/>
                <w:szCs w:val="24"/>
                <w:lang w:eastAsia="ru-RU"/>
              </w:rPr>
            </w:pPr>
            <w:r w:rsidRPr="005B1636">
              <w:rPr>
                <w:rFonts w:ascii="TimesNewRomanPSMT Cyr" w:hAnsi="TimesNewRomanPSMT Cyr"/>
                <w:sz w:val="24"/>
                <w:szCs w:val="24"/>
                <w:lang w:eastAsia="ru-RU"/>
              </w:rPr>
              <w:t>Функциональность использования дизайн-продукта</w:t>
            </w:r>
          </w:p>
        </w:tc>
        <w:tc>
          <w:tcPr>
            <w:tcW w:w="1923" w:type="dxa"/>
          </w:tcPr>
          <w:p w14:paraId="72E0692A" w14:textId="77777777" w:rsidR="001A3B48" w:rsidRPr="001A3B48" w:rsidRDefault="001A3B48" w:rsidP="001A3B4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3B48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051" w:type="dxa"/>
          </w:tcPr>
          <w:p w14:paraId="262F5B08" w14:textId="77777777" w:rsidR="001A3B48" w:rsidRPr="001A3B48" w:rsidRDefault="001A3B48" w:rsidP="001A3B4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3B48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331" w:type="dxa"/>
          </w:tcPr>
          <w:p w14:paraId="01C4159B" w14:textId="77777777" w:rsidR="001A3B48" w:rsidRPr="001A3B48" w:rsidRDefault="001A3B48" w:rsidP="001A3B4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3B48" w14:paraId="549E8F7B" w14:textId="77777777" w:rsidTr="00524392">
        <w:tc>
          <w:tcPr>
            <w:tcW w:w="3040" w:type="dxa"/>
          </w:tcPr>
          <w:p w14:paraId="1D3D6DCF" w14:textId="77777777" w:rsidR="001A3B48" w:rsidRPr="005B1636" w:rsidRDefault="001A3B48" w:rsidP="001A3B48">
            <w:pPr>
              <w:spacing w:after="0" w:line="240" w:lineRule="auto"/>
              <w:rPr>
                <w:rFonts w:ascii="TimesNewRomanPSMT Cyr" w:hAnsi="TimesNewRomanPSMT Cyr"/>
                <w:sz w:val="24"/>
                <w:szCs w:val="24"/>
                <w:lang w:eastAsia="ru-RU"/>
              </w:rPr>
            </w:pPr>
            <w:r w:rsidRPr="005B1636">
              <w:rPr>
                <w:rFonts w:ascii="TimesNewRomanPSMT Cyr" w:hAnsi="TimesNewRomanPSMT Cyr"/>
                <w:sz w:val="24"/>
                <w:szCs w:val="24"/>
                <w:lang w:eastAsia="ru-RU"/>
              </w:rPr>
              <w:t>Завершенность арт-объекта</w:t>
            </w:r>
          </w:p>
        </w:tc>
        <w:tc>
          <w:tcPr>
            <w:tcW w:w="1923" w:type="dxa"/>
          </w:tcPr>
          <w:p w14:paraId="58AA64B5" w14:textId="77777777" w:rsidR="001A3B48" w:rsidRPr="001A3B48" w:rsidRDefault="001A3B48" w:rsidP="001A3B4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3B48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051" w:type="dxa"/>
          </w:tcPr>
          <w:p w14:paraId="1BE64AAC" w14:textId="77777777" w:rsidR="001A3B48" w:rsidRPr="001A3B48" w:rsidRDefault="001A3B48" w:rsidP="001A3B4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3B48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331" w:type="dxa"/>
          </w:tcPr>
          <w:p w14:paraId="6CCB76EF" w14:textId="77777777" w:rsidR="001A3B48" w:rsidRPr="001A3B48" w:rsidRDefault="001A3B48" w:rsidP="001A3B4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3B48" w14:paraId="77A4C99C" w14:textId="77777777" w:rsidTr="00524392">
        <w:tc>
          <w:tcPr>
            <w:tcW w:w="3040" w:type="dxa"/>
          </w:tcPr>
          <w:p w14:paraId="61F347CF" w14:textId="77777777" w:rsidR="001A3B48" w:rsidRPr="005B1636" w:rsidRDefault="001A3B48" w:rsidP="001A3B48">
            <w:pPr>
              <w:spacing w:after="0" w:line="240" w:lineRule="auto"/>
              <w:rPr>
                <w:rFonts w:ascii="TimesNewRomanPSMT Cyr" w:hAnsi="TimesNewRomanPSMT Cyr"/>
                <w:sz w:val="24"/>
                <w:szCs w:val="24"/>
                <w:lang w:eastAsia="ru-RU"/>
              </w:rPr>
            </w:pPr>
            <w:r w:rsidRPr="005B1636">
              <w:rPr>
                <w:rFonts w:ascii="Times New Roman" w:hAnsi="Times New Roman"/>
                <w:sz w:val="24"/>
                <w:szCs w:val="24"/>
              </w:rPr>
              <w:t>Соблюдение техники безопасности,</w:t>
            </w:r>
          </w:p>
        </w:tc>
        <w:tc>
          <w:tcPr>
            <w:tcW w:w="1923" w:type="dxa"/>
            <w:vAlign w:val="center"/>
          </w:tcPr>
          <w:p w14:paraId="4D16C024" w14:textId="77777777" w:rsidR="001A3B48" w:rsidRPr="001A3B48" w:rsidRDefault="001A3B48" w:rsidP="001A3B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A3B48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051" w:type="dxa"/>
          </w:tcPr>
          <w:p w14:paraId="7CD60D26" w14:textId="77777777" w:rsidR="001A3B48" w:rsidRPr="001A3B48" w:rsidRDefault="001A3B48" w:rsidP="001A3B4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3B4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331" w:type="dxa"/>
          </w:tcPr>
          <w:p w14:paraId="3AC37679" w14:textId="77777777" w:rsidR="001A3B48" w:rsidRPr="001A3B48" w:rsidRDefault="001A3B48" w:rsidP="001A3B4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3B48" w14:paraId="75E95337" w14:textId="77777777" w:rsidTr="00524392">
        <w:tc>
          <w:tcPr>
            <w:tcW w:w="3040" w:type="dxa"/>
          </w:tcPr>
          <w:p w14:paraId="07D754B8" w14:textId="77777777" w:rsidR="001A3B48" w:rsidRPr="005B1636" w:rsidRDefault="001A3B48" w:rsidP="001A3B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B1636">
              <w:rPr>
                <w:rFonts w:ascii="Times New Roman" w:hAnsi="Times New Roman"/>
                <w:sz w:val="24"/>
                <w:szCs w:val="24"/>
              </w:rPr>
              <w:t>Соблюдение порядка на рабочем месте</w:t>
            </w:r>
          </w:p>
        </w:tc>
        <w:tc>
          <w:tcPr>
            <w:tcW w:w="1923" w:type="dxa"/>
            <w:vAlign w:val="center"/>
          </w:tcPr>
          <w:p w14:paraId="6AD9D1CF" w14:textId="77777777" w:rsidR="001A3B48" w:rsidRPr="005B1636" w:rsidRDefault="001A3B48" w:rsidP="001A3B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B1636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051" w:type="dxa"/>
          </w:tcPr>
          <w:p w14:paraId="4152F087" w14:textId="77777777" w:rsidR="001A3B48" w:rsidRPr="001A3B48" w:rsidRDefault="001A3B48" w:rsidP="001A3B4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3B4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331" w:type="dxa"/>
          </w:tcPr>
          <w:p w14:paraId="25E24E7A" w14:textId="77777777" w:rsidR="001A3B48" w:rsidRDefault="001A3B48" w:rsidP="001A3B4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A3B48" w14:paraId="5DD73E0B" w14:textId="77777777" w:rsidTr="00524392">
        <w:tc>
          <w:tcPr>
            <w:tcW w:w="9345" w:type="dxa"/>
            <w:gridSpan w:val="4"/>
          </w:tcPr>
          <w:p w14:paraId="132A6E54" w14:textId="77777777" w:rsidR="001A3B48" w:rsidRPr="001A3B48" w:rsidRDefault="001A3B48" w:rsidP="001A3B4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A3B48">
              <w:rPr>
                <w:rFonts w:ascii="TimesNewRomanPSMT Cyr" w:hAnsi="TimesNewRomanPSMT Cyr"/>
                <w:b/>
                <w:sz w:val="24"/>
                <w:szCs w:val="24"/>
                <w:lang w:eastAsia="ru-RU"/>
              </w:rPr>
              <w:t>Модуль 2. Подготовка к демонстрации и защита проекта</w:t>
            </w:r>
          </w:p>
        </w:tc>
      </w:tr>
      <w:tr w:rsidR="001A3B48" w14:paraId="72E7AF53" w14:textId="77777777" w:rsidTr="00524392">
        <w:tc>
          <w:tcPr>
            <w:tcW w:w="3040" w:type="dxa"/>
          </w:tcPr>
          <w:p w14:paraId="2574084F" w14:textId="77777777" w:rsidR="001A3B48" w:rsidRPr="001A3B48" w:rsidRDefault="001A3B48" w:rsidP="001A3B4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3B48">
              <w:rPr>
                <w:rFonts w:ascii="Times New Roman" w:hAnsi="Times New Roman"/>
                <w:sz w:val="24"/>
                <w:szCs w:val="24"/>
              </w:rPr>
              <w:t>Качество презентации</w:t>
            </w:r>
          </w:p>
        </w:tc>
        <w:tc>
          <w:tcPr>
            <w:tcW w:w="1923" w:type="dxa"/>
          </w:tcPr>
          <w:p w14:paraId="6F6F9025" w14:textId="77777777" w:rsidR="001A3B48" w:rsidRPr="001A3B48" w:rsidRDefault="001A3B48" w:rsidP="001A3B4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3B48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051" w:type="dxa"/>
          </w:tcPr>
          <w:p w14:paraId="25F9C64B" w14:textId="77777777" w:rsidR="001A3B48" w:rsidRPr="001A3B48" w:rsidRDefault="001A3B48" w:rsidP="001A3B4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31" w:type="dxa"/>
          </w:tcPr>
          <w:p w14:paraId="7A38DF9E" w14:textId="77777777" w:rsidR="001A3B48" w:rsidRPr="001A3B48" w:rsidRDefault="001A3B48" w:rsidP="001A3B4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3B48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1A3B48" w14:paraId="0D5E9F77" w14:textId="77777777" w:rsidTr="00524392">
        <w:tc>
          <w:tcPr>
            <w:tcW w:w="9345" w:type="dxa"/>
            <w:gridSpan w:val="4"/>
          </w:tcPr>
          <w:p w14:paraId="3D3DF7F7" w14:textId="77777777" w:rsidR="001A3B48" w:rsidRPr="001A3B48" w:rsidRDefault="001A3B48" w:rsidP="001A3B48">
            <w:pPr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 w:rsidRPr="001A3B48">
              <w:rPr>
                <w:rFonts w:ascii="Times New Roman" w:hAnsi="Times New Roman"/>
                <w:b/>
                <w:sz w:val="24"/>
                <w:szCs w:val="24"/>
              </w:rPr>
              <w:t>Итого: 100</w:t>
            </w:r>
          </w:p>
        </w:tc>
      </w:tr>
    </w:tbl>
    <w:p w14:paraId="47FB191C" w14:textId="32C33530" w:rsidR="007B49AF" w:rsidRPr="009D5101" w:rsidRDefault="00831B7E" w:rsidP="00155E88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9D5101">
        <w:rPr>
          <w:rFonts w:ascii="Times New Roman" w:hAnsi="Times New Roman"/>
          <w:b/>
          <w:sz w:val="24"/>
          <w:szCs w:val="24"/>
          <w:lang w:eastAsia="ru-RU"/>
        </w:rPr>
        <w:t xml:space="preserve">3.Перечень используемого оборудования, инструментов и расходных материалов. </w:t>
      </w:r>
    </w:p>
    <w:p w14:paraId="036BCFBC" w14:textId="7BBFE809" w:rsidR="007B49AF" w:rsidRPr="002A34F6" w:rsidRDefault="00831B7E" w:rsidP="00155E88">
      <w:pPr>
        <w:spacing w:after="0"/>
        <w:jc w:val="both"/>
        <w:rPr>
          <w:rFonts w:ascii="TimesNewRomanPSMT Cyr" w:hAnsi="TimesNewRomanPSMT Cyr"/>
          <w:b/>
          <w:bCs/>
          <w:sz w:val="24"/>
          <w:szCs w:val="24"/>
        </w:rPr>
      </w:pPr>
      <w:bookmarkStart w:id="1" w:name="_Hlk47085673"/>
      <w:r w:rsidRPr="009D5101">
        <w:rPr>
          <w:rFonts w:ascii="Times New Roman" w:hAnsi="Times New Roman"/>
          <w:b/>
          <w:bCs/>
          <w:sz w:val="24"/>
          <w:szCs w:val="24"/>
          <w:u w:val="single"/>
        </w:rPr>
        <w:t xml:space="preserve">Школьники </w:t>
      </w:r>
    </w:p>
    <w:tbl>
      <w:tblPr>
        <w:tblW w:w="921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2126"/>
        <w:gridCol w:w="1843"/>
        <w:gridCol w:w="2126"/>
        <w:gridCol w:w="992"/>
        <w:gridCol w:w="1134"/>
      </w:tblGrid>
      <w:tr w:rsidR="00831B7E" w:rsidRPr="00696B31" w14:paraId="403A62C3" w14:textId="77777777" w:rsidTr="009D5101">
        <w:trPr>
          <w:trHeight w:val="270"/>
        </w:trPr>
        <w:tc>
          <w:tcPr>
            <w:tcW w:w="9214" w:type="dxa"/>
            <w:gridSpan w:val="6"/>
          </w:tcPr>
          <w:p w14:paraId="5A0D0309" w14:textId="77777777" w:rsidR="00831B7E" w:rsidRPr="00696B31" w:rsidRDefault="00831B7E" w:rsidP="00A37B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ОБОРУДОВАНИЕ НА 1-ГО УЧАСТНИКА</w:t>
            </w:r>
          </w:p>
        </w:tc>
      </w:tr>
      <w:tr w:rsidR="00831B7E" w:rsidRPr="00696B31" w14:paraId="5BB17EE3" w14:textId="77777777" w:rsidTr="009D5101">
        <w:trPr>
          <w:trHeight w:val="321"/>
        </w:trPr>
        <w:tc>
          <w:tcPr>
            <w:tcW w:w="9214" w:type="dxa"/>
            <w:gridSpan w:val="6"/>
          </w:tcPr>
          <w:p w14:paraId="1AEB9B4C" w14:textId="77777777" w:rsidR="00831B7E" w:rsidRPr="00696B31" w:rsidRDefault="00831B7E" w:rsidP="00A37BC5">
            <w:pPr>
              <w:tabs>
                <w:tab w:val="left" w:pos="87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  <w:lang w:eastAsia="ru-RU"/>
              </w:rPr>
              <w:t>Оборудование, инструменты, ПО, мебель</w:t>
            </w:r>
          </w:p>
        </w:tc>
      </w:tr>
      <w:tr w:rsidR="00831B7E" w:rsidRPr="00696B31" w14:paraId="4763E1AF" w14:textId="77777777" w:rsidTr="009D5101">
        <w:trPr>
          <w:trHeight w:val="1109"/>
        </w:trPr>
        <w:tc>
          <w:tcPr>
            <w:tcW w:w="993" w:type="dxa"/>
          </w:tcPr>
          <w:p w14:paraId="435DA0DB" w14:textId="77777777" w:rsidR="00831B7E" w:rsidRPr="00696B31" w:rsidRDefault="00831B7E" w:rsidP="00A37B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6B31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14:paraId="79F0DBF4" w14:textId="77777777" w:rsidR="00831B7E" w:rsidRPr="00696B31" w:rsidRDefault="00831B7E" w:rsidP="00A37B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6B31">
              <w:rPr>
                <w:rFonts w:ascii="Times New Roman" w:hAnsi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2126" w:type="dxa"/>
          </w:tcPr>
          <w:p w14:paraId="28331D26" w14:textId="77777777" w:rsidR="00831B7E" w:rsidRPr="00696B31" w:rsidRDefault="00831B7E" w:rsidP="00A37B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6B31">
              <w:rPr>
                <w:rFonts w:ascii="Times New Roman" w:hAnsi="Times New Roman"/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1843" w:type="dxa"/>
          </w:tcPr>
          <w:p w14:paraId="4BF1F7DF" w14:textId="77777777" w:rsidR="00831B7E" w:rsidRPr="00696B31" w:rsidRDefault="00831B7E" w:rsidP="00A37B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6B31">
              <w:rPr>
                <w:rFonts w:ascii="Times New Roman" w:hAnsi="Times New Roman"/>
                <w:b/>
                <w:sz w:val="24"/>
                <w:szCs w:val="24"/>
              </w:rPr>
              <w:t xml:space="preserve">Фото оборудования или </w:t>
            </w:r>
            <w:r w:rsidRPr="00696B31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инструмента, или мебели</w:t>
            </w:r>
          </w:p>
        </w:tc>
        <w:tc>
          <w:tcPr>
            <w:tcW w:w="2126" w:type="dxa"/>
          </w:tcPr>
          <w:p w14:paraId="1CBF0147" w14:textId="77777777" w:rsidR="00831B7E" w:rsidRPr="00696B31" w:rsidRDefault="00831B7E" w:rsidP="00A37B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6B31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Тех. характеристики оборудования, инструментов и </w:t>
            </w:r>
            <w:r w:rsidRPr="00696B31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lastRenderedPageBreak/>
              <w:t>ссылка на сайт производителя, поставщика</w:t>
            </w:r>
          </w:p>
        </w:tc>
        <w:tc>
          <w:tcPr>
            <w:tcW w:w="992" w:type="dxa"/>
          </w:tcPr>
          <w:p w14:paraId="66A0BD68" w14:textId="77777777" w:rsidR="00831B7E" w:rsidRPr="00696B31" w:rsidRDefault="00831B7E" w:rsidP="00A37B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6B31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Ед. измерения</w:t>
            </w:r>
          </w:p>
          <w:p w14:paraId="3F8F3CF6" w14:textId="77777777" w:rsidR="00831B7E" w:rsidRPr="00696B31" w:rsidRDefault="00831B7E" w:rsidP="00A37B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75227EB5" w14:textId="77777777" w:rsidR="00831B7E" w:rsidRPr="00696B31" w:rsidRDefault="00831B7E" w:rsidP="00A37B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6B31">
              <w:rPr>
                <w:rFonts w:ascii="Times New Roman" w:hAnsi="Times New Roman"/>
                <w:b/>
                <w:sz w:val="24"/>
                <w:szCs w:val="24"/>
              </w:rPr>
              <w:t>Кол-во</w:t>
            </w:r>
          </w:p>
        </w:tc>
      </w:tr>
      <w:tr w:rsidR="00831B7E" w:rsidRPr="00696B31" w14:paraId="6E6F7272" w14:textId="77777777" w:rsidTr="009D5101">
        <w:trPr>
          <w:trHeight w:val="1543"/>
        </w:trPr>
        <w:tc>
          <w:tcPr>
            <w:tcW w:w="993" w:type="dxa"/>
          </w:tcPr>
          <w:p w14:paraId="5DD5E132" w14:textId="77777777" w:rsidR="00831B7E" w:rsidRPr="00696B31" w:rsidRDefault="00831B7E" w:rsidP="00A37BC5">
            <w:pPr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712D2735" w14:textId="77777777" w:rsidR="00831B7E" w:rsidRPr="00696B31" w:rsidRDefault="00831B7E" w:rsidP="00A37B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 xml:space="preserve">Стол офисный </w:t>
            </w:r>
            <w:proofErr w:type="spellStart"/>
            <w:r w:rsidRPr="00696B31">
              <w:rPr>
                <w:rFonts w:ascii="Times New Roman" w:hAnsi="Times New Roman"/>
                <w:sz w:val="24"/>
                <w:szCs w:val="24"/>
              </w:rPr>
              <w:t>бестумбовый</w:t>
            </w:r>
            <w:proofErr w:type="spellEnd"/>
          </w:p>
        </w:tc>
        <w:tc>
          <w:tcPr>
            <w:tcW w:w="1843" w:type="dxa"/>
            <w:vAlign w:val="center"/>
          </w:tcPr>
          <w:p w14:paraId="6C46199B" w14:textId="77777777" w:rsidR="00831B7E" w:rsidRPr="00696B31" w:rsidRDefault="00AE3181" w:rsidP="00A37B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1288F01" wp14:editId="0C02DA2E">
                  <wp:extent cx="972185" cy="594995"/>
                  <wp:effectExtent l="0" t="0" r="0" b="0"/>
                  <wp:docPr id="1" name="Рисунок 1" descr="Ð¡ÑÐ¾Ð» Ð¿ÑÑÐ¼Ð¾ÑÐ³Ð¾Ð»ÑÐ½ÑÐ¹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Ð¡ÑÐ¾Ð» Ð¿ÑÑÐ¼Ð¾ÑÐ³Ð¾Ð»ÑÐ½ÑÐ¹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2185" cy="594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58514B2A" w14:textId="77777777" w:rsidR="00831B7E" w:rsidRPr="00696B31" w:rsidRDefault="00000000" w:rsidP="00A37B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10" w:tooltip="Стол приставной" w:history="1">
              <w:r w:rsidR="00831B7E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Стол приставной Авантаж</w:t>
              </w:r>
            </w:hyperlink>
          </w:p>
          <w:p w14:paraId="41BD6DD6" w14:textId="77777777" w:rsidR="00831B7E" w:rsidRPr="00696B31" w:rsidRDefault="00000000" w:rsidP="00A37BC5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</w:pPr>
            <w:hyperlink r:id="rId11" w:history="1">
              <w:r w:rsidR="00831B7E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https://www.express-office.ru/catalog/staff/ofisnye-stoly/</w:t>
              </w:r>
            </w:hyperlink>
          </w:p>
        </w:tc>
        <w:tc>
          <w:tcPr>
            <w:tcW w:w="992" w:type="dxa"/>
          </w:tcPr>
          <w:p w14:paraId="1B2B93F2" w14:textId="77777777" w:rsidR="00831B7E" w:rsidRPr="00696B31" w:rsidRDefault="00831B7E" w:rsidP="00A37B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Штука</w:t>
            </w:r>
          </w:p>
        </w:tc>
        <w:tc>
          <w:tcPr>
            <w:tcW w:w="1134" w:type="dxa"/>
          </w:tcPr>
          <w:p w14:paraId="71D75F49" w14:textId="77777777" w:rsidR="00831B7E" w:rsidRPr="00696B31" w:rsidRDefault="00831B7E" w:rsidP="00A37B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83A4A" w:rsidRPr="00696B31" w14:paraId="23DF72AC" w14:textId="77777777" w:rsidTr="009D5101">
        <w:trPr>
          <w:trHeight w:val="1543"/>
        </w:trPr>
        <w:tc>
          <w:tcPr>
            <w:tcW w:w="993" w:type="dxa"/>
          </w:tcPr>
          <w:p w14:paraId="4486743A" w14:textId="77777777" w:rsidR="00383A4A" w:rsidRPr="00696B31" w:rsidRDefault="00383A4A" w:rsidP="00383A4A">
            <w:pPr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7525B5CD" w14:textId="77777777" w:rsidR="00383A4A" w:rsidRPr="00696B31" w:rsidRDefault="00383A4A" w:rsidP="00383A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Стул офисный</w:t>
            </w:r>
          </w:p>
        </w:tc>
        <w:tc>
          <w:tcPr>
            <w:tcW w:w="1843" w:type="dxa"/>
            <w:vAlign w:val="center"/>
          </w:tcPr>
          <w:p w14:paraId="42BC666B" w14:textId="77777777" w:rsidR="00383A4A" w:rsidRPr="00696B31" w:rsidRDefault="00383A4A" w:rsidP="00383A4A">
            <w:pPr>
              <w:keepNext/>
              <w:keepLines/>
              <w:shd w:val="clear" w:color="auto" w:fill="FFFFFF"/>
              <w:spacing w:after="0" w:line="240" w:lineRule="auto"/>
              <w:jc w:val="center"/>
              <w:textAlignment w:val="baseline"/>
              <w:outlineLvl w:val="0"/>
              <w:rPr>
                <w:rFonts w:ascii="Times New Roman" w:hAnsi="Times New Roman"/>
                <w:bCs/>
                <w:color w:val="365F91"/>
                <w:sz w:val="24"/>
                <w:szCs w:val="24"/>
              </w:rPr>
            </w:pPr>
            <w:r w:rsidRPr="002101AD">
              <w:rPr>
                <w:rFonts w:ascii="Times New Roman" w:hAnsi="Times New Roman"/>
                <w:b/>
                <w:noProof/>
                <w:color w:val="365F91"/>
                <w:sz w:val="24"/>
                <w:szCs w:val="24"/>
                <w:lang w:eastAsia="ru-RU"/>
              </w:rPr>
              <w:drawing>
                <wp:inline distT="0" distB="0" distL="0" distR="0" wp14:anchorId="6478CEC2" wp14:editId="09A0C8BA">
                  <wp:extent cx="689610" cy="689610"/>
                  <wp:effectExtent l="0" t="0" r="0" b="0"/>
                  <wp:docPr id="3" name="Рисунок 3" descr="Ð¡ÑÑÐ» Ð´Ð»Ñ Ð¿Ð¾ÑÐµÑÐ¸ÑÐµÐ»ÐµÐ¹ ÐÐ·Ð¾ ÑÐµÑÐ½ÑÐ¹ (Ð¸ÑÐºÑÑÑÑÐ²ÐµÐ½Ð½Ð°Ñ ÐºÐ¾Ð¶Ð°/Ð¼ÐµÑÐ°Ð»Ð» ÑÐµÑÐ½ÑÐ¹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 descr="Ð¡ÑÑÐ» Ð´Ð»Ñ Ð¿Ð¾ÑÐµÑÐ¸ÑÐµÐ»ÐµÐ¹ ÐÐ·Ð¾ ÑÐµÑÐ½ÑÐ¹ (Ð¸ÑÐºÑÑÑÑÐ²ÐµÐ½Ð½Ð°Ñ ÐºÐ¾Ð¶Ð°/Ð¼ÐµÑÐ°Ð»Ð» ÑÐµÑÐ½ÑÐ¹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9610" cy="689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50B1F4E8" w14:textId="77777777" w:rsidR="00383A4A" w:rsidRPr="00696B31" w:rsidRDefault="00383A4A" w:rsidP="00383A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Стул для посетителей Изо черный (искусственная кожа/металл черный</w:t>
            </w:r>
            <w:r w:rsidRPr="00696B31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  <w:p w14:paraId="560D408C" w14:textId="77777777" w:rsidR="00383A4A" w:rsidRPr="00696B31" w:rsidRDefault="00000000" w:rsidP="00383A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13" w:history="1">
              <w:r w:rsidR="00383A4A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https://www.komus.ru/katalog/mebel/ofisnye-kresla-i-stulya/c/900/</w:t>
              </w:r>
            </w:hyperlink>
          </w:p>
        </w:tc>
        <w:tc>
          <w:tcPr>
            <w:tcW w:w="992" w:type="dxa"/>
          </w:tcPr>
          <w:p w14:paraId="557213A6" w14:textId="77777777" w:rsidR="00383A4A" w:rsidRPr="00696B31" w:rsidRDefault="00383A4A" w:rsidP="00383A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Штука</w:t>
            </w:r>
          </w:p>
          <w:p w14:paraId="1468AA83" w14:textId="77777777" w:rsidR="00383A4A" w:rsidRPr="00696B31" w:rsidRDefault="00383A4A" w:rsidP="00383A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E6229F3" w14:textId="77777777" w:rsidR="00383A4A" w:rsidRPr="00696B31" w:rsidRDefault="00383A4A" w:rsidP="00383A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6F01841" w14:textId="77777777" w:rsidR="00383A4A" w:rsidRPr="00696B31" w:rsidRDefault="00383A4A" w:rsidP="00383A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83A4A" w:rsidRPr="00696B31" w14:paraId="0C3C50D1" w14:textId="77777777" w:rsidTr="009D5101">
        <w:trPr>
          <w:trHeight w:val="563"/>
        </w:trPr>
        <w:tc>
          <w:tcPr>
            <w:tcW w:w="993" w:type="dxa"/>
          </w:tcPr>
          <w:p w14:paraId="4E3EEA07" w14:textId="77777777" w:rsidR="00383A4A" w:rsidRPr="00696B31" w:rsidRDefault="00383A4A" w:rsidP="00383A4A">
            <w:pPr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5EA4FB90" w14:textId="77777777" w:rsidR="00383A4A" w:rsidRPr="00696B31" w:rsidRDefault="00383A4A" w:rsidP="00383A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Корзина для мусора</w:t>
            </w:r>
          </w:p>
        </w:tc>
        <w:tc>
          <w:tcPr>
            <w:tcW w:w="1843" w:type="dxa"/>
            <w:vAlign w:val="center"/>
          </w:tcPr>
          <w:p w14:paraId="7A53A82A" w14:textId="77777777" w:rsidR="00383A4A" w:rsidRPr="00696B31" w:rsidRDefault="00383A4A" w:rsidP="00383A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8413413" wp14:editId="7877B90E">
                  <wp:extent cx="537210" cy="537210"/>
                  <wp:effectExtent l="0" t="0" r="0" b="0"/>
                  <wp:docPr id="4" name="Рисунок 4" descr="ÐÐ¾ÑÐ·Ð¸Ð½Ð° Ð´Ð»Ñ Ð¼ÑÑÐ¾ÑÐ° Ð¡ÑÐ°Ð¼Ð¼ 9 Ð» (Ð¿Ð»Ð°ÑÑÐ¸Ðº, ÑÐµÑÐ½Ð°Ñ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 descr="ÐÐ¾ÑÐ·Ð¸Ð½Ð° Ð´Ð»Ñ Ð¼ÑÑÐ¾ÑÐ° Ð¡ÑÐ°Ð¼Ð¼ 9 Ð» (Ð¿Ð»Ð°ÑÑÐ¸Ðº, ÑÐµÑÐ½Ð°Ñ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7210" cy="537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6673FD3" w14:textId="77777777" w:rsidR="00383A4A" w:rsidRPr="00696B31" w:rsidRDefault="00383A4A" w:rsidP="00383A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7208897F" w14:textId="77777777" w:rsidR="00383A4A" w:rsidRPr="00696B31" w:rsidRDefault="00000000" w:rsidP="00383A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15" w:tooltip="Корзина для мусора Стамм 9 л (пластик, черная)" w:history="1">
              <w:r w:rsidR="00383A4A" w:rsidRPr="00696B31">
                <w:rPr>
                  <w:rFonts w:ascii="Times New Roman" w:hAnsi="Times New Roman"/>
                  <w:color w:val="000000"/>
                  <w:sz w:val="24"/>
                  <w:szCs w:val="24"/>
                  <w:u w:val="single"/>
                  <w:bdr w:val="none" w:sz="0" w:space="0" w:color="auto" w:frame="1"/>
                  <w:shd w:val="clear" w:color="auto" w:fill="FFFFFF"/>
                </w:rPr>
                <w:t xml:space="preserve">Корзина для мусора </w:t>
              </w:r>
              <w:proofErr w:type="spellStart"/>
              <w:r w:rsidR="00383A4A" w:rsidRPr="00696B31">
                <w:rPr>
                  <w:rFonts w:ascii="Times New Roman" w:hAnsi="Times New Roman"/>
                  <w:color w:val="000000"/>
                  <w:sz w:val="24"/>
                  <w:szCs w:val="24"/>
                  <w:u w:val="single"/>
                  <w:bdr w:val="none" w:sz="0" w:space="0" w:color="auto" w:frame="1"/>
                  <w:shd w:val="clear" w:color="auto" w:fill="FFFFFF"/>
                </w:rPr>
                <w:t>Стамм</w:t>
              </w:r>
              <w:proofErr w:type="spellEnd"/>
              <w:r w:rsidR="00383A4A" w:rsidRPr="00696B31">
                <w:rPr>
                  <w:rFonts w:ascii="Times New Roman" w:hAnsi="Times New Roman"/>
                  <w:color w:val="000000"/>
                  <w:sz w:val="24"/>
                  <w:szCs w:val="24"/>
                  <w:u w:val="single"/>
                  <w:bdr w:val="none" w:sz="0" w:space="0" w:color="auto" w:frame="1"/>
                  <w:shd w:val="clear" w:color="auto" w:fill="FFFFFF"/>
                </w:rPr>
                <w:t xml:space="preserve"> 9 л (пластик, черная)</w:t>
              </w:r>
            </w:hyperlink>
          </w:p>
          <w:p w14:paraId="4C8FB31D" w14:textId="77777777" w:rsidR="00383A4A" w:rsidRPr="00696B31" w:rsidRDefault="00000000" w:rsidP="00383A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hyperlink r:id="rId16" w:history="1">
              <w:r w:rsidR="00383A4A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https</w:t>
              </w:r>
              <w:r w:rsidR="00383A4A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://</w:t>
              </w:r>
              <w:r w:rsidR="00383A4A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www</w:t>
              </w:r>
              <w:r w:rsidR="00383A4A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="00383A4A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komus</w:t>
              </w:r>
              <w:proofErr w:type="spellEnd"/>
              <w:r w:rsidR="00383A4A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="00383A4A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  <w:r w:rsidR="00383A4A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/</w:t>
              </w:r>
              <w:proofErr w:type="spellStart"/>
              <w:r w:rsidR="00383A4A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katalog</w:t>
              </w:r>
              <w:proofErr w:type="spellEnd"/>
              <w:r w:rsidR="00383A4A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/</w:t>
              </w:r>
              <w:proofErr w:type="spellStart"/>
              <w:r w:rsidR="00383A4A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khozyajstvennye</w:t>
              </w:r>
              <w:proofErr w:type="spellEnd"/>
              <w:r w:rsidR="00383A4A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-</w:t>
              </w:r>
              <w:proofErr w:type="spellStart"/>
              <w:r w:rsidR="00383A4A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tovary</w:t>
              </w:r>
              <w:proofErr w:type="spellEnd"/>
              <w:r w:rsidR="00383A4A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/</w:t>
              </w:r>
              <w:proofErr w:type="spellStart"/>
              <w:r w:rsidR="00383A4A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meshki</w:t>
              </w:r>
              <w:proofErr w:type="spellEnd"/>
              <w:r w:rsidR="00383A4A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-</w:t>
              </w:r>
              <w:proofErr w:type="spellStart"/>
              <w:r w:rsidR="00383A4A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i</w:t>
              </w:r>
              <w:proofErr w:type="spellEnd"/>
              <w:r w:rsidR="00383A4A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-</w:t>
              </w:r>
              <w:proofErr w:type="spellStart"/>
              <w:r w:rsidR="00383A4A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emkosti</w:t>
              </w:r>
              <w:proofErr w:type="spellEnd"/>
              <w:r w:rsidR="00383A4A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-</w:t>
              </w:r>
              <w:proofErr w:type="spellStart"/>
              <w:r w:rsidR="00383A4A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dlya</w:t>
              </w:r>
              <w:proofErr w:type="spellEnd"/>
              <w:r w:rsidR="00383A4A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-</w:t>
              </w:r>
              <w:proofErr w:type="spellStart"/>
              <w:r w:rsidR="00383A4A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musora</w:t>
              </w:r>
              <w:proofErr w:type="spellEnd"/>
              <w:r w:rsidR="00383A4A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/</w:t>
              </w:r>
              <w:proofErr w:type="spellStart"/>
              <w:r w:rsidR="00383A4A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emkosti</w:t>
              </w:r>
              <w:proofErr w:type="spellEnd"/>
              <w:r w:rsidR="00383A4A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-</w:t>
              </w:r>
              <w:proofErr w:type="spellStart"/>
              <w:r w:rsidR="00383A4A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dlya</w:t>
              </w:r>
              <w:proofErr w:type="spellEnd"/>
              <w:r w:rsidR="00383A4A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-</w:t>
              </w:r>
              <w:proofErr w:type="spellStart"/>
              <w:r w:rsidR="00383A4A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musora</w:t>
              </w:r>
              <w:proofErr w:type="spellEnd"/>
              <w:r w:rsidR="00383A4A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/</w:t>
              </w:r>
              <w:proofErr w:type="spellStart"/>
              <w:r w:rsidR="00383A4A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korziny</w:t>
              </w:r>
              <w:proofErr w:type="spellEnd"/>
              <w:r w:rsidR="00383A4A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-</w:t>
              </w:r>
              <w:proofErr w:type="spellStart"/>
              <w:r w:rsidR="00383A4A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dlya</w:t>
              </w:r>
              <w:proofErr w:type="spellEnd"/>
              <w:r w:rsidR="00383A4A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-</w:t>
              </w:r>
              <w:proofErr w:type="spellStart"/>
              <w:r w:rsidR="00383A4A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bumag</w:t>
              </w:r>
              <w:proofErr w:type="spellEnd"/>
              <w:r w:rsidR="00383A4A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/</w:t>
              </w:r>
              <w:r w:rsidR="00383A4A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c</w:t>
              </w:r>
              <w:r w:rsidR="00383A4A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/10171/</w:t>
              </w:r>
            </w:hyperlink>
          </w:p>
        </w:tc>
        <w:tc>
          <w:tcPr>
            <w:tcW w:w="992" w:type="dxa"/>
          </w:tcPr>
          <w:p w14:paraId="3FD7419E" w14:textId="77777777" w:rsidR="00383A4A" w:rsidRPr="00696B31" w:rsidRDefault="00383A4A" w:rsidP="00383A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FFD1B52" w14:textId="77777777" w:rsidR="00383A4A" w:rsidRPr="00696B31" w:rsidRDefault="00383A4A" w:rsidP="00383A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Штука</w:t>
            </w:r>
          </w:p>
          <w:p w14:paraId="6C0DF938" w14:textId="77777777" w:rsidR="00383A4A" w:rsidRPr="00696B31" w:rsidRDefault="00383A4A" w:rsidP="00383A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F1ED0C7" w14:textId="77777777" w:rsidR="00383A4A" w:rsidRPr="00696B31" w:rsidRDefault="00383A4A" w:rsidP="00383A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83A4A" w:rsidRPr="00696B31" w14:paraId="76FA4812" w14:textId="77777777" w:rsidTr="009D5101">
        <w:trPr>
          <w:trHeight w:val="2057"/>
        </w:trPr>
        <w:tc>
          <w:tcPr>
            <w:tcW w:w="993" w:type="dxa"/>
          </w:tcPr>
          <w:p w14:paraId="00F51269" w14:textId="77777777" w:rsidR="00383A4A" w:rsidRPr="00696B31" w:rsidRDefault="00383A4A" w:rsidP="00383A4A">
            <w:pPr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54CFE743" w14:textId="77777777" w:rsidR="00383A4A" w:rsidRPr="00696B31" w:rsidRDefault="00383A4A" w:rsidP="00383A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 xml:space="preserve">Мольберт </w:t>
            </w:r>
          </w:p>
          <w:p w14:paraId="46E7DA1F" w14:textId="77777777" w:rsidR="00383A4A" w:rsidRPr="00696B31" w:rsidRDefault="00383A4A" w:rsidP="00383A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47A7A1F7" w14:textId="77777777" w:rsidR="00383A4A" w:rsidRPr="00696B31" w:rsidRDefault="00383A4A" w:rsidP="00383A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4034D8A" wp14:editId="2DC27FED">
                  <wp:extent cx="1066800" cy="1066800"/>
                  <wp:effectExtent l="0" t="0" r="0" b="0"/>
                  <wp:docPr id="5" name="Рисунок 5" descr="ÐÐ¾Ð»ÑÐ±ÐµÑÑ ÑÐ¸Ð¿ Â«Ð¥Ð»Ð¾Ð¿ÑÑÐºÐ°Â» 1000Ñ500Ñ550 Ð¼Ð¼, Ð¿Ð»Ð°Ð½ÑÐµÑ 600Ñ500 Ð¼Ð¼, Ð¼Ð°Ð»ÑÐ¹ Â«Ð¨ÐºÐ¾Ð»Ð° Ð¥ÑÐ´Ð¾Ð¶Ð½Ð¸ÐºÐ¾Ð²Â»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" descr="ÐÐ¾Ð»ÑÐ±ÐµÑÑ ÑÐ¸Ð¿ Â«Ð¥Ð»Ð¾Ð¿ÑÑÐºÐ°Â» 1000Ñ500Ñ550 Ð¼Ð¼, Ð¿Ð»Ð°Ð½ÑÐµÑ 600Ñ500 Ð¼Ð¼, Ð¼Ð°Ð»ÑÐ¹ Â«Ð¨ÐºÐ¾Ð»Ð° Ð¥ÑÐ´Ð¾Ð¶Ð½Ð¸ÐºÐ¾Ð²Â»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0" cy="106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4FD5E3F" w14:textId="77777777" w:rsidR="00383A4A" w:rsidRPr="00696B31" w:rsidRDefault="00383A4A" w:rsidP="00383A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07153E61" w14:textId="77777777" w:rsidR="00383A4A" w:rsidRPr="00696B31" w:rsidRDefault="00383A4A" w:rsidP="00383A4A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2B41"/>
                <w:sz w:val="24"/>
                <w:szCs w:val="24"/>
                <w:shd w:val="clear" w:color="auto" w:fill="FFFFFF"/>
              </w:rPr>
            </w:pPr>
            <w:r w:rsidRPr="00696B31">
              <w:rPr>
                <w:rFonts w:ascii="Times New Roman" w:hAnsi="Times New Roman"/>
                <w:bCs/>
                <w:color w:val="002B41"/>
                <w:sz w:val="24"/>
                <w:szCs w:val="24"/>
                <w:shd w:val="clear" w:color="auto" w:fill="FFFFFF"/>
              </w:rPr>
              <w:t>Мольберт тип «Хлопушка» 1000х500х550 мм, планшет 600х500 мм, малый «Школа</w:t>
            </w:r>
          </w:p>
          <w:p w14:paraId="5506B826" w14:textId="77777777" w:rsidR="00383A4A" w:rsidRPr="00696B31" w:rsidRDefault="00000000" w:rsidP="00383A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18" w:history="1">
              <w:r w:rsidR="00383A4A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https://www.sima-land.ru/kanctovary/tovary-dlya-hudozhnikov/molberty-etyudniki/khlopushki-fps/?per-page=20&amp;sort=price&amp;viewtype=list</w:t>
              </w:r>
            </w:hyperlink>
          </w:p>
        </w:tc>
        <w:tc>
          <w:tcPr>
            <w:tcW w:w="992" w:type="dxa"/>
          </w:tcPr>
          <w:p w14:paraId="7DD36A62" w14:textId="77777777" w:rsidR="00383A4A" w:rsidRPr="00696B31" w:rsidRDefault="00383A4A" w:rsidP="00383A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Штука</w:t>
            </w:r>
          </w:p>
          <w:p w14:paraId="32A536FA" w14:textId="77777777" w:rsidR="00383A4A" w:rsidRPr="00696B31" w:rsidRDefault="00383A4A" w:rsidP="00383A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73AD497" w14:textId="77777777" w:rsidR="00383A4A" w:rsidRPr="00696B31" w:rsidRDefault="00383A4A" w:rsidP="00383A4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D5101" w:rsidRPr="00696B31" w14:paraId="6FC3D67F" w14:textId="77777777" w:rsidTr="009D5101">
        <w:trPr>
          <w:trHeight w:val="193"/>
        </w:trPr>
        <w:tc>
          <w:tcPr>
            <w:tcW w:w="9214" w:type="dxa"/>
            <w:gridSpan w:val="6"/>
          </w:tcPr>
          <w:p w14:paraId="11204CD8" w14:textId="77777777" w:rsidR="009D510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ПЕРЕЧЕНЬ РАСХОДНЫХ МАТЕРИАЛОВ НА 1 УЧАСТНИКА</w:t>
            </w:r>
          </w:p>
          <w:p w14:paraId="3CA4EE7E" w14:textId="774F515C" w:rsidR="009D510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Категория - Школьники</w:t>
            </w:r>
          </w:p>
          <w:p w14:paraId="10CEFCC5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5101" w:rsidRPr="00696B31" w14:paraId="30292C75" w14:textId="77777777" w:rsidTr="009D5101">
        <w:trPr>
          <w:trHeight w:val="719"/>
        </w:trPr>
        <w:tc>
          <w:tcPr>
            <w:tcW w:w="993" w:type="dxa"/>
          </w:tcPr>
          <w:p w14:paraId="795359C7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0DA82B18" w14:textId="77777777" w:rsidR="009D5101" w:rsidRPr="00696B31" w:rsidRDefault="009D5101" w:rsidP="009D510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96B31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843" w:type="dxa"/>
          </w:tcPr>
          <w:p w14:paraId="0789FEAE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6B31">
              <w:rPr>
                <w:rFonts w:ascii="Times New Roman" w:hAnsi="Times New Roman"/>
                <w:b/>
                <w:sz w:val="24"/>
                <w:szCs w:val="24"/>
              </w:rPr>
              <w:t>Фото расходных материалов</w:t>
            </w:r>
          </w:p>
        </w:tc>
        <w:tc>
          <w:tcPr>
            <w:tcW w:w="2126" w:type="dxa"/>
          </w:tcPr>
          <w:p w14:paraId="53FC0D36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6B31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Ссылка на сайт с тех. характеристиками либо тех. характеристики оборудования, инструментов</w:t>
            </w:r>
          </w:p>
        </w:tc>
        <w:tc>
          <w:tcPr>
            <w:tcW w:w="992" w:type="dxa"/>
          </w:tcPr>
          <w:p w14:paraId="0793ACB5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6B31">
              <w:rPr>
                <w:rFonts w:ascii="Times New Roman" w:hAnsi="Times New Roman"/>
                <w:b/>
                <w:sz w:val="24"/>
                <w:szCs w:val="24"/>
              </w:rPr>
              <w:t>Единица измерения</w:t>
            </w:r>
          </w:p>
        </w:tc>
        <w:tc>
          <w:tcPr>
            <w:tcW w:w="1134" w:type="dxa"/>
          </w:tcPr>
          <w:p w14:paraId="4755584C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6B31">
              <w:rPr>
                <w:rFonts w:ascii="Times New Roman" w:hAnsi="Times New Roman"/>
                <w:b/>
                <w:sz w:val="24"/>
                <w:szCs w:val="24"/>
              </w:rPr>
              <w:t>Кол-во</w:t>
            </w:r>
          </w:p>
        </w:tc>
      </w:tr>
      <w:tr w:rsidR="009D5101" w:rsidRPr="00696B31" w14:paraId="0C19A109" w14:textId="77777777" w:rsidTr="009D5101">
        <w:trPr>
          <w:trHeight w:val="302"/>
        </w:trPr>
        <w:tc>
          <w:tcPr>
            <w:tcW w:w="993" w:type="dxa"/>
          </w:tcPr>
          <w:p w14:paraId="369B5DF8" w14:textId="77777777" w:rsidR="009D5101" w:rsidRPr="00696B31" w:rsidRDefault="009D5101" w:rsidP="009D5101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14:paraId="0170C84B" w14:textId="77777777" w:rsidR="009D5101" w:rsidRPr="00696B31" w:rsidRDefault="009D5101" w:rsidP="009D510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Папка для акварели А4, 20 л., 200 г/м2, BRAUBERG ART, 210×297 мм, «Осенний лес», 125226</w:t>
            </w:r>
          </w:p>
        </w:tc>
        <w:tc>
          <w:tcPr>
            <w:tcW w:w="1843" w:type="dxa"/>
            <w:vAlign w:val="center"/>
          </w:tcPr>
          <w:p w14:paraId="5EC08683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9B263F1" wp14:editId="6BB0DAE8">
                  <wp:extent cx="819785" cy="819785"/>
                  <wp:effectExtent l="0" t="0" r="0" b="0"/>
                  <wp:docPr id="9" name="Рисунок 9" descr="Папка для акварели А4, 20 л., 200 г/м2, 210х297 мм, BRAUBERG ART CLASSIC, &quot;Осенний лес&quot;, 1252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9" descr="Папка для акварели А4, 20 л., 200 г/м2, 210х297 мм, BRAUBERG ART CLASSIC, &quot;Осенний лес&quot;, 1252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785" cy="819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1AF5424F" w14:textId="77777777" w:rsidR="009D5101" w:rsidRPr="00696B31" w:rsidRDefault="00000000" w:rsidP="009D51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hyperlink r:id="rId20" w:history="1">
              <w:r w:rsidR="009D5101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https://www.officemag.ru/catalog/goods/125226/</w:t>
              </w:r>
            </w:hyperlink>
          </w:p>
          <w:p w14:paraId="4DFD9329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992" w:type="dxa"/>
          </w:tcPr>
          <w:p w14:paraId="14036A28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Пачка</w:t>
            </w:r>
          </w:p>
        </w:tc>
        <w:tc>
          <w:tcPr>
            <w:tcW w:w="1134" w:type="dxa"/>
          </w:tcPr>
          <w:p w14:paraId="620C4756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9D5101" w:rsidRPr="00696B31" w14:paraId="0E556634" w14:textId="77777777" w:rsidTr="009D5101">
        <w:trPr>
          <w:trHeight w:val="302"/>
        </w:trPr>
        <w:tc>
          <w:tcPr>
            <w:tcW w:w="993" w:type="dxa"/>
          </w:tcPr>
          <w:p w14:paraId="4E43943C" w14:textId="77777777" w:rsidR="009D5101" w:rsidRPr="00696B31" w:rsidRDefault="009D5101" w:rsidP="009D5101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14:paraId="119AA3F5" w14:textId="77777777" w:rsidR="009D5101" w:rsidRPr="00696B31" w:rsidRDefault="009D5101" w:rsidP="009D510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Ватман А1 (610 х 860 мм), 1 лист, плотность 200 г/м2, ГОЗНАК С-Пб, упаковка по 100 листов, водяной знак</w:t>
            </w:r>
          </w:p>
        </w:tc>
        <w:tc>
          <w:tcPr>
            <w:tcW w:w="1843" w:type="dxa"/>
            <w:vAlign w:val="center"/>
          </w:tcPr>
          <w:p w14:paraId="74909F87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ACAE59F" wp14:editId="54D801F7">
                  <wp:extent cx="689610" cy="689610"/>
                  <wp:effectExtent l="0" t="0" r="0" b="0"/>
                  <wp:docPr id="12" name="Рисунок 12" descr="Ватман А1 (610 х 860 мм), 1 лист, плотность 200 г/м2, ГОЗНАК С-Пб, упаковка по 100 листов, водяной знак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2" descr="Ватман А1 (610 х 860 мм), 1 лист, плотность 200 г/м2, ГОЗНАК С-Пб, упаковка по 100 листов, водяной знак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9610" cy="689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6B4500B7" w14:textId="77777777" w:rsidR="009D5101" w:rsidRPr="00696B31" w:rsidRDefault="00000000" w:rsidP="009D51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hyperlink r:id="rId22" w:history="1">
              <w:r w:rsidR="009D5101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https://www.officemag.ru/catalog/goods/110972/</w:t>
              </w:r>
            </w:hyperlink>
          </w:p>
          <w:p w14:paraId="5139644A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992" w:type="dxa"/>
          </w:tcPr>
          <w:p w14:paraId="21C955CF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Штука</w:t>
            </w:r>
          </w:p>
        </w:tc>
        <w:tc>
          <w:tcPr>
            <w:tcW w:w="1134" w:type="dxa"/>
          </w:tcPr>
          <w:p w14:paraId="43EDA165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9D5101" w:rsidRPr="00696B31" w14:paraId="0365A986" w14:textId="77777777" w:rsidTr="009D5101">
        <w:trPr>
          <w:trHeight w:val="281"/>
        </w:trPr>
        <w:tc>
          <w:tcPr>
            <w:tcW w:w="993" w:type="dxa"/>
          </w:tcPr>
          <w:p w14:paraId="7D3E8971" w14:textId="77777777" w:rsidR="009D5101" w:rsidRPr="00696B31" w:rsidRDefault="009D5101" w:rsidP="009D5101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14:paraId="632BA8DD" w14:textId="77777777" w:rsidR="009D5101" w:rsidRPr="00696B31" w:rsidRDefault="009D5101" w:rsidP="009D510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Цветная бумага А4 мелованная (глянцевая), 24 листа 24 цвета, на скобе, BRAUBERG, 200×280 мм, «Чародейка», 124783</w:t>
            </w:r>
          </w:p>
        </w:tc>
        <w:tc>
          <w:tcPr>
            <w:tcW w:w="1843" w:type="dxa"/>
            <w:vAlign w:val="center"/>
          </w:tcPr>
          <w:p w14:paraId="1CFA0705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DD04EA6" wp14:editId="3B66220D">
                  <wp:extent cx="819785" cy="819785"/>
                  <wp:effectExtent l="0" t="0" r="0" b="0"/>
                  <wp:docPr id="16" name="Рисунок 16" descr="Цветная бумага А4 мелованная (глянцевая), 24 листа 24 цвета, на скобе, BRAUBERG, 200х280 мм, &quot;Чародейка&quot;, 1247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6" descr="Цветная бумага А4 мелованная (глянцевая), 24 листа 24 цвета, на скобе, BRAUBERG, 200х280 мм, &quot;Чародейка&quot;, 1247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785" cy="819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3EEC1166" w14:textId="77777777" w:rsidR="009D5101" w:rsidRPr="00696B31" w:rsidRDefault="00000000" w:rsidP="009D51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hyperlink r:id="rId24" w:history="1">
              <w:r w:rsidR="009D5101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https://www.officemag.ru/catalog/goods/124783/</w:t>
              </w:r>
            </w:hyperlink>
          </w:p>
          <w:p w14:paraId="016453F2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992" w:type="dxa"/>
          </w:tcPr>
          <w:p w14:paraId="00F50EE2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Пачка</w:t>
            </w:r>
          </w:p>
        </w:tc>
        <w:tc>
          <w:tcPr>
            <w:tcW w:w="1134" w:type="dxa"/>
          </w:tcPr>
          <w:p w14:paraId="5448AEC5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9D5101" w:rsidRPr="00696B31" w14:paraId="07BBF958" w14:textId="77777777" w:rsidTr="009D5101">
        <w:trPr>
          <w:trHeight w:val="1124"/>
        </w:trPr>
        <w:tc>
          <w:tcPr>
            <w:tcW w:w="993" w:type="dxa"/>
          </w:tcPr>
          <w:p w14:paraId="6E253EC3" w14:textId="77777777" w:rsidR="009D5101" w:rsidRPr="00696B31" w:rsidRDefault="009D5101" w:rsidP="009D5101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14:paraId="25E5AAD0" w14:textId="77777777" w:rsidR="009D5101" w:rsidRPr="00696B31" w:rsidRDefault="009D5101" w:rsidP="009D510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Картон цветной А4 МЕЛОВАННЫЙ (глянцевый), 12 листов 12 цветов, в папке, BRAUBERG, 200×290 мм, «Чародейка», 124770</w:t>
            </w:r>
          </w:p>
        </w:tc>
        <w:tc>
          <w:tcPr>
            <w:tcW w:w="1843" w:type="dxa"/>
          </w:tcPr>
          <w:p w14:paraId="76D6BDA8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8352E5A" wp14:editId="0B40268A">
                  <wp:extent cx="950595" cy="950595"/>
                  <wp:effectExtent l="0" t="0" r="0" b="0"/>
                  <wp:docPr id="18" name="Рисунок 18" descr="Картон цветной А4 МЕЛОВАННЫЙ (глянцевый), 12 листов 12 цветов, в папке, BRAUBERG, 200х290 мм, &quot;Чародейка&quot;, 1247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8" descr="Картон цветной А4 МЕЛОВАННЫЙ (глянцевый), 12 листов 12 цветов, в папке, BRAUBERG, 200х290 мм, &quot;Чародейка&quot;, 1247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0595" cy="950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2736DCE7" w14:textId="77777777" w:rsidR="009D5101" w:rsidRPr="00696B31" w:rsidRDefault="00000000" w:rsidP="009D51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hyperlink r:id="rId26" w:history="1">
              <w:r w:rsidR="009D5101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https://www.officemag.ru/catalog/goods/124770/</w:t>
              </w:r>
            </w:hyperlink>
          </w:p>
          <w:p w14:paraId="7EC561F5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992" w:type="dxa"/>
          </w:tcPr>
          <w:p w14:paraId="754BDE40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Пачка</w:t>
            </w:r>
          </w:p>
        </w:tc>
        <w:tc>
          <w:tcPr>
            <w:tcW w:w="1134" w:type="dxa"/>
          </w:tcPr>
          <w:p w14:paraId="7A9A2CF7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9D5101" w:rsidRPr="00696B31" w14:paraId="41701073" w14:textId="77777777" w:rsidTr="009D5101">
        <w:trPr>
          <w:trHeight w:val="240"/>
        </w:trPr>
        <w:tc>
          <w:tcPr>
            <w:tcW w:w="993" w:type="dxa"/>
          </w:tcPr>
          <w:p w14:paraId="515950F3" w14:textId="77777777" w:rsidR="009D5101" w:rsidRPr="00696B31" w:rsidRDefault="009D5101" w:rsidP="009D5101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14:paraId="6A836C04" w14:textId="77777777" w:rsidR="009D5101" w:rsidRPr="00696B31" w:rsidRDefault="009D5101" w:rsidP="009D510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Карандаши цветные акварельные BRAUBERG «АКАДЕМИЯ», 24 цвета, </w:t>
            </w:r>
            <w:proofErr w:type="spellStart"/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шестигранные,высокое</w:t>
            </w:r>
            <w:proofErr w:type="spellEnd"/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качество, 181400</w:t>
            </w:r>
          </w:p>
        </w:tc>
        <w:tc>
          <w:tcPr>
            <w:tcW w:w="1843" w:type="dxa"/>
            <w:vAlign w:val="center"/>
          </w:tcPr>
          <w:p w14:paraId="4ED3CB51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7132891" wp14:editId="7508117F">
                  <wp:extent cx="791210" cy="791210"/>
                  <wp:effectExtent l="0" t="0" r="0" b="0"/>
                  <wp:docPr id="76" name="Рисунок 76" descr="Карандаши цветные акварельные BRAUBERG &quot;АКАДЕМИЯ&quot;, 24 цвета, шестигранные,высокое качество, 1814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6" descr="Карандаши цветные акварельные BRAUBERG &quot;АКАДЕМИЯ&quot;, 24 цвета, шестигранные,высокое качество, 1814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1210" cy="791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2E2BB18D" w14:textId="77777777" w:rsidR="009D5101" w:rsidRPr="00696B31" w:rsidRDefault="00000000" w:rsidP="009D51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hyperlink r:id="rId28" w:history="1">
              <w:r w:rsidR="009D5101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https://www.officemag.ru/catalog/goods/181400/</w:t>
              </w:r>
            </w:hyperlink>
          </w:p>
          <w:p w14:paraId="5D4740DE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992" w:type="dxa"/>
          </w:tcPr>
          <w:p w14:paraId="11906BE7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Пачка</w:t>
            </w:r>
          </w:p>
        </w:tc>
        <w:tc>
          <w:tcPr>
            <w:tcW w:w="1134" w:type="dxa"/>
          </w:tcPr>
          <w:p w14:paraId="6C883BEE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9D5101" w:rsidRPr="00696B31" w14:paraId="48190945" w14:textId="77777777" w:rsidTr="009D5101">
        <w:trPr>
          <w:trHeight w:val="208"/>
        </w:trPr>
        <w:tc>
          <w:tcPr>
            <w:tcW w:w="993" w:type="dxa"/>
          </w:tcPr>
          <w:p w14:paraId="0333D057" w14:textId="77777777" w:rsidR="009D5101" w:rsidRPr="00696B31" w:rsidRDefault="009D5101" w:rsidP="009D5101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14:paraId="75CC54CC" w14:textId="77777777" w:rsidR="009D5101" w:rsidRPr="00696B31" w:rsidRDefault="009D5101" w:rsidP="009D510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Набор </w:t>
            </w:r>
            <w:proofErr w:type="spellStart"/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чернографитных</w:t>
            </w:r>
            <w:proofErr w:type="spellEnd"/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карандашей </w:t>
            </w:r>
            <w:proofErr w:type="spellStart"/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Koh</w:t>
            </w:r>
            <w:proofErr w:type="spellEnd"/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-I-</w:t>
            </w:r>
            <w:proofErr w:type="spellStart"/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Noor</w:t>
            </w:r>
            <w:proofErr w:type="spellEnd"/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1696 заточенные (HB, H, B, 2H, 2B)</w:t>
            </w:r>
          </w:p>
          <w:p w14:paraId="3ADE02FC" w14:textId="77777777" w:rsidR="009D5101" w:rsidRPr="00696B31" w:rsidRDefault="009D5101" w:rsidP="009D510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Align w:val="center"/>
          </w:tcPr>
          <w:p w14:paraId="7225451A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19438A3" wp14:editId="3E4D96AA">
                  <wp:extent cx="1001395" cy="1001395"/>
                  <wp:effectExtent l="0" t="0" r="0" b="0"/>
                  <wp:docPr id="79" name="Рисунок 79" descr="96173294879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9" descr="96173294879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1395" cy="1001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1AD8E232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696B31">
              <w:rPr>
                <w:rFonts w:ascii="Times New Roman" w:hAnsi="Times New Roman"/>
                <w:sz w:val="24"/>
                <w:szCs w:val="24"/>
                <w:u w:val="single"/>
              </w:rPr>
              <w:t>https://www.komus.ru/katalog/ruchki-karandashi-markery/karandashi-chernografitnye/nabor-chernografitnykh-karandashej-koh-i-noor-1696-zatochennye-hb-h-b-2h-2b-/p/963/</w:t>
            </w:r>
          </w:p>
        </w:tc>
        <w:tc>
          <w:tcPr>
            <w:tcW w:w="992" w:type="dxa"/>
          </w:tcPr>
          <w:p w14:paraId="0D6A5370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Упаковка</w:t>
            </w:r>
          </w:p>
        </w:tc>
        <w:tc>
          <w:tcPr>
            <w:tcW w:w="1134" w:type="dxa"/>
          </w:tcPr>
          <w:p w14:paraId="430F96CD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9D5101" w:rsidRPr="00696B31" w14:paraId="554525BD" w14:textId="77777777" w:rsidTr="009D5101">
        <w:trPr>
          <w:trHeight w:val="208"/>
        </w:trPr>
        <w:tc>
          <w:tcPr>
            <w:tcW w:w="993" w:type="dxa"/>
          </w:tcPr>
          <w:p w14:paraId="03856AE5" w14:textId="77777777" w:rsidR="009D5101" w:rsidRPr="00696B31" w:rsidRDefault="009D5101" w:rsidP="009D5101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14:paraId="306289F7" w14:textId="77777777" w:rsidR="009D5101" w:rsidRPr="00696B31" w:rsidRDefault="009D5101" w:rsidP="009D510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Набор </w:t>
            </w:r>
            <w:proofErr w:type="spellStart"/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линеров</w:t>
            </w:r>
            <w:proofErr w:type="spellEnd"/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Edding</w:t>
            </w:r>
            <w:proofErr w:type="spellEnd"/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E-1880/4S черные (толщина линии 0.25,0.35,0.5,0.7 мм)</w:t>
            </w:r>
          </w:p>
          <w:p w14:paraId="4F539A1A" w14:textId="77777777" w:rsidR="009D5101" w:rsidRPr="00696B31" w:rsidRDefault="009D5101" w:rsidP="009D510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Align w:val="center"/>
          </w:tcPr>
          <w:p w14:paraId="554BBB53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199BC3E" wp14:editId="41D7711D">
                  <wp:extent cx="1030605" cy="1030605"/>
                  <wp:effectExtent l="0" t="0" r="0" b="0"/>
                  <wp:docPr id="80" name="Рисунок 80" descr="Набор линеров Edding E-1880/4S черные (толщина линии 0.25,0.35,0.5,0.7 мм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80" descr="Набор линеров Edding E-1880/4S черные (толщина линии 0.25,0.35,0.5,0.7 мм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0605" cy="1030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555E3DDC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696B31">
              <w:rPr>
                <w:rFonts w:ascii="Times New Roman" w:hAnsi="Times New Roman"/>
                <w:sz w:val="24"/>
                <w:szCs w:val="24"/>
                <w:u w:val="single"/>
              </w:rPr>
              <w:t>https://www.komus.ru/katalog/ruchki-karandashi-markery/linery/nabor-linerov-edding-e-1880-4s-chernye-tolshhina-linii-0-25-0-35-0-5-0-7-mm-/p/43841/?from=block-123-18</w:t>
            </w:r>
          </w:p>
        </w:tc>
        <w:tc>
          <w:tcPr>
            <w:tcW w:w="992" w:type="dxa"/>
          </w:tcPr>
          <w:p w14:paraId="1B78118B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Упаковка</w:t>
            </w:r>
          </w:p>
        </w:tc>
        <w:tc>
          <w:tcPr>
            <w:tcW w:w="1134" w:type="dxa"/>
          </w:tcPr>
          <w:p w14:paraId="6845B532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9D5101" w:rsidRPr="00696B31" w14:paraId="3474EAFC" w14:textId="77777777" w:rsidTr="009D5101">
        <w:trPr>
          <w:trHeight w:val="167"/>
        </w:trPr>
        <w:tc>
          <w:tcPr>
            <w:tcW w:w="993" w:type="dxa"/>
          </w:tcPr>
          <w:p w14:paraId="58C5B70C" w14:textId="77777777" w:rsidR="009D5101" w:rsidRPr="00696B31" w:rsidRDefault="009D5101" w:rsidP="009D5101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14:paraId="340C3D13" w14:textId="77777777" w:rsidR="009D5101" w:rsidRPr="00696B31" w:rsidRDefault="009D5101" w:rsidP="009D510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Ластик BRAUBERG «Energy», 45×45×10 мм, белый, треугольный, термопластичная резина, пластиковый держатель, 222473</w:t>
            </w:r>
          </w:p>
          <w:p w14:paraId="548FC317" w14:textId="77777777" w:rsidR="009D5101" w:rsidRPr="00696B31" w:rsidRDefault="009D5101" w:rsidP="009D510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14:paraId="2A3C243F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11B302B" wp14:editId="0B1391CE">
                  <wp:extent cx="878205" cy="878205"/>
                  <wp:effectExtent l="0" t="0" r="0" b="0"/>
                  <wp:docPr id="83" name="Рисунок 83" descr="Ластик BRAUBERG &quot;Energy&quot;, 45х45х10 мм, белый, треугольный, термопластичная резина, пластиковый держатель, 2224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83" descr="Ластик BRAUBERG &quot;Energy&quot;, 45х45х10 мм, белый, треугольный, термопластичная резина, пластиковый держатель, 2224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8205" cy="878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60474506" w14:textId="77777777" w:rsidR="009D5101" w:rsidRPr="00696B31" w:rsidRDefault="00000000" w:rsidP="009D51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hyperlink r:id="rId32" w:history="1">
              <w:r w:rsidR="009D5101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https://www.officemag.ru/catalog/goods/222473/</w:t>
              </w:r>
            </w:hyperlink>
          </w:p>
          <w:p w14:paraId="292FE39A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992" w:type="dxa"/>
          </w:tcPr>
          <w:p w14:paraId="2D3B5E6B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Штука</w:t>
            </w:r>
          </w:p>
        </w:tc>
        <w:tc>
          <w:tcPr>
            <w:tcW w:w="1134" w:type="dxa"/>
          </w:tcPr>
          <w:p w14:paraId="59A1EFAF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9D5101" w:rsidRPr="00696B31" w14:paraId="5067FB0A" w14:textId="77777777" w:rsidTr="009D5101">
        <w:trPr>
          <w:trHeight w:val="240"/>
        </w:trPr>
        <w:tc>
          <w:tcPr>
            <w:tcW w:w="993" w:type="dxa"/>
          </w:tcPr>
          <w:p w14:paraId="04679A4B" w14:textId="77777777" w:rsidR="009D5101" w:rsidRPr="00696B31" w:rsidRDefault="009D5101" w:rsidP="009D5101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14:paraId="1596F36F" w14:textId="77777777" w:rsidR="009D5101" w:rsidRPr="00696B31" w:rsidRDefault="009D5101" w:rsidP="009D510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Линейка металлическая 30 см, BRAUBERG, </w:t>
            </w:r>
            <w:proofErr w:type="spellStart"/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европодвес</w:t>
            </w:r>
            <w:proofErr w:type="spellEnd"/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, 210381</w:t>
            </w:r>
          </w:p>
        </w:tc>
        <w:tc>
          <w:tcPr>
            <w:tcW w:w="1843" w:type="dxa"/>
            <w:vAlign w:val="center"/>
          </w:tcPr>
          <w:p w14:paraId="5B05A80A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8CD3773" wp14:editId="43D4EAD1">
                  <wp:extent cx="645795" cy="645795"/>
                  <wp:effectExtent l="0" t="0" r="0" b="0"/>
                  <wp:docPr id="84" name="Рисунок 84" descr="Линейка металлическая 30 см, BRAUBERG, европодвес, 2103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84" descr="Линейка металлическая 30 см, BRAUBERG, европодвес, 2103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5795" cy="645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030C62C0" w14:textId="77777777" w:rsidR="009D5101" w:rsidRPr="00696B31" w:rsidRDefault="00000000" w:rsidP="009D51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hyperlink r:id="rId34" w:history="1">
              <w:r w:rsidR="009D5101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https://www.officemag.ru/catalog/goods/210381/</w:t>
              </w:r>
            </w:hyperlink>
          </w:p>
          <w:p w14:paraId="0D350E6F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992" w:type="dxa"/>
          </w:tcPr>
          <w:p w14:paraId="47777205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Штука</w:t>
            </w:r>
          </w:p>
        </w:tc>
        <w:tc>
          <w:tcPr>
            <w:tcW w:w="1134" w:type="dxa"/>
          </w:tcPr>
          <w:p w14:paraId="4C5E1567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9D5101" w:rsidRPr="00696B31" w14:paraId="49D78E5F" w14:textId="77777777" w:rsidTr="009D5101">
        <w:trPr>
          <w:trHeight w:val="125"/>
        </w:trPr>
        <w:tc>
          <w:tcPr>
            <w:tcW w:w="993" w:type="dxa"/>
          </w:tcPr>
          <w:p w14:paraId="40169AAE" w14:textId="77777777" w:rsidR="009D5101" w:rsidRPr="00696B31" w:rsidRDefault="009D5101" w:rsidP="009D5101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14:paraId="3E38DC34" w14:textId="77777777" w:rsidR="009D5101" w:rsidRPr="00696B31" w:rsidRDefault="009D5101" w:rsidP="009D510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Гуашь ЛУЧ «Классика», 12 цветов по 20 мл, без кисти, картонная упаковка</w:t>
            </w:r>
          </w:p>
        </w:tc>
        <w:tc>
          <w:tcPr>
            <w:tcW w:w="1843" w:type="dxa"/>
            <w:vAlign w:val="center"/>
          </w:tcPr>
          <w:p w14:paraId="26648C50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A412050" wp14:editId="0F81910E">
                  <wp:extent cx="689610" cy="689610"/>
                  <wp:effectExtent l="0" t="0" r="0" b="0"/>
                  <wp:docPr id="87" name="Рисунок 87" descr="Гуашь ЛУЧ &quot;Классика&quot;, 12 цветов по 20 мл, без кисти, картонная упаковка, 19С1277-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87" descr="Гуашь ЛУЧ &quot;Классика&quot;, 12 цветов по 20 мл, без кисти, картонная упаковка, 19С1277-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9610" cy="689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7A678F3B" w14:textId="77777777" w:rsidR="009D5101" w:rsidRPr="00696B31" w:rsidRDefault="00000000" w:rsidP="009D51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hyperlink r:id="rId36" w:history="1">
              <w:r w:rsidR="009D5101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https://www.officemag.ru/catalog/goods/190432/</w:t>
              </w:r>
            </w:hyperlink>
          </w:p>
          <w:p w14:paraId="71EED725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992" w:type="dxa"/>
          </w:tcPr>
          <w:p w14:paraId="72C0AB70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Упаковка</w:t>
            </w:r>
          </w:p>
        </w:tc>
        <w:tc>
          <w:tcPr>
            <w:tcW w:w="1134" w:type="dxa"/>
          </w:tcPr>
          <w:p w14:paraId="647DD169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9D5101" w:rsidRPr="00696B31" w14:paraId="5BF933E8" w14:textId="77777777" w:rsidTr="009D5101">
        <w:trPr>
          <w:trHeight w:val="167"/>
        </w:trPr>
        <w:tc>
          <w:tcPr>
            <w:tcW w:w="993" w:type="dxa"/>
          </w:tcPr>
          <w:p w14:paraId="6D7DBB8F" w14:textId="77777777" w:rsidR="009D5101" w:rsidRPr="00696B31" w:rsidRDefault="009D5101" w:rsidP="009D5101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14:paraId="0B91501E" w14:textId="77777777" w:rsidR="009D5101" w:rsidRPr="00CB4F36" w:rsidRDefault="009D5101" w:rsidP="009D510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200F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"DECOLA" для декорирования Кракелюр и Декупаж 20 мл 9541254</w:t>
            </w:r>
          </w:p>
        </w:tc>
        <w:tc>
          <w:tcPr>
            <w:tcW w:w="1843" w:type="dxa"/>
            <w:vAlign w:val="center"/>
          </w:tcPr>
          <w:p w14:paraId="60BB496A" w14:textId="77777777" w:rsidR="009D5101" w:rsidRPr="00925BA8" w:rsidRDefault="009D5101" w:rsidP="009D5101">
            <w:pPr>
              <w:spacing w:after="0" w:line="240" w:lineRule="auto"/>
              <w:jc w:val="center"/>
              <w:rPr>
                <w:noProof/>
                <w:lang w:eastAsia="ru-RU"/>
              </w:rPr>
            </w:pPr>
            <w:r w:rsidRPr="0009209B">
              <w:rPr>
                <w:noProof/>
                <w:lang w:eastAsia="ru-RU"/>
              </w:rPr>
              <w:drawing>
                <wp:inline distT="0" distB="0" distL="0" distR="0" wp14:anchorId="78A68074" wp14:editId="269ACF17">
                  <wp:extent cx="1030605" cy="1030605"/>
                  <wp:effectExtent l="0" t="0" r="0" b="0"/>
                  <wp:docPr id="91" name="Рисунок 2" descr="DECOLA для декорирования Кракелюр и Декупаж 20 мл 9541254 Фото 1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 descr="DECOLA для декорирования Кракелюр и Декупаж 20 мл 9541254 Фото 1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0605" cy="1030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0BFC6265" w14:textId="77777777" w:rsidR="009D5101" w:rsidRPr="001200FD" w:rsidRDefault="00000000" w:rsidP="009D5101">
            <w:pPr>
              <w:spacing w:after="0" w:line="240" w:lineRule="auto"/>
              <w:rPr>
                <w:rFonts w:ascii="Times New Roman" w:hAnsi="Times New Roman"/>
              </w:rPr>
            </w:pPr>
            <w:hyperlink r:id="rId38" w:history="1">
              <w:r w:rsidR="009D5101" w:rsidRPr="001200FD">
                <w:rPr>
                  <w:rStyle w:val="aa"/>
                  <w:rFonts w:ascii="Times New Roman" w:hAnsi="Times New Roman"/>
                </w:rPr>
                <w:t>https://leonardo.ru/ishop/good_4020600074/</w:t>
              </w:r>
            </w:hyperlink>
            <w:r w:rsidR="009D5101" w:rsidRPr="001200FD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992" w:type="dxa"/>
          </w:tcPr>
          <w:p w14:paraId="6C576BF8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Штука </w:t>
            </w:r>
          </w:p>
        </w:tc>
        <w:tc>
          <w:tcPr>
            <w:tcW w:w="1134" w:type="dxa"/>
          </w:tcPr>
          <w:p w14:paraId="70D5FA88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9D5101" w:rsidRPr="00696B31" w14:paraId="5A7E37B6" w14:textId="77777777" w:rsidTr="009D5101">
        <w:trPr>
          <w:trHeight w:val="260"/>
        </w:trPr>
        <w:tc>
          <w:tcPr>
            <w:tcW w:w="993" w:type="dxa"/>
          </w:tcPr>
          <w:p w14:paraId="024938E8" w14:textId="77777777" w:rsidR="009D5101" w:rsidRPr="00696B31" w:rsidRDefault="009D5101" w:rsidP="009D5101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14:paraId="4E18C5CA" w14:textId="77777777" w:rsidR="009D5101" w:rsidRPr="00696B31" w:rsidRDefault="009D5101" w:rsidP="009D510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Палитра для рисования СТАММ пластиковая, большая, 15 ячеек для красок</w:t>
            </w:r>
          </w:p>
        </w:tc>
        <w:tc>
          <w:tcPr>
            <w:tcW w:w="1843" w:type="dxa"/>
            <w:vAlign w:val="center"/>
          </w:tcPr>
          <w:p w14:paraId="2768C85A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C075D08" wp14:editId="6188ADCF">
                  <wp:extent cx="645795" cy="645795"/>
                  <wp:effectExtent l="0" t="0" r="0" b="0"/>
                  <wp:docPr id="98" name="Рисунок 98" descr="Палитра для рисования СТАММ пластиковая, большая, 15 ячеек для красок, ПА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98" descr="Палитра для рисования СТАММ пластиковая, большая, 15 ячеек для красок, ПА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5795" cy="645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79DAF9BC" w14:textId="77777777" w:rsidR="009D5101" w:rsidRPr="00696B31" w:rsidRDefault="00000000" w:rsidP="009D51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hyperlink r:id="rId40" w:history="1">
              <w:r w:rsidR="009D5101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https://www.officemag.ru/catalog/goods/191158/</w:t>
              </w:r>
            </w:hyperlink>
          </w:p>
          <w:p w14:paraId="60ABA7B7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992" w:type="dxa"/>
          </w:tcPr>
          <w:p w14:paraId="344E1297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Штука</w:t>
            </w:r>
          </w:p>
        </w:tc>
        <w:tc>
          <w:tcPr>
            <w:tcW w:w="1134" w:type="dxa"/>
          </w:tcPr>
          <w:p w14:paraId="322BEF0B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9D5101" w:rsidRPr="00696B31" w14:paraId="33B6CA66" w14:textId="77777777" w:rsidTr="009D5101">
        <w:trPr>
          <w:trHeight w:val="156"/>
        </w:trPr>
        <w:tc>
          <w:tcPr>
            <w:tcW w:w="993" w:type="dxa"/>
          </w:tcPr>
          <w:p w14:paraId="372C1C3B" w14:textId="77777777" w:rsidR="009D5101" w:rsidRPr="00696B31" w:rsidRDefault="009D5101" w:rsidP="009D5101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14:paraId="3243D87A" w14:textId="77777777" w:rsidR="009D5101" w:rsidRPr="00696B31" w:rsidRDefault="009D5101" w:rsidP="009D510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Стакан-непроливайка ЮНЛАНДИЯ, двойной, 191313</w:t>
            </w:r>
          </w:p>
        </w:tc>
        <w:tc>
          <w:tcPr>
            <w:tcW w:w="1843" w:type="dxa"/>
            <w:vAlign w:val="center"/>
          </w:tcPr>
          <w:p w14:paraId="6FD4A060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380B6FD" wp14:editId="0BF8EB1E">
                  <wp:extent cx="588010" cy="588010"/>
                  <wp:effectExtent l="0" t="0" r="0" b="0"/>
                  <wp:docPr id="99" name="Рисунок 99" descr="Стакан-непроливайка ЮНЛАНДИЯ, двойной, 1913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99" descr="Стакан-непроливайка ЮНЛАНДИЯ, двойной, 1913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8010" cy="588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4B197DD5" w14:textId="77777777" w:rsidR="009D5101" w:rsidRPr="00696B31" w:rsidRDefault="00000000" w:rsidP="009D51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hyperlink r:id="rId42" w:history="1">
              <w:r w:rsidR="009D5101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https://www.officemag.ru/catalog/goods/191313/</w:t>
              </w:r>
            </w:hyperlink>
          </w:p>
          <w:p w14:paraId="2BFD3111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992" w:type="dxa"/>
          </w:tcPr>
          <w:p w14:paraId="2B50271A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Штука</w:t>
            </w:r>
          </w:p>
        </w:tc>
        <w:tc>
          <w:tcPr>
            <w:tcW w:w="1134" w:type="dxa"/>
          </w:tcPr>
          <w:p w14:paraId="3CF8E6B0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9D5101" w:rsidRPr="00696B31" w14:paraId="0E70BB94" w14:textId="77777777" w:rsidTr="009D5101">
        <w:trPr>
          <w:trHeight w:val="156"/>
        </w:trPr>
        <w:tc>
          <w:tcPr>
            <w:tcW w:w="993" w:type="dxa"/>
          </w:tcPr>
          <w:p w14:paraId="067F8A71" w14:textId="77777777" w:rsidR="009D5101" w:rsidRPr="00696B31" w:rsidRDefault="009D5101" w:rsidP="009D5101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14:paraId="65EECD4B" w14:textId="77777777" w:rsidR="009D5101" w:rsidRPr="00696B31" w:rsidRDefault="009D5101" w:rsidP="009D510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Кисть художественная профессиональная BRAUBERG ART «CLASSIC», синтетика мягкая, под колонок, круглая, № 7, короткая ручка, 200692</w:t>
            </w:r>
          </w:p>
        </w:tc>
        <w:tc>
          <w:tcPr>
            <w:tcW w:w="1843" w:type="dxa"/>
            <w:vAlign w:val="center"/>
          </w:tcPr>
          <w:p w14:paraId="15469196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760A441" wp14:editId="018A40F6">
                  <wp:extent cx="878205" cy="878205"/>
                  <wp:effectExtent l="0" t="0" r="0" b="0"/>
                  <wp:docPr id="101" name="Рисунок 101" descr="Кисть художественная профессиональная BRAUBERG ART &quot;CLASSIC&quot;, синтетика мягкая, под колонок, круглая, № 7, короткая ручка, 2006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01" descr="Кисть художественная профессиональная BRAUBERG ART &quot;CLASSIC&quot;, синтетика мягкая, под колонок, круглая, № 7, короткая ручка, 2006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8205" cy="878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4F4BEB14" w14:textId="77777777" w:rsidR="009D5101" w:rsidRPr="00696B31" w:rsidRDefault="00000000" w:rsidP="009D51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hyperlink r:id="rId44" w:history="1">
              <w:r w:rsidR="009D5101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https://www.officemag.ru/catalog/goods/200692/</w:t>
              </w:r>
            </w:hyperlink>
          </w:p>
          <w:p w14:paraId="2E8631F6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992" w:type="dxa"/>
          </w:tcPr>
          <w:p w14:paraId="6D378015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Штука</w:t>
            </w:r>
          </w:p>
        </w:tc>
        <w:tc>
          <w:tcPr>
            <w:tcW w:w="1134" w:type="dxa"/>
          </w:tcPr>
          <w:p w14:paraId="05399E0B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9D5101" w:rsidRPr="00696B31" w14:paraId="46406DD1" w14:textId="77777777" w:rsidTr="009D5101">
        <w:trPr>
          <w:trHeight w:val="156"/>
        </w:trPr>
        <w:tc>
          <w:tcPr>
            <w:tcW w:w="993" w:type="dxa"/>
          </w:tcPr>
          <w:p w14:paraId="15D8DD5B" w14:textId="77777777" w:rsidR="009D5101" w:rsidRPr="00696B31" w:rsidRDefault="009D5101" w:rsidP="009D5101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14:paraId="3BB0B590" w14:textId="77777777" w:rsidR="009D5101" w:rsidRPr="00696B31" w:rsidRDefault="009D5101" w:rsidP="009D510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Кисть художественная профессиональная BRAUBERG ART «CLASSIC», синтетика жесткая, круглая, № 5, короткая ручка, 200648</w:t>
            </w:r>
          </w:p>
        </w:tc>
        <w:tc>
          <w:tcPr>
            <w:tcW w:w="1843" w:type="dxa"/>
            <w:vAlign w:val="center"/>
          </w:tcPr>
          <w:p w14:paraId="0532366C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FEACDB2" wp14:editId="5DE20592">
                  <wp:extent cx="914400" cy="914400"/>
                  <wp:effectExtent l="0" t="0" r="0" b="0"/>
                  <wp:docPr id="103" name="Рисунок 103" descr="Кисть художественная профессиональная BRAUBERG ART &quot;CLASSIC&quot;, синтетика жесткая, круглая, № 5, короткая ручка, 2006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03" descr="Кисть художественная профессиональная BRAUBERG ART &quot;CLASSIC&quot;, синтетика жесткая, круглая, № 5, короткая ручка, 2006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725E904B" w14:textId="77777777" w:rsidR="009D5101" w:rsidRPr="00696B31" w:rsidRDefault="00000000" w:rsidP="009D51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hyperlink r:id="rId46" w:history="1">
              <w:r w:rsidR="009D5101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https://www.officemag.ru/catalog/goods/200648/</w:t>
              </w:r>
            </w:hyperlink>
          </w:p>
          <w:p w14:paraId="30D27CE4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992" w:type="dxa"/>
          </w:tcPr>
          <w:p w14:paraId="160E032F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Штука</w:t>
            </w:r>
          </w:p>
        </w:tc>
        <w:tc>
          <w:tcPr>
            <w:tcW w:w="1134" w:type="dxa"/>
          </w:tcPr>
          <w:p w14:paraId="329CD913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9D5101" w:rsidRPr="00696B31" w14:paraId="57F42D12" w14:textId="77777777" w:rsidTr="009D5101">
        <w:trPr>
          <w:trHeight w:val="229"/>
        </w:trPr>
        <w:tc>
          <w:tcPr>
            <w:tcW w:w="993" w:type="dxa"/>
          </w:tcPr>
          <w:p w14:paraId="30C1C271" w14:textId="77777777" w:rsidR="009D5101" w:rsidRPr="00696B31" w:rsidRDefault="009D5101" w:rsidP="009D5101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14:paraId="144D48E3" w14:textId="77777777" w:rsidR="009D5101" w:rsidRPr="00696B31" w:rsidRDefault="009D5101" w:rsidP="009D510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Кисть художественная профессиональная BRAUBERG ART «CLASSIC», синтетика жесткая, круглая, №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, длинная ручка, 200658</w:t>
            </w:r>
          </w:p>
        </w:tc>
        <w:tc>
          <w:tcPr>
            <w:tcW w:w="1843" w:type="dxa"/>
            <w:vAlign w:val="center"/>
          </w:tcPr>
          <w:p w14:paraId="73F1EC27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2FCAA90" wp14:editId="7228237C">
                  <wp:extent cx="914400" cy="914400"/>
                  <wp:effectExtent l="0" t="0" r="0" b="0"/>
                  <wp:docPr id="105" name="Рисунок 105" descr="Кисть художественная профессиональная BRAUBERG ART &quot;CLASSIC&quot;, синтетика жесткая, круглая, № 3, длинная ручка, 2006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05" descr="Кисть художественная профессиональная BRAUBERG ART &quot;CLASSIC&quot;, синтетика жесткая, круглая, № 3, длинная ручка, 2006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22FD7D25" w14:textId="77777777" w:rsidR="009D5101" w:rsidRPr="00696B31" w:rsidRDefault="00000000" w:rsidP="009D51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hyperlink r:id="rId48" w:history="1">
              <w:r w:rsidR="009D5101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https://www.officemag.ru/catalog/goods/200658/</w:t>
              </w:r>
            </w:hyperlink>
          </w:p>
          <w:p w14:paraId="71B6BA59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992" w:type="dxa"/>
          </w:tcPr>
          <w:p w14:paraId="0A17D43B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Штука</w:t>
            </w:r>
          </w:p>
        </w:tc>
        <w:tc>
          <w:tcPr>
            <w:tcW w:w="1134" w:type="dxa"/>
          </w:tcPr>
          <w:p w14:paraId="4F35A47D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9D5101" w:rsidRPr="00696B31" w14:paraId="39C11DC5" w14:textId="77777777" w:rsidTr="009D5101">
        <w:trPr>
          <w:trHeight w:val="260"/>
        </w:trPr>
        <w:tc>
          <w:tcPr>
            <w:tcW w:w="993" w:type="dxa"/>
          </w:tcPr>
          <w:p w14:paraId="4D71E753" w14:textId="77777777" w:rsidR="009D5101" w:rsidRPr="00696B31" w:rsidRDefault="009D5101" w:rsidP="009D5101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14:paraId="25C4488D" w14:textId="77777777" w:rsidR="009D5101" w:rsidRPr="00696B31" w:rsidRDefault="009D5101" w:rsidP="009D510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Клей-карандаш BRAUBERG, 40 г, 222928</w:t>
            </w:r>
          </w:p>
        </w:tc>
        <w:tc>
          <w:tcPr>
            <w:tcW w:w="1843" w:type="dxa"/>
            <w:vAlign w:val="center"/>
          </w:tcPr>
          <w:p w14:paraId="76200430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8E64FB3" wp14:editId="068C3F0D">
                  <wp:extent cx="616585" cy="616585"/>
                  <wp:effectExtent l="0" t="0" r="0" b="0"/>
                  <wp:docPr id="107" name="Рисунок 107" descr="6845d6a8d28613fc5776bfd004ac2118_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07" descr="6845d6a8d28613fc5776bfd004ac2118_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6585" cy="6165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454DA3C4" w14:textId="77777777" w:rsidR="009D5101" w:rsidRPr="00696B31" w:rsidRDefault="00000000" w:rsidP="009D51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hyperlink r:id="rId50" w:history="1">
              <w:r w:rsidR="009D5101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https://www.officemag.ru/catalog/goods/222928/</w:t>
              </w:r>
            </w:hyperlink>
          </w:p>
          <w:p w14:paraId="4E9079A2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992" w:type="dxa"/>
          </w:tcPr>
          <w:p w14:paraId="1797171E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Штука</w:t>
            </w:r>
          </w:p>
        </w:tc>
        <w:tc>
          <w:tcPr>
            <w:tcW w:w="1134" w:type="dxa"/>
          </w:tcPr>
          <w:p w14:paraId="1A5E9685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9D5101" w:rsidRPr="00696B31" w14:paraId="4419CE8D" w14:textId="77777777" w:rsidTr="009D5101">
        <w:trPr>
          <w:trHeight w:val="156"/>
        </w:trPr>
        <w:tc>
          <w:tcPr>
            <w:tcW w:w="993" w:type="dxa"/>
          </w:tcPr>
          <w:p w14:paraId="409FE3E9" w14:textId="77777777" w:rsidR="009D5101" w:rsidRPr="00696B31" w:rsidRDefault="009D5101" w:rsidP="009D5101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14:paraId="50F73736" w14:textId="77777777" w:rsidR="009D5101" w:rsidRPr="00696B31" w:rsidRDefault="009D5101" w:rsidP="009D510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Клей ПВА-СУПЕР BRAUBERG (керамика, ткань, кожа, дерево, бумага, картон), 40 г, 222926</w:t>
            </w:r>
          </w:p>
        </w:tc>
        <w:tc>
          <w:tcPr>
            <w:tcW w:w="1843" w:type="dxa"/>
            <w:vAlign w:val="center"/>
          </w:tcPr>
          <w:p w14:paraId="370DFD17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D5B91F7" wp14:editId="4CFB8C11">
                  <wp:extent cx="675005" cy="675005"/>
                  <wp:effectExtent l="0" t="0" r="0" b="0"/>
                  <wp:docPr id="108" name="Рисунок 108" descr="1bd3a3c5d74c1472b8579657e395e976_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08" descr="1bd3a3c5d74c1472b8579657e395e976_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5005" cy="675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2EB33977" w14:textId="77777777" w:rsidR="009D5101" w:rsidRPr="00696B31" w:rsidRDefault="00000000" w:rsidP="009D51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hyperlink r:id="rId52" w:history="1">
              <w:r w:rsidR="009D5101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https://www.officemag.ru/catalog/goods/222926/</w:t>
              </w:r>
            </w:hyperlink>
          </w:p>
          <w:p w14:paraId="2CB06977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992" w:type="dxa"/>
          </w:tcPr>
          <w:p w14:paraId="06CACEE7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Штука</w:t>
            </w:r>
          </w:p>
        </w:tc>
        <w:tc>
          <w:tcPr>
            <w:tcW w:w="1134" w:type="dxa"/>
          </w:tcPr>
          <w:p w14:paraId="2D703123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9D5101" w:rsidRPr="00696B31" w14:paraId="775FD556" w14:textId="77777777" w:rsidTr="009D5101">
        <w:trPr>
          <w:trHeight w:val="229"/>
        </w:trPr>
        <w:tc>
          <w:tcPr>
            <w:tcW w:w="993" w:type="dxa"/>
          </w:tcPr>
          <w:p w14:paraId="2D15D1F6" w14:textId="77777777" w:rsidR="009D5101" w:rsidRPr="00696B31" w:rsidRDefault="009D5101" w:rsidP="009D5101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14:paraId="3924A2EF" w14:textId="77777777" w:rsidR="009D5101" w:rsidRPr="00696B31" w:rsidRDefault="009D5101" w:rsidP="009D510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Клей универсальный МОМЕНТ </w:t>
            </w: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Кристалл, 30 мл, в шоу-боксе</w:t>
            </w:r>
          </w:p>
        </w:tc>
        <w:tc>
          <w:tcPr>
            <w:tcW w:w="1843" w:type="dxa"/>
            <w:vAlign w:val="center"/>
          </w:tcPr>
          <w:p w14:paraId="4D8B7920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 wp14:anchorId="6939521F" wp14:editId="57106952">
                  <wp:extent cx="667385" cy="667385"/>
                  <wp:effectExtent l="0" t="0" r="0" b="0"/>
                  <wp:docPr id="109" name="Рисунок 109" descr="14c19d2ac0c036dffdad97342198831f_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09" descr="14c19d2ac0c036dffdad97342198831f_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7385" cy="667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AB29358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14:paraId="2FCB8531" w14:textId="77777777" w:rsidR="009D5101" w:rsidRPr="00696B31" w:rsidRDefault="00000000" w:rsidP="009D51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hyperlink r:id="rId54" w:history="1">
              <w:r w:rsidR="009D5101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https://www.officemag.ru/catalog/goods/605643/</w:t>
              </w:r>
            </w:hyperlink>
          </w:p>
          <w:p w14:paraId="2DC163C5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992" w:type="dxa"/>
          </w:tcPr>
          <w:p w14:paraId="6F1D5488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lastRenderedPageBreak/>
              <w:t>Упаковка</w:t>
            </w:r>
          </w:p>
        </w:tc>
        <w:tc>
          <w:tcPr>
            <w:tcW w:w="1134" w:type="dxa"/>
          </w:tcPr>
          <w:p w14:paraId="5340C8AF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9D5101" w:rsidRPr="00696B31" w14:paraId="32C9A823" w14:textId="77777777" w:rsidTr="009D5101">
        <w:trPr>
          <w:trHeight w:val="271"/>
        </w:trPr>
        <w:tc>
          <w:tcPr>
            <w:tcW w:w="993" w:type="dxa"/>
          </w:tcPr>
          <w:p w14:paraId="3288366F" w14:textId="77777777" w:rsidR="009D5101" w:rsidRPr="00696B31" w:rsidRDefault="009D5101" w:rsidP="009D5101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14:paraId="2E9D1345" w14:textId="77777777" w:rsidR="009D5101" w:rsidRPr="00696B31" w:rsidRDefault="009D5101" w:rsidP="009D510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Ножницы BRAUBERG «Soft </w:t>
            </w:r>
            <w:proofErr w:type="spellStart"/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Grip</w:t>
            </w:r>
            <w:proofErr w:type="spellEnd"/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», 190 мм, рез. вставки, серо-зеленые, 3-х сторон. заточка, карт. </w:t>
            </w:r>
            <w:proofErr w:type="spellStart"/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уп</w:t>
            </w:r>
            <w:proofErr w:type="spellEnd"/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. с подвес., 230762</w:t>
            </w:r>
          </w:p>
        </w:tc>
        <w:tc>
          <w:tcPr>
            <w:tcW w:w="1843" w:type="dxa"/>
          </w:tcPr>
          <w:p w14:paraId="5AF91AD4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BA54482" wp14:editId="7E420145">
                  <wp:extent cx="638810" cy="638810"/>
                  <wp:effectExtent l="0" t="0" r="0" b="0"/>
                  <wp:docPr id="112" name="Рисунок 112" descr="6e5021c977c2e1c7202ea6a107c2e929_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12" descr="6e5021c977c2e1c7202ea6a107c2e929_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810" cy="6388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21870BE9" w14:textId="77777777" w:rsidR="009D5101" w:rsidRPr="00696B31" w:rsidRDefault="00000000" w:rsidP="009D51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hyperlink r:id="rId56" w:history="1">
              <w:r w:rsidR="009D5101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https://www.officemag.ru/catalog/goods/230762/</w:t>
              </w:r>
            </w:hyperlink>
          </w:p>
          <w:p w14:paraId="54E0BBC4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992" w:type="dxa"/>
          </w:tcPr>
          <w:p w14:paraId="4C902B0A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Штука</w:t>
            </w:r>
          </w:p>
        </w:tc>
        <w:tc>
          <w:tcPr>
            <w:tcW w:w="1134" w:type="dxa"/>
          </w:tcPr>
          <w:p w14:paraId="51CFFA7E" w14:textId="77777777" w:rsidR="009D5101" w:rsidRPr="00696B31" w:rsidRDefault="009D5101" w:rsidP="009D510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513497" w:rsidRPr="00696B31" w14:paraId="0563E187" w14:textId="77777777" w:rsidTr="009D5101">
        <w:trPr>
          <w:trHeight w:val="156"/>
        </w:trPr>
        <w:tc>
          <w:tcPr>
            <w:tcW w:w="993" w:type="dxa"/>
          </w:tcPr>
          <w:p w14:paraId="7D4423EC" w14:textId="77777777" w:rsidR="00513497" w:rsidRPr="00696B31" w:rsidRDefault="00513497" w:rsidP="00513497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14:paraId="3A231370" w14:textId="71CE8513" w:rsidR="00513497" w:rsidRPr="00696B31" w:rsidRDefault="00513497" w:rsidP="0051349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Клейкая лента малярная </w:t>
            </w:r>
            <w:proofErr w:type="spellStart"/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крепированная</w:t>
            </w:r>
            <w:proofErr w:type="spellEnd"/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48 мм х 50 м (реальная длина!), профессиональная, BRAUBERG, 226426</w:t>
            </w:r>
          </w:p>
        </w:tc>
        <w:tc>
          <w:tcPr>
            <w:tcW w:w="1843" w:type="dxa"/>
            <w:vAlign w:val="center"/>
          </w:tcPr>
          <w:p w14:paraId="1AD430C7" w14:textId="77777777" w:rsidR="00513497" w:rsidRPr="00696B31" w:rsidRDefault="00513497" w:rsidP="00513497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</w:p>
          <w:p w14:paraId="1367C75F" w14:textId="595FF3F8" w:rsidR="00513497" w:rsidRPr="00696B31" w:rsidRDefault="00513497" w:rsidP="00513497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11F5B57" wp14:editId="3B00082D">
                  <wp:extent cx="588010" cy="588010"/>
                  <wp:effectExtent l="0" t="0" r="0" b="0"/>
                  <wp:docPr id="119" name="Рисунок 119" descr="428a40d97f64eb6feeeb0e1946de7238_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19" descr="428a40d97f64eb6feeeb0e1946de7238_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8010" cy="588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0B466B96" w14:textId="77777777" w:rsidR="00513497" w:rsidRPr="00447665" w:rsidRDefault="00513497" w:rsidP="0051349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447665">
              <w:rPr>
                <w:rFonts w:ascii="Times New Roman" w:hAnsi="Times New Roman"/>
                <w:sz w:val="24"/>
                <w:szCs w:val="24"/>
                <w:u w:val="single"/>
              </w:rPr>
              <w:t>https://www.officemag.ru/catalog/goods/226426/</w:t>
            </w:r>
          </w:p>
          <w:p w14:paraId="49263333" w14:textId="77777777" w:rsidR="00513497" w:rsidRPr="00696B31" w:rsidRDefault="00513497" w:rsidP="005134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992" w:type="dxa"/>
          </w:tcPr>
          <w:p w14:paraId="59870836" w14:textId="279A06AD" w:rsidR="00513497" w:rsidRPr="00696B31" w:rsidRDefault="00513497" w:rsidP="005134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Штука</w:t>
            </w:r>
          </w:p>
        </w:tc>
        <w:tc>
          <w:tcPr>
            <w:tcW w:w="1134" w:type="dxa"/>
          </w:tcPr>
          <w:p w14:paraId="2C52F3E8" w14:textId="5AFEE2A1" w:rsidR="00513497" w:rsidRPr="00696B31" w:rsidRDefault="00513497" w:rsidP="0051349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513497" w:rsidRPr="00696B31" w14:paraId="7D4E45FD" w14:textId="77777777" w:rsidTr="009D5101">
        <w:trPr>
          <w:trHeight w:val="156"/>
        </w:trPr>
        <w:tc>
          <w:tcPr>
            <w:tcW w:w="993" w:type="dxa"/>
          </w:tcPr>
          <w:p w14:paraId="63CFAE24" w14:textId="77777777" w:rsidR="00513497" w:rsidRPr="00696B31" w:rsidRDefault="00513497" w:rsidP="00513497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14:paraId="31587A77" w14:textId="534E25C3" w:rsidR="00513497" w:rsidRPr="00696B31" w:rsidRDefault="00513497" w:rsidP="0051349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Шпагат джутовый упаковочный полированный, длина 500 м, диаметр 1,5 мм, 1200 текс, BRAUBERG, 605008</w:t>
            </w:r>
          </w:p>
        </w:tc>
        <w:tc>
          <w:tcPr>
            <w:tcW w:w="1843" w:type="dxa"/>
            <w:vAlign w:val="center"/>
          </w:tcPr>
          <w:p w14:paraId="780B8C11" w14:textId="77777777" w:rsidR="00513497" w:rsidRPr="00696B31" w:rsidRDefault="00513497" w:rsidP="00513497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</w:p>
          <w:p w14:paraId="1549744C" w14:textId="6E096D65" w:rsidR="00513497" w:rsidRPr="00696B31" w:rsidRDefault="00513497" w:rsidP="00513497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AB6BA64" wp14:editId="4F199486">
                  <wp:extent cx="762000" cy="762000"/>
                  <wp:effectExtent l="0" t="0" r="0" b="0"/>
                  <wp:docPr id="122" name="Рисунок 122" descr="670ba35eea20f6749c8d47d58178bd90_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22" descr="670ba35eea20f6749c8d47d58178bd90_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2363BECF" w14:textId="77777777" w:rsidR="00513497" w:rsidRPr="00447665" w:rsidRDefault="00000000" w:rsidP="0051349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u w:val="single"/>
              </w:rPr>
            </w:pPr>
            <w:hyperlink r:id="rId59" w:history="1">
              <w:r w:rsidR="00513497" w:rsidRPr="0044766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https://www.officemag.ru/catalog/goods/605008/</w:t>
              </w:r>
            </w:hyperlink>
          </w:p>
          <w:p w14:paraId="05F490DD" w14:textId="77777777" w:rsidR="00513497" w:rsidRPr="00696B31" w:rsidRDefault="00513497" w:rsidP="005134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992" w:type="dxa"/>
          </w:tcPr>
          <w:p w14:paraId="12661DA5" w14:textId="449BD4C7" w:rsidR="00513497" w:rsidRPr="00696B31" w:rsidRDefault="00513497" w:rsidP="005134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Упаковка</w:t>
            </w:r>
          </w:p>
        </w:tc>
        <w:tc>
          <w:tcPr>
            <w:tcW w:w="1134" w:type="dxa"/>
          </w:tcPr>
          <w:p w14:paraId="728BEE9F" w14:textId="293EBE5F" w:rsidR="00513497" w:rsidRPr="00696B31" w:rsidRDefault="00513497" w:rsidP="0051349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513497" w:rsidRPr="00696B31" w14:paraId="7CAEA77E" w14:textId="77777777" w:rsidTr="009D5101">
        <w:trPr>
          <w:trHeight w:val="302"/>
        </w:trPr>
        <w:tc>
          <w:tcPr>
            <w:tcW w:w="993" w:type="dxa"/>
          </w:tcPr>
          <w:p w14:paraId="3EE00168" w14:textId="77777777" w:rsidR="00513497" w:rsidRPr="00696B31" w:rsidRDefault="00513497" w:rsidP="00513497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14:paraId="32A2CE6B" w14:textId="37574161" w:rsidR="00513497" w:rsidRPr="00696B31" w:rsidRDefault="00513497" w:rsidP="0051349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D203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"Love2art" Салфетки бумажные ассорти SDP №0221-07 33 x 33 6 шт. "Весенние мотивы"</w:t>
            </w:r>
          </w:p>
        </w:tc>
        <w:tc>
          <w:tcPr>
            <w:tcW w:w="1843" w:type="dxa"/>
            <w:vAlign w:val="center"/>
          </w:tcPr>
          <w:p w14:paraId="64F38616" w14:textId="2973EFE5" w:rsidR="00513497" w:rsidRPr="00696B31" w:rsidRDefault="00513497" w:rsidP="00513497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09209B">
              <w:rPr>
                <w:noProof/>
                <w:lang w:eastAsia="ru-RU"/>
              </w:rPr>
              <w:drawing>
                <wp:inline distT="0" distB="0" distL="0" distR="0" wp14:anchorId="5FC6ECDF" wp14:editId="6D7A0831">
                  <wp:extent cx="1052195" cy="732790"/>
                  <wp:effectExtent l="0" t="0" r="0" b="0"/>
                  <wp:docPr id="148" name="Рисунок 148" descr="Love2art Салфетки бумажные ассорти SDP №0221-07 33 x 33 6 шт. Весенние мотивы Фото 1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48" descr="Love2art Салфетки бумажные ассорти SDP №0221-07 33 x 33 6 шт. Весенние мотивы Фото 1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2195" cy="732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6205865C" w14:textId="7D993031" w:rsidR="00513497" w:rsidRPr="00447665" w:rsidRDefault="00000000" w:rsidP="0051349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  <w:hyperlink r:id="rId61" w:history="1">
              <w:r w:rsidR="00513497" w:rsidRPr="00B01188">
                <w:rPr>
                  <w:rStyle w:val="aa"/>
                  <w:rFonts w:ascii="Times New Roman" w:hAnsi="Times New Roman"/>
                </w:rPr>
                <w:t>https://leonardo.ru/ishop/good_77463422884/</w:t>
              </w:r>
            </w:hyperlink>
            <w:r w:rsidR="00513497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992" w:type="dxa"/>
          </w:tcPr>
          <w:p w14:paraId="09006E09" w14:textId="78DAB352" w:rsidR="00513497" w:rsidRPr="00696B31" w:rsidRDefault="00513497" w:rsidP="005134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Штука </w:t>
            </w:r>
          </w:p>
        </w:tc>
        <w:tc>
          <w:tcPr>
            <w:tcW w:w="1134" w:type="dxa"/>
          </w:tcPr>
          <w:p w14:paraId="708A1759" w14:textId="791E43CD" w:rsidR="00513497" w:rsidRPr="00696B31" w:rsidRDefault="00513497" w:rsidP="0051349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513497" w:rsidRPr="00696B31" w14:paraId="366F87FE" w14:textId="77777777" w:rsidTr="009D5101">
        <w:trPr>
          <w:trHeight w:val="281"/>
        </w:trPr>
        <w:tc>
          <w:tcPr>
            <w:tcW w:w="993" w:type="dxa"/>
          </w:tcPr>
          <w:p w14:paraId="535C77D8" w14:textId="77777777" w:rsidR="00513497" w:rsidRPr="00696B31" w:rsidRDefault="00513497" w:rsidP="00513497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14:paraId="1D6E890A" w14:textId="191C08C9" w:rsidR="00513497" w:rsidRPr="00696B31" w:rsidRDefault="00513497" w:rsidP="0051349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A677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Салфетки для декупажа "Love2art" бумажные ассорти SDS №79 6 шт. "Лесные жители"</w:t>
            </w:r>
          </w:p>
        </w:tc>
        <w:tc>
          <w:tcPr>
            <w:tcW w:w="1843" w:type="dxa"/>
            <w:vAlign w:val="center"/>
          </w:tcPr>
          <w:p w14:paraId="7B635D31" w14:textId="6389BD7E" w:rsidR="00513497" w:rsidRPr="00696B31" w:rsidRDefault="00513497" w:rsidP="00513497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09209B">
              <w:rPr>
                <w:noProof/>
                <w:lang w:eastAsia="ru-RU"/>
              </w:rPr>
              <w:drawing>
                <wp:inline distT="0" distB="0" distL="0" distR="0" wp14:anchorId="363766A3" wp14:editId="06694938">
                  <wp:extent cx="1226185" cy="863600"/>
                  <wp:effectExtent l="0" t="0" r="0" b="0"/>
                  <wp:docPr id="149" name="Рисунок 1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643" t="18388" r="49850" b="4859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6185" cy="863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1379345B" w14:textId="102AA032" w:rsidR="00513497" w:rsidRPr="00447665" w:rsidRDefault="00513497" w:rsidP="0051349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  <w:r w:rsidRPr="007B49AF">
              <w:rPr>
                <w:rFonts w:ascii="Times New Roman" w:hAnsi="Times New Roman"/>
              </w:rPr>
              <w:t>https://leonardo.ru/ishop/good_77463422884/</w:t>
            </w:r>
          </w:p>
        </w:tc>
        <w:tc>
          <w:tcPr>
            <w:tcW w:w="992" w:type="dxa"/>
          </w:tcPr>
          <w:p w14:paraId="2BDA43C1" w14:textId="4E505024" w:rsidR="00513497" w:rsidRPr="00696B31" w:rsidRDefault="00513497" w:rsidP="005134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Штука </w:t>
            </w:r>
          </w:p>
        </w:tc>
        <w:tc>
          <w:tcPr>
            <w:tcW w:w="1134" w:type="dxa"/>
          </w:tcPr>
          <w:p w14:paraId="6F65FB88" w14:textId="7A1F54D5" w:rsidR="00513497" w:rsidRPr="00696B31" w:rsidRDefault="00513497" w:rsidP="0051349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513497" w:rsidRPr="00696B31" w14:paraId="5DF10EBA" w14:textId="77777777" w:rsidTr="009D5101">
        <w:trPr>
          <w:trHeight w:val="1354"/>
        </w:trPr>
        <w:tc>
          <w:tcPr>
            <w:tcW w:w="993" w:type="dxa"/>
          </w:tcPr>
          <w:p w14:paraId="6FC0F137" w14:textId="77777777" w:rsidR="00513497" w:rsidRDefault="00513497" w:rsidP="00513497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14:paraId="57F2B1EE" w14:textId="1F0674D4" w:rsidR="00513497" w:rsidRPr="00E81CDC" w:rsidRDefault="00513497" w:rsidP="0051349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A677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"Love2art" Салфетки бумажные ассорти SDS №33 33 x 33 6 шт. "Дикая саванна"</w:t>
            </w:r>
          </w:p>
        </w:tc>
        <w:tc>
          <w:tcPr>
            <w:tcW w:w="1843" w:type="dxa"/>
            <w:vAlign w:val="center"/>
          </w:tcPr>
          <w:p w14:paraId="14A0E77B" w14:textId="55BCAFD2" w:rsidR="00513497" w:rsidRPr="00925BA8" w:rsidRDefault="00513497" w:rsidP="00513497">
            <w:pPr>
              <w:spacing w:after="0" w:line="240" w:lineRule="auto"/>
              <w:jc w:val="center"/>
              <w:rPr>
                <w:noProof/>
                <w:lang w:eastAsia="ru-RU"/>
              </w:rPr>
            </w:pPr>
            <w:r w:rsidRPr="0009209B">
              <w:rPr>
                <w:noProof/>
                <w:lang w:eastAsia="ru-RU"/>
              </w:rPr>
              <w:drawing>
                <wp:inline distT="0" distB="0" distL="0" distR="0" wp14:anchorId="42B1FE14" wp14:editId="416D2998">
                  <wp:extent cx="1371600" cy="943610"/>
                  <wp:effectExtent l="0" t="0" r="0" b="0"/>
                  <wp:docPr id="150" name="Рисунок 1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544" t="35197" r="60985" b="4330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943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7BDD225C" w14:textId="13E18E61" w:rsidR="00513497" w:rsidRDefault="00513497" w:rsidP="00513497">
            <w:pPr>
              <w:spacing w:after="0" w:line="240" w:lineRule="auto"/>
              <w:rPr>
                <w:rFonts w:ascii="Times New Roman" w:hAnsi="Times New Roman"/>
              </w:rPr>
            </w:pPr>
            <w:r w:rsidRPr="007B49AF">
              <w:rPr>
                <w:rFonts w:ascii="Times New Roman" w:hAnsi="Times New Roman"/>
              </w:rPr>
              <w:t>https://leonardo.ru/ishop/brands/love2art/</w:t>
            </w:r>
          </w:p>
        </w:tc>
        <w:tc>
          <w:tcPr>
            <w:tcW w:w="992" w:type="dxa"/>
          </w:tcPr>
          <w:p w14:paraId="6D7C2AF7" w14:textId="4F1FD0C4" w:rsidR="00513497" w:rsidRPr="00696B31" w:rsidRDefault="00513497" w:rsidP="005134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Штука </w:t>
            </w:r>
          </w:p>
        </w:tc>
        <w:tc>
          <w:tcPr>
            <w:tcW w:w="1134" w:type="dxa"/>
          </w:tcPr>
          <w:p w14:paraId="4F893632" w14:textId="1298CB85" w:rsidR="00513497" w:rsidRPr="00696B31" w:rsidRDefault="00513497" w:rsidP="0051349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513497" w:rsidRPr="00696B31" w14:paraId="4499FD01" w14:textId="77777777" w:rsidTr="009D5101">
        <w:trPr>
          <w:trHeight w:val="1354"/>
        </w:trPr>
        <w:tc>
          <w:tcPr>
            <w:tcW w:w="993" w:type="dxa"/>
          </w:tcPr>
          <w:p w14:paraId="03CEEB5D" w14:textId="77777777" w:rsidR="00513497" w:rsidRDefault="00513497" w:rsidP="00513497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14:paraId="3427F094" w14:textId="18796A15" w:rsidR="00513497" w:rsidRPr="005D2036" w:rsidRDefault="00513497" w:rsidP="0051349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Фартуки полиэтиленовые, КОМПЛЕКТ 100 шт., одноразовые, 69×107, 14 мкм</w:t>
            </w:r>
          </w:p>
        </w:tc>
        <w:tc>
          <w:tcPr>
            <w:tcW w:w="1843" w:type="dxa"/>
            <w:vAlign w:val="center"/>
          </w:tcPr>
          <w:p w14:paraId="7B453487" w14:textId="04E75F01" w:rsidR="00513497" w:rsidRPr="005D2036" w:rsidRDefault="00513497" w:rsidP="00513497">
            <w:pPr>
              <w:spacing w:after="0" w:line="240" w:lineRule="auto"/>
              <w:jc w:val="center"/>
              <w:rPr>
                <w:noProof/>
                <w:lang w:eastAsia="ru-RU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B3465C2" wp14:editId="64308663">
                  <wp:extent cx="732790" cy="732790"/>
                  <wp:effectExtent l="0" t="0" r="0" b="0"/>
                  <wp:docPr id="151" name="Рисунок 151" descr="Фартуки полиэтиленовые, КОМПЛЕКТ 100 шт., одноразовые, 69х107, 14 мкм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51" descr="Фартуки полиэтиленовые, КОМПЛЕКТ 100 шт., одноразовые, 69х107, 14 мкм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2790" cy="732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34A065AC" w14:textId="77777777" w:rsidR="00513497" w:rsidRPr="00696B31" w:rsidRDefault="00000000" w:rsidP="005134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hyperlink r:id="rId65" w:history="1">
              <w:r w:rsidR="00513497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https://www.officemag.ru/catalog/goods/610563/</w:t>
              </w:r>
            </w:hyperlink>
          </w:p>
          <w:p w14:paraId="28FD2C49" w14:textId="372267B6" w:rsidR="00513497" w:rsidRPr="007B49AF" w:rsidRDefault="00513497" w:rsidP="0051349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14:paraId="1398AF22" w14:textId="08694BEF" w:rsidR="00513497" w:rsidRDefault="00513497" w:rsidP="005134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Упаковка</w:t>
            </w:r>
          </w:p>
        </w:tc>
        <w:tc>
          <w:tcPr>
            <w:tcW w:w="1134" w:type="dxa"/>
          </w:tcPr>
          <w:p w14:paraId="6383712F" w14:textId="4A92B823" w:rsidR="00513497" w:rsidRDefault="00513497" w:rsidP="0051349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513497" w:rsidRPr="00696B31" w14:paraId="50483438" w14:textId="77777777" w:rsidTr="009D5101">
        <w:trPr>
          <w:trHeight w:val="1354"/>
        </w:trPr>
        <w:tc>
          <w:tcPr>
            <w:tcW w:w="993" w:type="dxa"/>
          </w:tcPr>
          <w:p w14:paraId="628BDC8A" w14:textId="77777777" w:rsidR="00513497" w:rsidRDefault="00513497" w:rsidP="00513497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14:paraId="79AEE5E9" w14:textId="77777777" w:rsidR="00513497" w:rsidRPr="00BD2C95" w:rsidRDefault="00513497" w:rsidP="0051349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D2C95">
              <w:rPr>
                <w:rFonts w:ascii="Times New Roman" w:hAnsi="Times New Roman"/>
                <w:color w:val="000000"/>
                <w:sz w:val="24"/>
                <w:szCs w:val="24"/>
              </w:rPr>
              <w:t>Скатерть одноразовая ПВХ 120x180 см зеленая</w:t>
            </w:r>
          </w:p>
          <w:p w14:paraId="2A98776C" w14:textId="7F31E965" w:rsidR="00513497" w:rsidRPr="002A6778" w:rsidRDefault="00513497" w:rsidP="0051349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Align w:val="center"/>
          </w:tcPr>
          <w:p w14:paraId="362A232E" w14:textId="45B71B9F" w:rsidR="00513497" w:rsidRPr="002A18FE" w:rsidRDefault="00513497" w:rsidP="00513497">
            <w:pPr>
              <w:spacing w:after="0" w:line="240" w:lineRule="auto"/>
              <w:jc w:val="center"/>
              <w:rPr>
                <w:noProof/>
                <w:lang w:eastAsia="ru-RU"/>
              </w:rPr>
            </w:pPr>
            <w:r w:rsidRPr="002101AD"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CAB85E5" wp14:editId="7B3C6194">
                  <wp:extent cx="732790" cy="732790"/>
                  <wp:effectExtent l="0" t="0" r="0" b="0"/>
                  <wp:docPr id="152" name="Рисунок 152" descr="93772955648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52" descr="93772955648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2790" cy="732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0994775A" w14:textId="56785E3B" w:rsidR="00513497" w:rsidRPr="007B49AF" w:rsidRDefault="00000000" w:rsidP="00513497">
            <w:pPr>
              <w:spacing w:after="0" w:line="240" w:lineRule="auto"/>
              <w:rPr>
                <w:rFonts w:ascii="Times New Roman" w:hAnsi="Times New Roman"/>
              </w:rPr>
            </w:pPr>
            <w:hyperlink r:id="rId67" w:history="1">
              <w:r w:rsidR="00513497" w:rsidRPr="00BD2C9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https://www.komus.ru/katalog/khozyajstvennye-tovary/bumazhnye-gigienicheskie-sredstva-i-derzhateli/skaterti-odnorazovye/skatert-odnorazovaya-pvkh-120x180-sm-zelenaya/p/570529/?from=block-123-2</w:t>
              </w:r>
            </w:hyperlink>
          </w:p>
        </w:tc>
        <w:tc>
          <w:tcPr>
            <w:tcW w:w="992" w:type="dxa"/>
          </w:tcPr>
          <w:p w14:paraId="1FB370CB" w14:textId="62C3D3D3" w:rsidR="00513497" w:rsidRDefault="00513497" w:rsidP="005134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2C95">
              <w:rPr>
                <w:rFonts w:ascii="Times New Roman" w:hAnsi="Times New Roman"/>
                <w:sz w:val="24"/>
                <w:szCs w:val="24"/>
              </w:rPr>
              <w:t>Штука</w:t>
            </w:r>
          </w:p>
        </w:tc>
        <w:tc>
          <w:tcPr>
            <w:tcW w:w="1134" w:type="dxa"/>
          </w:tcPr>
          <w:p w14:paraId="41FADEF5" w14:textId="0DA2300E" w:rsidR="00513497" w:rsidRDefault="00513497" w:rsidP="0051349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D2C9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513497" w:rsidRPr="00696B31" w14:paraId="4EEC9D28" w14:textId="77777777" w:rsidTr="009D5101">
        <w:trPr>
          <w:trHeight w:val="1354"/>
        </w:trPr>
        <w:tc>
          <w:tcPr>
            <w:tcW w:w="993" w:type="dxa"/>
          </w:tcPr>
          <w:p w14:paraId="7D0832AA" w14:textId="77777777" w:rsidR="00513497" w:rsidRDefault="00513497" w:rsidP="00513497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14:paraId="3E8C9A4B" w14:textId="0827B98C" w:rsidR="00513497" w:rsidRPr="00696B31" w:rsidRDefault="00513497" w:rsidP="0051349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Салфетки для уборки, КОМПЛЕКТ 3 шт., микрофибра, 30×30 см (универсальная, стекло, мебель), ЛАЙМА, 601258</w:t>
            </w:r>
          </w:p>
        </w:tc>
        <w:tc>
          <w:tcPr>
            <w:tcW w:w="1843" w:type="dxa"/>
            <w:vAlign w:val="center"/>
          </w:tcPr>
          <w:p w14:paraId="330816DF" w14:textId="7705DAA4" w:rsidR="00513497" w:rsidRPr="00696B31" w:rsidRDefault="00513497" w:rsidP="00513497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6A1BAEB" wp14:editId="758C8E3A">
                  <wp:extent cx="819785" cy="819785"/>
                  <wp:effectExtent l="0" t="0" r="0" b="0"/>
                  <wp:docPr id="153" name="Рисунок 153" descr="Салфетки для уборки, КОМПЛЕКТ 3 шт., микрофибра, 30х30 см (универсальная, стекло, мебель), ЛАЙМА, 6012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53" descr="Салфетки для уборки, КОМПЛЕКТ 3 шт., микрофибра, 30х30 см (универсальная, стекло, мебель), ЛАЙМА, 6012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785" cy="819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2C394480" w14:textId="77777777" w:rsidR="00513497" w:rsidRPr="00696B31" w:rsidRDefault="00000000" w:rsidP="005134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hyperlink r:id="rId69" w:history="1">
              <w:r w:rsidR="00513497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https://www.officemag.ru/catalog/goods/601258/</w:t>
              </w:r>
            </w:hyperlink>
          </w:p>
          <w:p w14:paraId="4DDF0907" w14:textId="77777777" w:rsidR="00513497" w:rsidRPr="00696B31" w:rsidRDefault="00513497" w:rsidP="005134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992" w:type="dxa"/>
          </w:tcPr>
          <w:p w14:paraId="006A3E58" w14:textId="2C05BF0A" w:rsidR="00513497" w:rsidRPr="00696B31" w:rsidRDefault="00513497" w:rsidP="005134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Упаковка</w:t>
            </w:r>
          </w:p>
        </w:tc>
        <w:tc>
          <w:tcPr>
            <w:tcW w:w="1134" w:type="dxa"/>
          </w:tcPr>
          <w:p w14:paraId="06E65F8F" w14:textId="737EA29E" w:rsidR="00513497" w:rsidRPr="00696B31" w:rsidRDefault="00513497" w:rsidP="0051349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513497" w:rsidRPr="00696B31" w14:paraId="5CBCA25C" w14:textId="77777777" w:rsidTr="009D5101">
        <w:trPr>
          <w:trHeight w:val="1354"/>
        </w:trPr>
        <w:tc>
          <w:tcPr>
            <w:tcW w:w="993" w:type="dxa"/>
          </w:tcPr>
          <w:p w14:paraId="6655F350" w14:textId="77777777" w:rsidR="00513497" w:rsidRDefault="00513497" w:rsidP="00513497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14:paraId="42682437" w14:textId="5C318C3F" w:rsidR="00513497" w:rsidRPr="00BD2C95" w:rsidRDefault="00513497" w:rsidP="0051349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Салфетки влажные 120 шт., для детей ЮНЛАНДИЯ, универсальные, очищающие, клапан крышка, 129893</w:t>
            </w:r>
          </w:p>
        </w:tc>
        <w:tc>
          <w:tcPr>
            <w:tcW w:w="1843" w:type="dxa"/>
            <w:vAlign w:val="center"/>
          </w:tcPr>
          <w:p w14:paraId="304217F7" w14:textId="73DE28AC" w:rsidR="00513497" w:rsidRPr="00BD2C95" w:rsidRDefault="00513497" w:rsidP="00513497">
            <w:pPr>
              <w:spacing w:after="0" w:line="240" w:lineRule="auto"/>
              <w:jc w:val="center"/>
              <w:rPr>
                <w:noProof/>
                <w:sz w:val="24"/>
                <w:szCs w:val="24"/>
                <w:lang w:eastAsia="ru-RU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CCB3BE2" wp14:editId="0BC50813">
                  <wp:extent cx="791210" cy="791210"/>
                  <wp:effectExtent l="0" t="0" r="0" b="0"/>
                  <wp:docPr id="154" name="Рисунок 154" descr="Салфетки влажные 120 шт., для детей ЮНЛАНДИЯ, универсальные, очищающие, клапан крышка, 1298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54" descr="Салфетки влажные 120 шт., для детей ЮНЛАНДИЯ, универсальные, очищающие, клапан крышка, 1298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1210" cy="791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20D37282" w14:textId="77777777" w:rsidR="00513497" w:rsidRPr="00696B31" w:rsidRDefault="00000000" w:rsidP="005134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hyperlink r:id="rId71" w:history="1">
              <w:r w:rsidR="00513497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https://www.officemag.ru/catalog/goods/129893/</w:t>
              </w:r>
            </w:hyperlink>
          </w:p>
          <w:p w14:paraId="729E2B3B" w14:textId="58044D20" w:rsidR="00513497" w:rsidRPr="00BD2C95" w:rsidRDefault="00513497" w:rsidP="005134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</w:p>
        </w:tc>
        <w:tc>
          <w:tcPr>
            <w:tcW w:w="992" w:type="dxa"/>
          </w:tcPr>
          <w:p w14:paraId="38ED61BB" w14:textId="6ADCA224" w:rsidR="00513497" w:rsidRPr="00BD2C95" w:rsidRDefault="00513497" w:rsidP="005134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Упаковка</w:t>
            </w:r>
          </w:p>
        </w:tc>
        <w:tc>
          <w:tcPr>
            <w:tcW w:w="1134" w:type="dxa"/>
          </w:tcPr>
          <w:p w14:paraId="05CB20F9" w14:textId="2D4532C5" w:rsidR="00513497" w:rsidRPr="00BD2C95" w:rsidRDefault="00513497" w:rsidP="0051349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513497" w:rsidRPr="00696B31" w14:paraId="5A77ABFA" w14:textId="77777777" w:rsidTr="009D5101">
        <w:trPr>
          <w:trHeight w:val="1354"/>
        </w:trPr>
        <w:tc>
          <w:tcPr>
            <w:tcW w:w="993" w:type="dxa"/>
          </w:tcPr>
          <w:p w14:paraId="4BAD7C36" w14:textId="77777777" w:rsidR="00513497" w:rsidRDefault="00513497" w:rsidP="00513497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14:paraId="598306D2" w14:textId="52B9746D" w:rsidR="00513497" w:rsidRPr="00696B31" w:rsidRDefault="00513497" w:rsidP="0051349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Перчатки латексные смотровые, КОМПЛЕКТ 25 пар (50 шт.), </w:t>
            </w:r>
            <w:proofErr w:type="spellStart"/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неопудренные</w:t>
            </w:r>
            <w:proofErr w:type="spellEnd"/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, прочные, XL, DERMAGRIP Extra</w:t>
            </w:r>
          </w:p>
        </w:tc>
        <w:tc>
          <w:tcPr>
            <w:tcW w:w="1843" w:type="dxa"/>
            <w:vAlign w:val="center"/>
          </w:tcPr>
          <w:p w14:paraId="12A99303" w14:textId="2FB450AA" w:rsidR="00513497" w:rsidRPr="00696B31" w:rsidRDefault="00513497" w:rsidP="00513497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3876625" wp14:editId="6C6671DB">
                  <wp:extent cx="740410" cy="740410"/>
                  <wp:effectExtent l="0" t="0" r="0" b="0"/>
                  <wp:docPr id="155" name="Рисунок 155" descr="Перчатки латексные смотровые, КОМПЛЕКТ 25 пар (50 шт.), неопудренные, прочные, XL, DERMAGRIP Extr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55" descr="Перчатки латексные смотровые, КОМПЛЕКТ 25 пар (50 шт.), неопудренные, прочные, XL, DERMAGRIP Extr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0410" cy="740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312AC549" w14:textId="77777777" w:rsidR="00513497" w:rsidRPr="00696B31" w:rsidRDefault="00513497" w:rsidP="005134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696B31">
              <w:rPr>
                <w:rFonts w:ascii="Times New Roman" w:hAnsi="Times New Roman"/>
                <w:sz w:val="24"/>
                <w:szCs w:val="24"/>
                <w:u w:val="single"/>
              </w:rPr>
              <w:t>https://www.officemag.ru/catalog/goods/630069/</w:t>
            </w:r>
          </w:p>
          <w:p w14:paraId="6B71C03B" w14:textId="77777777" w:rsidR="00513497" w:rsidRPr="00696B31" w:rsidRDefault="00513497" w:rsidP="005134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992" w:type="dxa"/>
          </w:tcPr>
          <w:p w14:paraId="05E87758" w14:textId="50DF5C8F" w:rsidR="00513497" w:rsidRPr="00696B31" w:rsidRDefault="00513497" w:rsidP="005134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Упаковка</w:t>
            </w:r>
          </w:p>
        </w:tc>
        <w:tc>
          <w:tcPr>
            <w:tcW w:w="1134" w:type="dxa"/>
          </w:tcPr>
          <w:p w14:paraId="423731A0" w14:textId="23EEA807" w:rsidR="00513497" w:rsidRPr="00696B31" w:rsidRDefault="00513497" w:rsidP="0051349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FC7644" w:rsidRPr="00696B31" w14:paraId="25EF336A" w14:textId="77777777" w:rsidTr="00E508DB">
        <w:trPr>
          <w:trHeight w:val="1354"/>
        </w:trPr>
        <w:tc>
          <w:tcPr>
            <w:tcW w:w="993" w:type="dxa"/>
          </w:tcPr>
          <w:p w14:paraId="3C0D8264" w14:textId="77777777" w:rsidR="00FC7644" w:rsidRDefault="00FC7644" w:rsidP="00FC7644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14:paraId="6D5017BC" w14:textId="7054C9CD" w:rsidR="00FC7644" w:rsidRPr="00696B31" w:rsidRDefault="00FC7644" w:rsidP="00FC764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C764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Заготовка для декорирования "Mr. </w:t>
            </w:r>
            <w:proofErr w:type="spellStart"/>
            <w:r w:rsidRPr="00FC7644">
              <w:rPr>
                <w:rFonts w:ascii="Times New Roman" w:hAnsi="Times New Roman"/>
                <w:color w:val="000000"/>
                <w:sz w:val="24"/>
                <w:szCs w:val="24"/>
              </w:rPr>
              <w:t>Carving</w:t>
            </w:r>
            <w:proofErr w:type="spellEnd"/>
            <w:r w:rsidRPr="00FC7644">
              <w:rPr>
                <w:rFonts w:ascii="Times New Roman" w:hAnsi="Times New Roman"/>
                <w:color w:val="000000"/>
                <w:sz w:val="24"/>
                <w:szCs w:val="24"/>
              </w:rPr>
              <w:t>" ВД-226 Панно №2 фанера 0.6 см .</w:t>
            </w:r>
          </w:p>
        </w:tc>
        <w:tc>
          <w:tcPr>
            <w:tcW w:w="1843" w:type="dxa"/>
          </w:tcPr>
          <w:p w14:paraId="34AB663B" w14:textId="7A15428F" w:rsidR="00FC7644" w:rsidRPr="00696B31" w:rsidRDefault="00FC7644" w:rsidP="00FC7644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>
              <w:rPr>
                <w:noProof/>
              </w:rPr>
              <w:drawing>
                <wp:inline distT="0" distB="0" distL="0" distR="0" wp14:anchorId="7BD0FC8B" wp14:editId="10111312">
                  <wp:extent cx="1033145" cy="1033145"/>
                  <wp:effectExtent l="0" t="0" r="0" b="0"/>
                  <wp:docPr id="2043643118" name="Рисунок 3" descr="Заготовка для декорирования Mr. Carving ВД-226 Панно №2 фанера 0.6 см . Фото 1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Заготовка для декорирования Mr. Carving ВД-226 Панно №2 фанера 0.6 см . Фото 1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3145" cy="1033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29EEA8CB" w14:textId="463A5DBF" w:rsidR="00FC7644" w:rsidRPr="00696B31" w:rsidRDefault="00FC7644" w:rsidP="00FC76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  <w:r w:rsidRPr="00FC7644"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  <w:t>https://leonardo.ru/ishop/good_35240893122/?&amp;market_source=11&amp;market_type=1&amp;market_id=35244022882</w:t>
            </w:r>
          </w:p>
        </w:tc>
        <w:tc>
          <w:tcPr>
            <w:tcW w:w="992" w:type="dxa"/>
          </w:tcPr>
          <w:p w14:paraId="43CE30F6" w14:textId="741A5EE4" w:rsidR="00FC7644" w:rsidRPr="00696B31" w:rsidRDefault="00FC7644" w:rsidP="00FC764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Штука </w:t>
            </w:r>
          </w:p>
        </w:tc>
        <w:tc>
          <w:tcPr>
            <w:tcW w:w="1134" w:type="dxa"/>
          </w:tcPr>
          <w:p w14:paraId="58393691" w14:textId="3D36ECA6" w:rsidR="00FC7644" w:rsidRPr="00696B31" w:rsidRDefault="00FC7644" w:rsidP="00FC764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bookmarkEnd w:id="1"/>
    </w:tbl>
    <w:p w14:paraId="739EA1EA" w14:textId="77777777" w:rsidR="007B49AF" w:rsidRPr="00FC7644" w:rsidRDefault="007B49AF" w:rsidP="007B49AF">
      <w:pPr>
        <w:rPr>
          <w:rFonts w:ascii="Times New Roman" w:hAnsi="Times New Roman"/>
          <w:sz w:val="24"/>
          <w:szCs w:val="24"/>
          <w:u w:val="single"/>
        </w:rPr>
      </w:pPr>
    </w:p>
    <w:tbl>
      <w:tblPr>
        <w:tblW w:w="978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2693"/>
        <w:gridCol w:w="1843"/>
        <w:gridCol w:w="2126"/>
        <w:gridCol w:w="992"/>
        <w:gridCol w:w="1134"/>
      </w:tblGrid>
      <w:tr w:rsidR="009D5101" w:rsidRPr="00696B31" w14:paraId="1D02DBCD" w14:textId="77777777" w:rsidTr="007C2394">
        <w:trPr>
          <w:trHeight w:val="193"/>
        </w:trPr>
        <w:tc>
          <w:tcPr>
            <w:tcW w:w="9781" w:type="dxa"/>
            <w:gridSpan w:val="6"/>
          </w:tcPr>
          <w:p w14:paraId="579B5693" w14:textId="77777777" w:rsidR="009D510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ПЕРЕЧЕНЬ РАСХОДНЫХ МАТЕРИАЛОВ НА 1 УЧАСТНИКА</w:t>
            </w:r>
          </w:p>
          <w:p w14:paraId="7D551D11" w14:textId="05920954" w:rsidR="009D510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Категория - Студенты</w:t>
            </w:r>
          </w:p>
          <w:p w14:paraId="454902F2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5101" w:rsidRPr="00696B31" w14:paraId="3A8EE916" w14:textId="77777777" w:rsidTr="007C2394">
        <w:trPr>
          <w:trHeight w:val="719"/>
        </w:trPr>
        <w:tc>
          <w:tcPr>
            <w:tcW w:w="993" w:type="dxa"/>
          </w:tcPr>
          <w:p w14:paraId="11B711CE" w14:textId="77777777" w:rsidR="009D5101" w:rsidRPr="00696B31" w:rsidRDefault="009D5101" w:rsidP="00EC3863">
            <w:pPr>
              <w:tabs>
                <w:tab w:val="left" w:pos="552"/>
              </w:tabs>
              <w:spacing w:after="0" w:line="240" w:lineRule="auto"/>
              <w:ind w:right="-4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14:paraId="3732C681" w14:textId="77777777" w:rsidR="009D5101" w:rsidRPr="00696B31" w:rsidRDefault="009D5101" w:rsidP="00D9044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96B31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843" w:type="dxa"/>
          </w:tcPr>
          <w:p w14:paraId="31F62552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6B31">
              <w:rPr>
                <w:rFonts w:ascii="Times New Roman" w:hAnsi="Times New Roman"/>
                <w:b/>
                <w:sz w:val="24"/>
                <w:szCs w:val="24"/>
              </w:rPr>
              <w:t>Фото расходных материалов</w:t>
            </w:r>
          </w:p>
        </w:tc>
        <w:tc>
          <w:tcPr>
            <w:tcW w:w="2126" w:type="dxa"/>
          </w:tcPr>
          <w:p w14:paraId="4B028831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6B31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Ссылка на сайт с тех. характеристиками либо тех. характеристики </w:t>
            </w:r>
            <w:r w:rsidRPr="00696B31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оборудования, инструментов</w:t>
            </w:r>
          </w:p>
        </w:tc>
        <w:tc>
          <w:tcPr>
            <w:tcW w:w="992" w:type="dxa"/>
          </w:tcPr>
          <w:p w14:paraId="3B2F8BA1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6B31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Единица измерения</w:t>
            </w:r>
          </w:p>
        </w:tc>
        <w:tc>
          <w:tcPr>
            <w:tcW w:w="1134" w:type="dxa"/>
          </w:tcPr>
          <w:p w14:paraId="2A0C7270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6B31">
              <w:rPr>
                <w:rFonts w:ascii="Times New Roman" w:hAnsi="Times New Roman"/>
                <w:b/>
                <w:sz w:val="24"/>
                <w:szCs w:val="24"/>
              </w:rPr>
              <w:t>Кол-во</w:t>
            </w:r>
          </w:p>
        </w:tc>
      </w:tr>
      <w:tr w:rsidR="009D5101" w:rsidRPr="00696B31" w14:paraId="24DDF6F5" w14:textId="77777777" w:rsidTr="00EC3863">
        <w:trPr>
          <w:trHeight w:val="302"/>
        </w:trPr>
        <w:tc>
          <w:tcPr>
            <w:tcW w:w="993" w:type="dxa"/>
          </w:tcPr>
          <w:p w14:paraId="1790C5E4" w14:textId="77777777" w:rsidR="009D5101" w:rsidRPr="00696B31" w:rsidRDefault="009D5101" w:rsidP="00EC3863">
            <w:pPr>
              <w:numPr>
                <w:ilvl w:val="0"/>
                <w:numId w:val="41"/>
              </w:numPr>
              <w:tabs>
                <w:tab w:val="left" w:pos="552"/>
              </w:tabs>
              <w:spacing w:after="0" w:line="240" w:lineRule="auto"/>
              <w:ind w:left="462" w:right="37" w:firstLine="0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14:paraId="28046797" w14:textId="77777777" w:rsidR="009D5101" w:rsidRPr="00696B31" w:rsidRDefault="009D5101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Папка для акварели А4, 20 л., 200 г/м2, BRAUBERG ART, 210×297 мм, «Осенний лес», 125226</w:t>
            </w:r>
          </w:p>
        </w:tc>
        <w:tc>
          <w:tcPr>
            <w:tcW w:w="1843" w:type="dxa"/>
            <w:vAlign w:val="center"/>
          </w:tcPr>
          <w:p w14:paraId="4C06C254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64C06B6" wp14:editId="4DAA2E30">
                  <wp:extent cx="819785" cy="819785"/>
                  <wp:effectExtent l="0" t="0" r="0" b="0"/>
                  <wp:docPr id="1756058459" name="Рисунок 1756058459" descr="Папка для акварели А4, 20 л., 200 г/м2, 210х297 мм, BRAUBERG ART CLASSIC, &quot;Осенний лес&quot;, 1252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9" descr="Папка для акварели А4, 20 л., 200 г/м2, 210х297 мм, BRAUBERG ART CLASSIC, &quot;Осенний лес&quot;, 1252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785" cy="819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3A59EC61" w14:textId="77777777" w:rsidR="009D5101" w:rsidRPr="00696B31" w:rsidRDefault="00000000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hyperlink r:id="rId74" w:history="1">
              <w:r w:rsidR="009D5101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https://www.officemag.ru/catalog/goods/125226/</w:t>
              </w:r>
            </w:hyperlink>
          </w:p>
          <w:p w14:paraId="26CE133E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992" w:type="dxa"/>
          </w:tcPr>
          <w:p w14:paraId="4AC4E85F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Пачка</w:t>
            </w:r>
          </w:p>
        </w:tc>
        <w:tc>
          <w:tcPr>
            <w:tcW w:w="1134" w:type="dxa"/>
          </w:tcPr>
          <w:p w14:paraId="7F135CD9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9D5101" w:rsidRPr="00696B31" w14:paraId="6FB6BCC5" w14:textId="77777777" w:rsidTr="00EC3863">
        <w:trPr>
          <w:trHeight w:val="302"/>
        </w:trPr>
        <w:tc>
          <w:tcPr>
            <w:tcW w:w="993" w:type="dxa"/>
          </w:tcPr>
          <w:p w14:paraId="7257CDDF" w14:textId="77777777" w:rsidR="009D5101" w:rsidRPr="00696B31" w:rsidRDefault="009D5101" w:rsidP="00EC3863">
            <w:pPr>
              <w:numPr>
                <w:ilvl w:val="0"/>
                <w:numId w:val="41"/>
              </w:numPr>
              <w:tabs>
                <w:tab w:val="left" w:pos="552"/>
              </w:tabs>
              <w:spacing w:after="0" w:line="240" w:lineRule="auto"/>
              <w:ind w:left="462" w:right="37" w:firstLine="0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14:paraId="2D81DF0C" w14:textId="77777777" w:rsidR="009D5101" w:rsidRPr="00696B31" w:rsidRDefault="009D5101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Ватман А1 (610 х 860 мм), 1 лист, плотность 200 г/м2, ГОЗНАК С-Пб, упаковка по 100 листов, водяной знак</w:t>
            </w:r>
          </w:p>
        </w:tc>
        <w:tc>
          <w:tcPr>
            <w:tcW w:w="1843" w:type="dxa"/>
            <w:vAlign w:val="center"/>
          </w:tcPr>
          <w:p w14:paraId="6A568CB9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4BAB883" wp14:editId="5A454198">
                  <wp:extent cx="689610" cy="689610"/>
                  <wp:effectExtent l="0" t="0" r="0" b="0"/>
                  <wp:docPr id="564793014" name="Рисунок 564793014" descr="Ватман А1 (610 х 860 мм), 1 лист, плотность 200 г/м2, ГОЗНАК С-Пб, упаковка по 100 листов, водяной знак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2" descr="Ватман А1 (610 х 860 мм), 1 лист, плотность 200 г/м2, ГОЗНАК С-Пб, упаковка по 100 листов, водяной знак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9610" cy="689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15618C59" w14:textId="77777777" w:rsidR="009D5101" w:rsidRPr="00696B31" w:rsidRDefault="00000000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hyperlink r:id="rId75" w:history="1">
              <w:r w:rsidR="009D5101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https://www.officemag.ru/catalog/goods/110972/</w:t>
              </w:r>
            </w:hyperlink>
          </w:p>
          <w:p w14:paraId="5A51DE77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992" w:type="dxa"/>
          </w:tcPr>
          <w:p w14:paraId="11D0548C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Штука</w:t>
            </w:r>
          </w:p>
        </w:tc>
        <w:tc>
          <w:tcPr>
            <w:tcW w:w="1134" w:type="dxa"/>
          </w:tcPr>
          <w:p w14:paraId="0048461F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9D5101" w:rsidRPr="00696B31" w14:paraId="615367B6" w14:textId="77777777" w:rsidTr="00EC3863">
        <w:trPr>
          <w:trHeight w:val="281"/>
        </w:trPr>
        <w:tc>
          <w:tcPr>
            <w:tcW w:w="993" w:type="dxa"/>
          </w:tcPr>
          <w:p w14:paraId="5074C388" w14:textId="77777777" w:rsidR="009D5101" w:rsidRPr="00696B31" w:rsidRDefault="009D5101" w:rsidP="00EC3863">
            <w:pPr>
              <w:numPr>
                <w:ilvl w:val="0"/>
                <w:numId w:val="41"/>
              </w:numPr>
              <w:tabs>
                <w:tab w:val="left" w:pos="552"/>
              </w:tabs>
              <w:spacing w:after="0" w:line="240" w:lineRule="auto"/>
              <w:ind w:left="462" w:right="37" w:firstLine="0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14:paraId="2A7E2B46" w14:textId="77777777" w:rsidR="009D5101" w:rsidRPr="00696B31" w:rsidRDefault="009D5101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Цветная бумага А4 мелованная (глянцевая), 24 листа 24 цвета, на скобе, BRAUBERG, 200×280 мм, «Чародейка», 124783</w:t>
            </w:r>
          </w:p>
        </w:tc>
        <w:tc>
          <w:tcPr>
            <w:tcW w:w="1843" w:type="dxa"/>
            <w:vAlign w:val="center"/>
          </w:tcPr>
          <w:p w14:paraId="454EE15D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DF2536A" wp14:editId="4476D243">
                  <wp:extent cx="819785" cy="819785"/>
                  <wp:effectExtent l="0" t="0" r="0" b="0"/>
                  <wp:docPr id="1318240996" name="Рисунок 1318240996" descr="Цветная бумага А4 мелованная (глянцевая), 24 листа 24 цвета, на скобе, BRAUBERG, 200х280 мм, &quot;Чародейка&quot;, 1247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6" descr="Цветная бумага А4 мелованная (глянцевая), 24 листа 24 цвета, на скобе, BRAUBERG, 200х280 мм, &quot;Чародейка&quot;, 1247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785" cy="819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7E288AD1" w14:textId="77777777" w:rsidR="009D5101" w:rsidRPr="00696B31" w:rsidRDefault="00000000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hyperlink r:id="rId76" w:history="1">
              <w:r w:rsidR="009D5101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https://www.officemag.ru/catalog/goods/124783/</w:t>
              </w:r>
            </w:hyperlink>
          </w:p>
          <w:p w14:paraId="7462728D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992" w:type="dxa"/>
          </w:tcPr>
          <w:p w14:paraId="7FD18A86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Пачка</w:t>
            </w:r>
          </w:p>
        </w:tc>
        <w:tc>
          <w:tcPr>
            <w:tcW w:w="1134" w:type="dxa"/>
          </w:tcPr>
          <w:p w14:paraId="24BC27E6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9D5101" w:rsidRPr="00696B31" w14:paraId="4A7677BE" w14:textId="77777777" w:rsidTr="00EC3863">
        <w:trPr>
          <w:trHeight w:val="1124"/>
        </w:trPr>
        <w:tc>
          <w:tcPr>
            <w:tcW w:w="993" w:type="dxa"/>
          </w:tcPr>
          <w:p w14:paraId="57BEA40E" w14:textId="77777777" w:rsidR="009D5101" w:rsidRPr="00696B31" w:rsidRDefault="009D5101" w:rsidP="00EC3863">
            <w:pPr>
              <w:numPr>
                <w:ilvl w:val="0"/>
                <w:numId w:val="41"/>
              </w:numPr>
              <w:tabs>
                <w:tab w:val="left" w:pos="552"/>
              </w:tabs>
              <w:spacing w:after="0" w:line="240" w:lineRule="auto"/>
              <w:ind w:left="462" w:right="37" w:firstLine="0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14:paraId="47A89F5A" w14:textId="77777777" w:rsidR="009D5101" w:rsidRPr="00696B31" w:rsidRDefault="009D5101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Картон цветной А4 МЕЛОВАННЫЙ (глянцевый), 12 листов 12 цветов, в папке, BRAUBERG, 200×290 мм, «Чародейка», 124770</w:t>
            </w:r>
          </w:p>
        </w:tc>
        <w:tc>
          <w:tcPr>
            <w:tcW w:w="1843" w:type="dxa"/>
          </w:tcPr>
          <w:p w14:paraId="2AF6199C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D6D3C7E" wp14:editId="02B673B0">
                  <wp:extent cx="950595" cy="950595"/>
                  <wp:effectExtent l="0" t="0" r="0" b="0"/>
                  <wp:docPr id="1835883646" name="Рисунок 1835883646" descr="Картон цветной А4 МЕЛОВАННЫЙ (глянцевый), 12 листов 12 цветов, в папке, BRAUBERG, 200х290 мм, &quot;Чародейка&quot;, 1247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8" descr="Картон цветной А4 МЕЛОВАННЫЙ (глянцевый), 12 листов 12 цветов, в папке, BRAUBERG, 200х290 мм, &quot;Чародейка&quot;, 1247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0595" cy="950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3E414E50" w14:textId="77777777" w:rsidR="009D5101" w:rsidRPr="00696B31" w:rsidRDefault="00000000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hyperlink r:id="rId77" w:history="1">
              <w:r w:rsidR="009D5101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https://www.officemag.ru/catalog/goods/124770/</w:t>
              </w:r>
            </w:hyperlink>
          </w:p>
          <w:p w14:paraId="6A662854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992" w:type="dxa"/>
          </w:tcPr>
          <w:p w14:paraId="6C26137A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Пачка</w:t>
            </w:r>
          </w:p>
        </w:tc>
        <w:tc>
          <w:tcPr>
            <w:tcW w:w="1134" w:type="dxa"/>
          </w:tcPr>
          <w:p w14:paraId="0BC61DEB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9D5101" w:rsidRPr="00696B31" w14:paraId="34986563" w14:textId="77777777" w:rsidTr="00EC3863">
        <w:trPr>
          <w:trHeight w:val="240"/>
        </w:trPr>
        <w:tc>
          <w:tcPr>
            <w:tcW w:w="993" w:type="dxa"/>
          </w:tcPr>
          <w:p w14:paraId="3DDC96C8" w14:textId="77777777" w:rsidR="009D5101" w:rsidRPr="00696B31" w:rsidRDefault="009D5101" w:rsidP="00EC3863">
            <w:pPr>
              <w:numPr>
                <w:ilvl w:val="0"/>
                <w:numId w:val="41"/>
              </w:numPr>
              <w:tabs>
                <w:tab w:val="left" w:pos="552"/>
              </w:tabs>
              <w:spacing w:after="0" w:line="240" w:lineRule="auto"/>
              <w:ind w:left="462" w:right="37" w:firstLine="0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14:paraId="52913991" w14:textId="77777777" w:rsidR="009D5101" w:rsidRPr="00696B31" w:rsidRDefault="009D5101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Карандаши цветные акварельные BRAUBERG «АКАДЕМИЯ», 24 цвета, </w:t>
            </w:r>
            <w:proofErr w:type="spellStart"/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шестигранные,высокое</w:t>
            </w:r>
            <w:proofErr w:type="spellEnd"/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качество, 181400</w:t>
            </w:r>
          </w:p>
        </w:tc>
        <w:tc>
          <w:tcPr>
            <w:tcW w:w="1843" w:type="dxa"/>
            <w:vAlign w:val="center"/>
          </w:tcPr>
          <w:p w14:paraId="285A5162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C80C61C" wp14:editId="633CE93A">
                  <wp:extent cx="791210" cy="791210"/>
                  <wp:effectExtent l="0" t="0" r="0" b="0"/>
                  <wp:docPr id="1868025062" name="Рисунок 1868025062" descr="Карандаши цветные акварельные BRAUBERG &quot;АКАДЕМИЯ&quot;, 24 цвета, шестигранные,высокое качество, 1814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6" descr="Карандаши цветные акварельные BRAUBERG &quot;АКАДЕМИЯ&quot;, 24 цвета, шестигранные,высокое качество, 1814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1210" cy="791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2BF0F10C" w14:textId="77777777" w:rsidR="009D5101" w:rsidRPr="00696B31" w:rsidRDefault="00000000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hyperlink r:id="rId78" w:history="1">
              <w:r w:rsidR="009D5101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https://www.officemag.ru/catalog/goods/181400/</w:t>
              </w:r>
            </w:hyperlink>
          </w:p>
          <w:p w14:paraId="555C2808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992" w:type="dxa"/>
          </w:tcPr>
          <w:p w14:paraId="4B78B078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Пачка</w:t>
            </w:r>
          </w:p>
        </w:tc>
        <w:tc>
          <w:tcPr>
            <w:tcW w:w="1134" w:type="dxa"/>
          </w:tcPr>
          <w:p w14:paraId="7016C535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9D5101" w:rsidRPr="00696B31" w14:paraId="13F7EB73" w14:textId="77777777" w:rsidTr="00EC3863">
        <w:trPr>
          <w:trHeight w:val="208"/>
        </w:trPr>
        <w:tc>
          <w:tcPr>
            <w:tcW w:w="993" w:type="dxa"/>
          </w:tcPr>
          <w:p w14:paraId="5576466E" w14:textId="77777777" w:rsidR="009D5101" w:rsidRPr="00696B31" w:rsidRDefault="009D5101" w:rsidP="00EC3863">
            <w:pPr>
              <w:numPr>
                <w:ilvl w:val="0"/>
                <w:numId w:val="41"/>
              </w:numPr>
              <w:tabs>
                <w:tab w:val="left" w:pos="552"/>
              </w:tabs>
              <w:spacing w:after="0" w:line="240" w:lineRule="auto"/>
              <w:ind w:left="462" w:right="37" w:firstLine="0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14:paraId="3578BE08" w14:textId="77777777" w:rsidR="009D5101" w:rsidRPr="00696B31" w:rsidRDefault="009D5101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Набор </w:t>
            </w:r>
            <w:proofErr w:type="spellStart"/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чернографитных</w:t>
            </w:r>
            <w:proofErr w:type="spellEnd"/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карандашей </w:t>
            </w:r>
            <w:proofErr w:type="spellStart"/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Koh</w:t>
            </w:r>
            <w:proofErr w:type="spellEnd"/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-I-</w:t>
            </w:r>
            <w:proofErr w:type="spellStart"/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Noor</w:t>
            </w:r>
            <w:proofErr w:type="spellEnd"/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1696 заточенные (HB, H, B, 2H, 2B)</w:t>
            </w:r>
          </w:p>
          <w:p w14:paraId="741F0B1A" w14:textId="77777777" w:rsidR="009D5101" w:rsidRPr="00696B31" w:rsidRDefault="009D5101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Align w:val="center"/>
          </w:tcPr>
          <w:p w14:paraId="65F9C83F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2CC4ABC" wp14:editId="625BE104">
                  <wp:extent cx="1001395" cy="1001395"/>
                  <wp:effectExtent l="0" t="0" r="0" b="0"/>
                  <wp:docPr id="1552054780" name="Рисунок 1552054780" descr="96173294879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9" descr="96173294879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1395" cy="1001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3A8416FE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696B31">
              <w:rPr>
                <w:rFonts w:ascii="Times New Roman" w:hAnsi="Times New Roman"/>
                <w:sz w:val="24"/>
                <w:szCs w:val="24"/>
                <w:u w:val="single"/>
              </w:rPr>
              <w:t>https://www.komus.ru/katalog/ruchki-karandashi-markery/karandashi-chernografitnye/nabor-chernografitnykh-karandashej-koh-i-noor-1696-zatochennye-hb-h-b-2h-2b-/p/963/</w:t>
            </w:r>
          </w:p>
        </w:tc>
        <w:tc>
          <w:tcPr>
            <w:tcW w:w="992" w:type="dxa"/>
          </w:tcPr>
          <w:p w14:paraId="7872DCA5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Упаковка</w:t>
            </w:r>
          </w:p>
        </w:tc>
        <w:tc>
          <w:tcPr>
            <w:tcW w:w="1134" w:type="dxa"/>
          </w:tcPr>
          <w:p w14:paraId="6987A5FE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9D5101" w:rsidRPr="00696B31" w14:paraId="76CB3C1B" w14:textId="77777777" w:rsidTr="00EC3863">
        <w:trPr>
          <w:trHeight w:val="208"/>
        </w:trPr>
        <w:tc>
          <w:tcPr>
            <w:tcW w:w="993" w:type="dxa"/>
          </w:tcPr>
          <w:p w14:paraId="29105D04" w14:textId="77777777" w:rsidR="009D5101" w:rsidRPr="00696B31" w:rsidRDefault="009D5101" w:rsidP="00EC3863">
            <w:pPr>
              <w:numPr>
                <w:ilvl w:val="0"/>
                <w:numId w:val="41"/>
              </w:numPr>
              <w:tabs>
                <w:tab w:val="left" w:pos="552"/>
              </w:tabs>
              <w:spacing w:after="0" w:line="240" w:lineRule="auto"/>
              <w:ind w:left="462" w:right="37" w:firstLine="0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14:paraId="73CD2BCE" w14:textId="77777777" w:rsidR="009D5101" w:rsidRPr="00696B31" w:rsidRDefault="009D5101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Набор </w:t>
            </w:r>
            <w:proofErr w:type="spellStart"/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линеров</w:t>
            </w:r>
            <w:proofErr w:type="spellEnd"/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Edding</w:t>
            </w:r>
            <w:proofErr w:type="spellEnd"/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E-1880/4S черные (толщина линии 0.25,0.35,0.5,0.7 мм)</w:t>
            </w:r>
          </w:p>
          <w:p w14:paraId="2116775F" w14:textId="77777777" w:rsidR="009D5101" w:rsidRPr="00696B31" w:rsidRDefault="009D5101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Align w:val="center"/>
          </w:tcPr>
          <w:p w14:paraId="75EE42F6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9D444AB" wp14:editId="5F5B5BBD">
                  <wp:extent cx="1030605" cy="1030605"/>
                  <wp:effectExtent l="0" t="0" r="0" b="0"/>
                  <wp:docPr id="957301406" name="Рисунок 957301406" descr="Набор линеров Edding E-1880/4S черные (толщина линии 0.25,0.35,0.5,0.7 мм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80" descr="Набор линеров Edding E-1880/4S черные (толщина линии 0.25,0.35,0.5,0.7 мм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0605" cy="1030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508BD432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696B31">
              <w:rPr>
                <w:rFonts w:ascii="Times New Roman" w:hAnsi="Times New Roman"/>
                <w:sz w:val="24"/>
                <w:szCs w:val="24"/>
                <w:u w:val="single"/>
              </w:rPr>
              <w:t>https://www.komus.ru/katalog/ruchki-karandashi-markery/linery/nabor-linerov-edding-e-1880-4s-chernye-tolshhina-linii-0-</w:t>
            </w:r>
            <w:r w:rsidRPr="00696B31">
              <w:rPr>
                <w:rFonts w:ascii="Times New Roman" w:hAnsi="Times New Roman"/>
                <w:sz w:val="24"/>
                <w:szCs w:val="24"/>
                <w:u w:val="single"/>
              </w:rPr>
              <w:lastRenderedPageBreak/>
              <w:t>25-0-35-0-5-0-7-mm-/p/43841/?from=block-123-18</w:t>
            </w:r>
          </w:p>
        </w:tc>
        <w:tc>
          <w:tcPr>
            <w:tcW w:w="992" w:type="dxa"/>
          </w:tcPr>
          <w:p w14:paraId="1F5873AF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lastRenderedPageBreak/>
              <w:t>Упаковка</w:t>
            </w:r>
          </w:p>
        </w:tc>
        <w:tc>
          <w:tcPr>
            <w:tcW w:w="1134" w:type="dxa"/>
          </w:tcPr>
          <w:p w14:paraId="1F5ABB2C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9D5101" w:rsidRPr="00696B31" w14:paraId="7568C56C" w14:textId="77777777" w:rsidTr="00EC3863">
        <w:trPr>
          <w:trHeight w:val="167"/>
        </w:trPr>
        <w:tc>
          <w:tcPr>
            <w:tcW w:w="993" w:type="dxa"/>
          </w:tcPr>
          <w:p w14:paraId="6DCDCFB1" w14:textId="77777777" w:rsidR="009D5101" w:rsidRPr="00696B31" w:rsidRDefault="009D5101" w:rsidP="00EC3863">
            <w:pPr>
              <w:numPr>
                <w:ilvl w:val="0"/>
                <w:numId w:val="41"/>
              </w:numPr>
              <w:tabs>
                <w:tab w:val="left" w:pos="552"/>
              </w:tabs>
              <w:spacing w:after="0" w:line="240" w:lineRule="auto"/>
              <w:ind w:left="462" w:right="37" w:firstLine="0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14:paraId="0BA5AB1F" w14:textId="77777777" w:rsidR="009D5101" w:rsidRPr="00696B31" w:rsidRDefault="009D5101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Ластик BRAUBERG «Energy», 45×45×10 мм, белый, треугольный, термопластичная резина, пластиковый держатель, 222473</w:t>
            </w:r>
          </w:p>
          <w:p w14:paraId="6DA27470" w14:textId="77777777" w:rsidR="009D5101" w:rsidRPr="00696B31" w:rsidRDefault="009D5101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14:paraId="0C59E507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EDB592C" wp14:editId="4FF8BBF5">
                  <wp:extent cx="878205" cy="878205"/>
                  <wp:effectExtent l="0" t="0" r="0" b="0"/>
                  <wp:docPr id="419453363" name="Рисунок 419453363" descr="Ластик BRAUBERG &quot;Energy&quot;, 45х45х10 мм, белый, треугольный, термопластичная резина, пластиковый держатель, 2224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83" descr="Ластик BRAUBERG &quot;Energy&quot;, 45х45х10 мм, белый, треугольный, термопластичная резина, пластиковый держатель, 2224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8205" cy="878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6FB3E63A" w14:textId="77777777" w:rsidR="009D5101" w:rsidRPr="00696B31" w:rsidRDefault="00000000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hyperlink r:id="rId79" w:history="1">
              <w:r w:rsidR="009D5101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https://www.officemag.ru/catalog/goods/222473/</w:t>
              </w:r>
            </w:hyperlink>
          </w:p>
          <w:p w14:paraId="6394311C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992" w:type="dxa"/>
          </w:tcPr>
          <w:p w14:paraId="472CEAB2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Штука</w:t>
            </w:r>
          </w:p>
        </w:tc>
        <w:tc>
          <w:tcPr>
            <w:tcW w:w="1134" w:type="dxa"/>
          </w:tcPr>
          <w:p w14:paraId="21347B3E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9D5101" w:rsidRPr="00696B31" w14:paraId="42243384" w14:textId="77777777" w:rsidTr="00EC3863">
        <w:trPr>
          <w:trHeight w:val="240"/>
        </w:trPr>
        <w:tc>
          <w:tcPr>
            <w:tcW w:w="993" w:type="dxa"/>
          </w:tcPr>
          <w:p w14:paraId="4F6AC083" w14:textId="77777777" w:rsidR="009D5101" w:rsidRPr="00696B31" w:rsidRDefault="009D5101" w:rsidP="00EC3863">
            <w:pPr>
              <w:numPr>
                <w:ilvl w:val="0"/>
                <w:numId w:val="41"/>
              </w:numPr>
              <w:tabs>
                <w:tab w:val="left" w:pos="552"/>
              </w:tabs>
              <w:spacing w:after="0" w:line="240" w:lineRule="auto"/>
              <w:ind w:left="462" w:right="37" w:firstLine="0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14:paraId="4D683A3B" w14:textId="77777777" w:rsidR="009D5101" w:rsidRPr="00696B31" w:rsidRDefault="009D5101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Линейка металлическая 30 см, BRAUBERG, </w:t>
            </w:r>
            <w:proofErr w:type="spellStart"/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европодвес</w:t>
            </w:r>
            <w:proofErr w:type="spellEnd"/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, 210381</w:t>
            </w:r>
          </w:p>
        </w:tc>
        <w:tc>
          <w:tcPr>
            <w:tcW w:w="1843" w:type="dxa"/>
            <w:vAlign w:val="center"/>
          </w:tcPr>
          <w:p w14:paraId="328EBEB4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44F9114" wp14:editId="4B7D7565">
                  <wp:extent cx="645795" cy="645795"/>
                  <wp:effectExtent l="0" t="0" r="0" b="0"/>
                  <wp:docPr id="1612059350" name="Рисунок 1612059350" descr="Линейка металлическая 30 см, BRAUBERG, европодвес, 2103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84" descr="Линейка металлическая 30 см, BRAUBERG, европодвес, 2103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5795" cy="645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2936CDFE" w14:textId="77777777" w:rsidR="009D5101" w:rsidRPr="00696B31" w:rsidRDefault="00000000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hyperlink r:id="rId80" w:history="1">
              <w:r w:rsidR="009D5101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https://www.officemag.ru/catalog/goods/210381/</w:t>
              </w:r>
            </w:hyperlink>
          </w:p>
          <w:p w14:paraId="36895181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992" w:type="dxa"/>
          </w:tcPr>
          <w:p w14:paraId="4D089F99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Штука</w:t>
            </w:r>
          </w:p>
        </w:tc>
        <w:tc>
          <w:tcPr>
            <w:tcW w:w="1134" w:type="dxa"/>
          </w:tcPr>
          <w:p w14:paraId="5EDF9356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9D5101" w:rsidRPr="00696B31" w14:paraId="5716A544" w14:textId="77777777" w:rsidTr="00EC3863">
        <w:trPr>
          <w:trHeight w:val="125"/>
        </w:trPr>
        <w:tc>
          <w:tcPr>
            <w:tcW w:w="993" w:type="dxa"/>
          </w:tcPr>
          <w:p w14:paraId="01D930AA" w14:textId="77777777" w:rsidR="009D5101" w:rsidRPr="00696B31" w:rsidRDefault="009D5101" w:rsidP="00EC3863">
            <w:pPr>
              <w:numPr>
                <w:ilvl w:val="0"/>
                <w:numId w:val="41"/>
              </w:numPr>
              <w:tabs>
                <w:tab w:val="left" w:pos="552"/>
              </w:tabs>
              <w:spacing w:after="0" w:line="240" w:lineRule="auto"/>
              <w:ind w:left="462" w:right="37" w:firstLine="0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14:paraId="042C97D8" w14:textId="77777777" w:rsidR="009D5101" w:rsidRPr="00696B31" w:rsidRDefault="009D5101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Гуашь ЛУЧ «Классика», 12 цветов по 20 мл, без кисти, картонная упаковка</w:t>
            </w:r>
          </w:p>
        </w:tc>
        <w:tc>
          <w:tcPr>
            <w:tcW w:w="1843" w:type="dxa"/>
            <w:vAlign w:val="center"/>
          </w:tcPr>
          <w:p w14:paraId="3DC9E1C8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70D8852" wp14:editId="4D338974">
                  <wp:extent cx="689610" cy="689610"/>
                  <wp:effectExtent l="0" t="0" r="0" b="0"/>
                  <wp:docPr id="558988256" name="Рисунок 558988256" descr="Гуашь ЛУЧ &quot;Классика&quot;, 12 цветов по 20 мл, без кисти, картонная упаковка, 19С1277-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87" descr="Гуашь ЛУЧ &quot;Классика&quot;, 12 цветов по 20 мл, без кисти, картонная упаковка, 19С1277-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9610" cy="689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04E79BDA" w14:textId="77777777" w:rsidR="009D5101" w:rsidRPr="00696B31" w:rsidRDefault="00000000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hyperlink r:id="rId81" w:history="1">
              <w:r w:rsidR="009D5101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https://www.officemag.ru/catalog/goods/190432/</w:t>
              </w:r>
            </w:hyperlink>
          </w:p>
          <w:p w14:paraId="4452BB75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992" w:type="dxa"/>
          </w:tcPr>
          <w:p w14:paraId="34EE595C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Упаковка</w:t>
            </w:r>
          </w:p>
        </w:tc>
        <w:tc>
          <w:tcPr>
            <w:tcW w:w="1134" w:type="dxa"/>
          </w:tcPr>
          <w:p w14:paraId="36E700CE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9D5101" w:rsidRPr="00696B31" w14:paraId="1C6EC384" w14:textId="77777777" w:rsidTr="00EC3863">
        <w:trPr>
          <w:trHeight w:val="167"/>
        </w:trPr>
        <w:tc>
          <w:tcPr>
            <w:tcW w:w="993" w:type="dxa"/>
          </w:tcPr>
          <w:p w14:paraId="1ACF1804" w14:textId="77777777" w:rsidR="009D5101" w:rsidRPr="00696B31" w:rsidRDefault="009D5101" w:rsidP="00EC3863">
            <w:pPr>
              <w:numPr>
                <w:ilvl w:val="0"/>
                <w:numId w:val="41"/>
              </w:numPr>
              <w:tabs>
                <w:tab w:val="left" w:pos="552"/>
              </w:tabs>
              <w:spacing w:after="0" w:line="240" w:lineRule="auto"/>
              <w:ind w:left="462" w:right="37" w:firstLine="0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14:paraId="15D92407" w14:textId="77777777" w:rsidR="009D5101" w:rsidRPr="00CB4F36" w:rsidRDefault="009D5101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200F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"DECOLA" для декорирования Кракелюр и Декупаж 20 мл 9541254</w:t>
            </w:r>
          </w:p>
        </w:tc>
        <w:tc>
          <w:tcPr>
            <w:tcW w:w="1843" w:type="dxa"/>
            <w:vAlign w:val="center"/>
          </w:tcPr>
          <w:p w14:paraId="4647DA76" w14:textId="77777777" w:rsidR="009D5101" w:rsidRPr="00925BA8" w:rsidRDefault="009D5101" w:rsidP="00D90448">
            <w:pPr>
              <w:spacing w:after="0" w:line="240" w:lineRule="auto"/>
              <w:jc w:val="center"/>
              <w:rPr>
                <w:noProof/>
                <w:lang w:eastAsia="ru-RU"/>
              </w:rPr>
            </w:pPr>
            <w:r w:rsidRPr="0009209B">
              <w:rPr>
                <w:noProof/>
                <w:lang w:eastAsia="ru-RU"/>
              </w:rPr>
              <w:drawing>
                <wp:inline distT="0" distB="0" distL="0" distR="0" wp14:anchorId="4D2D14E9" wp14:editId="55880C74">
                  <wp:extent cx="1030605" cy="1030605"/>
                  <wp:effectExtent l="0" t="0" r="0" b="0"/>
                  <wp:docPr id="2087996840" name="Рисунок 2087996840" descr="DECOLA для декорирования Кракелюр и Декупаж 20 мл 9541254 Фото 1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 descr="DECOLA для декорирования Кракелюр и Декупаж 20 мл 9541254 Фото 1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0605" cy="1030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4D94CA5E" w14:textId="77777777" w:rsidR="009D5101" w:rsidRPr="001200FD" w:rsidRDefault="00000000" w:rsidP="00D90448">
            <w:pPr>
              <w:spacing w:after="0" w:line="240" w:lineRule="auto"/>
              <w:rPr>
                <w:rFonts w:ascii="Times New Roman" w:hAnsi="Times New Roman"/>
              </w:rPr>
            </w:pPr>
            <w:hyperlink r:id="rId82" w:history="1">
              <w:r w:rsidR="009D5101" w:rsidRPr="001200FD">
                <w:rPr>
                  <w:rStyle w:val="aa"/>
                  <w:rFonts w:ascii="Times New Roman" w:hAnsi="Times New Roman"/>
                </w:rPr>
                <w:t>https://leonardo.ru/ishop/good_4020600074/</w:t>
              </w:r>
            </w:hyperlink>
            <w:r w:rsidR="009D5101" w:rsidRPr="001200FD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992" w:type="dxa"/>
          </w:tcPr>
          <w:p w14:paraId="60244865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Штука </w:t>
            </w:r>
          </w:p>
        </w:tc>
        <w:tc>
          <w:tcPr>
            <w:tcW w:w="1134" w:type="dxa"/>
          </w:tcPr>
          <w:p w14:paraId="6AFA3922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9D5101" w:rsidRPr="00696B31" w14:paraId="7FF73EBD" w14:textId="77777777" w:rsidTr="00EC3863">
        <w:trPr>
          <w:trHeight w:val="260"/>
        </w:trPr>
        <w:tc>
          <w:tcPr>
            <w:tcW w:w="993" w:type="dxa"/>
          </w:tcPr>
          <w:p w14:paraId="604F63A9" w14:textId="77777777" w:rsidR="009D5101" w:rsidRPr="00696B31" w:rsidRDefault="009D5101" w:rsidP="00EC3863">
            <w:pPr>
              <w:numPr>
                <w:ilvl w:val="0"/>
                <w:numId w:val="41"/>
              </w:numPr>
              <w:tabs>
                <w:tab w:val="left" w:pos="552"/>
              </w:tabs>
              <w:spacing w:after="0" w:line="240" w:lineRule="auto"/>
              <w:ind w:left="462" w:right="37" w:firstLine="0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14:paraId="60AF39E3" w14:textId="77777777" w:rsidR="009D5101" w:rsidRPr="00696B31" w:rsidRDefault="009D5101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Палитра для рисования СТАММ пластиковая, большая, 15 ячеек для красок</w:t>
            </w:r>
          </w:p>
        </w:tc>
        <w:tc>
          <w:tcPr>
            <w:tcW w:w="1843" w:type="dxa"/>
            <w:vAlign w:val="center"/>
          </w:tcPr>
          <w:p w14:paraId="3D4C9E18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F52A7DD" wp14:editId="00FEAE71">
                  <wp:extent cx="645795" cy="645795"/>
                  <wp:effectExtent l="0" t="0" r="0" b="0"/>
                  <wp:docPr id="8780660" name="Рисунок 8780660" descr="Палитра для рисования СТАММ пластиковая, большая, 15 ячеек для красок, ПА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98" descr="Палитра для рисования СТАММ пластиковая, большая, 15 ячеек для красок, ПА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5795" cy="645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3F59D663" w14:textId="77777777" w:rsidR="009D5101" w:rsidRPr="00696B31" w:rsidRDefault="00000000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hyperlink r:id="rId83" w:history="1">
              <w:r w:rsidR="009D5101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https://www.officemag.ru/catalog/goods/191158/</w:t>
              </w:r>
            </w:hyperlink>
          </w:p>
          <w:p w14:paraId="74825B5E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992" w:type="dxa"/>
          </w:tcPr>
          <w:p w14:paraId="47F82952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Штука</w:t>
            </w:r>
          </w:p>
        </w:tc>
        <w:tc>
          <w:tcPr>
            <w:tcW w:w="1134" w:type="dxa"/>
          </w:tcPr>
          <w:p w14:paraId="16561884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9D5101" w:rsidRPr="00696B31" w14:paraId="0C57482E" w14:textId="77777777" w:rsidTr="00EC3863">
        <w:trPr>
          <w:trHeight w:val="156"/>
        </w:trPr>
        <w:tc>
          <w:tcPr>
            <w:tcW w:w="993" w:type="dxa"/>
          </w:tcPr>
          <w:p w14:paraId="4B2EE11B" w14:textId="77777777" w:rsidR="009D5101" w:rsidRPr="00696B31" w:rsidRDefault="009D5101" w:rsidP="00EC3863">
            <w:pPr>
              <w:numPr>
                <w:ilvl w:val="0"/>
                <w:numId w:val="41"/>
              </w:numPr>
              <w:tabs>
                <w:tab w:val="left" w:pos="552"/>
              </w:tabs>
              <w:spacing w:after="0" w:line="240" w:lineRule="auto"/>
              <w:ind w:left="462" w:right="37" w:firstLine="0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14:paraId="607E99CE" w14:textId="77777777" w:rsidR="009D5101" w:rsidRPr="00696B31" w:rsidRDefault="009D5101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Стакан-непроливайка ЮНЛАНДИЯ, двойной, 191313</w:t>
            </w:r>
          </w:p>
        </w:tc>
        <w:tc>
          <w:tcPr>
            <w:tcW w:w="1843" w:type="dxa"/>
            <w:vAlign w:val="center"/>
          </w:tcPr>
          <w:p w14:paraId="73DF5B3C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576E0C5" wp14:editId="7C99B67D">
                  <wp:extent cx="588010" cy="588010"/>
                  <wp:effectExtent l="0" t="0" r="0" b="0"/>
                  <wp:docPr id="477610126" name="Рисунок 477610126" descr="Стакан-непроливайка ЮНЛАНДИЯ, двойной, 1913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99" descr="Стакан-непроливайка ЮНЛАНДИЯ, двойной, 1913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8010" cy="588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5ABC001C" w14:textId="77777777" w:rsidR="009D5101" w:rsidRPr="00696B31" w:rsidRDefault="00000000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hyperlink r:id="rId84" w:history="1">
              <w:r w:rsidR="009D5101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https://www.officemag.ru/catalog/goods/191313/</w:t>
              </w:r>
            </w:hyperlink>
          </w:p>
          <w:p w14:paraId="795D20FD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992" w:type="dxa"/>
          </w:tcPr>
          <w:p w14:paraId="04C77C8E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Штука</w:t>
            </w:r>
          </w:p>
        </w:tc>
        <w:tc>
          <w:tcPr>
            <w:tcW w:w="1134" w:type="dxa"/>
          </w:tcPr>
          <w:p w14:paraId="740203C3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9D5101" w:rsidRPr="00696B31" w14:paraId="1D5B3C29" w14:textId="77777777" w:rsidTr="00EC3863">
        <w:trPr>
          <w:trHeight w:val="156"/>
        </w:trPr>
        <w:tc>
          <w:tcPr>
            <w:tcW w:w="993" w:type="dxa"/>
          </w:tcPr>
          <w:p w14:paraId="0B78B567" w14:textId="77777777" w:rsidR="009D5101" w:rsidRPr="00696B31" w:rsidRDefault="009D5101" w:rsidP="00EC3863">
            <w:pPr>
              <w:numPr>
                <w:ilvl w:val="0"/>
                <w:numId w:val="41"/>
              </w:numPr>
              <w:tabs>
                <w:tab w:val="left" w:pos="552"/>
              </w:tabs>
              <w:spacing w:after="0" w:line="240" w:lineRule="auto"/>
              <w:ind w:left="462" w:right="37" w:firstLine="0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14:paraId="30D3D5BC" w14:textId="77777777" w:rsidR="009D5101" w:rsidRPr="00696B31" w:rsidRDefault="009D5101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Кисть художественная профессиональная BRAUBERG ART «CLASSIC», синтетика мягкая, под колонок, круглая, № 7, короткая ручка, 200692</w:t>
            </w:r>
          </w:p>
        </w:tc>
        <w:tc>
          <w:tcPr>
            <w:tcW w:w="1843" w:type="dxa"/>
            <w:vAlign w:val="center"/>
          </w:tcPr>
          <w:p w14:paraId="49BB524E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FFAC54F" wp14:editId="427030C1">
                  <wp:extent cx="878205" cy="878205"/>
                  <wp:effectExtent l="0" t="0" r="0" b="0"/>
                  <wp:docPr id="1149544671" name="Рисунок 1149544671" descr="Кисть художественная профессиональная BRAUBERG ART &quot;CLASSIC&quot;, синтетика мягкая, под колонок, круглая, № 7, короткая ручка, 2006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01" descr="Кисть художественная профессиональная BRAUBERG ART &quot;CLASSIC&quot;, синтетика мягкая, под колонок, круглая, № 7, короткая ручка, 2006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8205" cy="878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32515F57" w14:textId="77777777" w:rsidR="009D5101" w:rsidRPr="00696B31" w:rsidRDefault="00000000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hyperlink r:id="rId85" w:history="1">
              <w:r w:rsidR="009D5101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https://www.officemag.ru/catalog/goods/200692/</w:t>
              </w:r>
            </w:hyperlink>
          </w:p>
          <w:p w14:paraId="76C360BF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992" w:type="dxa"/>
          </w:tcPr>
          <w:p w14:paraId="40637EEA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Штука</w:t>
            </w:r>
          </w:p>
        </w:tc>
        <w:tc>
          <w:tcPr>
            <w:tcW w:w="1134" w:type="dxa"/>
          </w:tcPr>
          <w:p w14:paraId="4408B6D7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9D5101" w:rsidRPr="00696B31" w14:paraId="57C14409" w14:textId="77777777" w:rsidTr="00EC3863">
        <w:trPr>
          <w:trHeight w:val="156"/>
        </w:trPr>
        <w:tc>
          <w:tcPr>
            <w:tcW w:w="993" w:type="dxa"/>
          </w:tcPr>
          <w:p w14:paraId="501FB381" w14:textId="77777777" w:rsidR="009D5101" w:rsidRPr="00696B31" w:rsidRDefault="009D5101" w:rsidP="00EC3863">
            <w:pPr>
              <w:numPr>
                <w:ilvl w:val="0"/>
                <w:numId w:val="41"/>
              </w:numPr>
              <w:tabs>
                <w:tab w:val="left" w:pos="552"/>
              </w:tabs>
              <w:spacing w:after="0" w:line="240" w:lineRule="auto"/>
              <w:ind w:left="462" w:right="37" w:firstLine="0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14:paraId="6B36480F" w14:textId="77777777" w:rsidR="009D5101" w:rsidRPr="00696B31" w:rsidRDefault="009D5101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Кисть художественная профессиональная BRAUBERG ART «CLASSIC», синтетика жесткая, круглая, № 5, короткая ручка, 200648</w:t>
            </w:r>
          </w:p>
        </w:tc>
        <w:tc>
          <w:tcPr>
            <w:tcW w:w="1843" w:type="dxa"/>
            <w:vAlign w:val="center"/>
          </w:tcPr>
          <w:p w14:paraId="1C774C61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50B39C6" wp14:editId="7AB43CB7">
                  <wp:extent cx="914400" cy="914400"/>
                  <wp:effectExtent l="0" t="0" r="0" b="0"/>
                  <wp:docPr id="1496083667" name="Рисунок 1496083667" descr="Кисть художественная профессиональная BRAUBERG ART &quot;CLASSIC&quot;, синтетика жесткая, круглая, № 5, короткая ручка, 2006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03" descr="Кисть художественная профессиональная BRAUBERG ART &quot;CLASSIC&quot;, синтетика жесткая, круглая, № 5, короткая ручка, 2006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27B9F27E" w14:textId="77777777" w:rsidR="009D5101" w:rsidRPr="00696B31" w:rsidRDefault="00000000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hyperlink r:id="rId86" w:history="1">
              <w:r w:rsidR="009D5101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https://www.officemag.ru/catalog/goods/200648/</w:t>
              </w:r>
            </w:hyperlink>
          </w:p>
          <w:p w14:paraId="239889AB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992" w:type="dxa"/>
          </w:tcPr>
          <w:p w14:paraId="2DE619F2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Штука</w:t>
            </w:r>
          </w:p>
        </w:tc>
        <w:tc>
          <w:tcPr>
            <w:tcW w:w="1134" w:type="dxa"/>
          </w:tcPr>
          <w:p w14:paraId="6F7E34EC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9D5101" w:rsidRPr="00696B31" w14:paraId="0E26F585" w14:textId="77777777" w:rsidTr="00EC3863">
        <w:trPr>
          <w:trHeight w:val="229"/>
        </w:trPr>
        <w:tc>
          <w:tcPr>
            <w:tcW w:w="993" w:type="dxa"/>
          </w:tcPr>
          <w:p w14:paraId="2C5BE251" w14:textId="77777777" w:rsidR="009D5101" w:rsidRPr="00696B31" w:rsidRDefault="009D5101" w:rsidP="00EC3863">
            <w:pPr>
              <w:numPr>
                <w:ilvl w:val="0"/>
                <w:numId w:val="41"/>
              </w:numPr>
              <w:tabs>
                <w:tab w:val="left" w:pos="552"/>
              </w:tabs>
              <w:spacing w:after="0" w:line="240" w:lineRule="auto"/>
              <w:ind w:left="462" w:right="37" w:firstLine="0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14:paraId="5C05F71F" w14:textId="77777777" w:rsidR="009D5101" w:rsidRPr="00696B31" w:rsidRDefault="009D5101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Кисть художественная профессиональная BRAUBERG ART «CLASSIC», синтетика жесткая, круглая, №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, длинная ручка, 200658</w:t>
            </w:r>
          </w:p>
        </w:tc>
        <w:tc>
          <w:tcPr>
            <w:tcW w:w="1843" w:type="dxa"/>
            <w:vAlign w:val="center"/>
          </w:tcPr>
          <w:p w14:paraId="6BE634DA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F8A25E0" wp14:editId="21DBE3B6">
                  <wp:extent cx="914400" cy="914400"/>
                  <wp:effectExtent l="0" t="0" r="0" b="0"/>
                  <wp:docPr id="600092808" name="Рисунок 600092808" descr="Кисть художественная профессиональная BRAUBERG ART &quot;CLASSIC&quot;, синтетика жесткая, круглая, № 3, длинная ручка, 2006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05" descr="Кисть художественная профессиональная BRAUBERG ART &quot;CLASSIC&quot;, синтетика жесткая, круглая, № 3, длинная ручка, 2006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7986922B" w14:textId="77777777" w:rsidR="009D5101" w:rsidRPr="00696B31" w:rsidRDefault="00000000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hyperlink r:id="rId87" w:history="1">
              <w:r w:rsidR="009D5101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https://www.officemag.ru/catalog/goods/200658/</w:t>
              </w:r>
            </w:hyperlink>
          </w:p>
          <w:p w14:paraId="3AA268F1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992" w:type="dxa"/>
          </w:tcPr>
          <w:p w14:paraId="03A0BFFE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Штука</w:t>
            </w:r>
          </w:p>
        </w:tc>
        <w:tc>
          <w:tcPr>
            <w:tcW w:w="1134" w:type="dxa"/>
          </w:tcPr>
          <w:p w14:paraId="48F22FF7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9D5101" w:rsidRPr="00696B31" w14:paraId="13EB2A13" w14:textId="77777777" w:rsidTr="00EC3863">
        <w:trPr>
          <w:trHeight w:val="260"/>
        </w:trPr>
        <w:tc>
          <w:tcPr>
            <w:tcW w:w="993" w:type="dxa"/>
          </w:tcPr>
          <w:p w14:paraId="07A59A2E" w14:textId="77777777" w:rsidR="009D5101" w:rsidRPr="00696B31" w:rsidRDefault="009D5101" w:rsidP="00EC3863">
            <w:pPr>
              <w:numPr>
                <w:ilvl w:val="0"/>
                <w:numId w:val="41"/>
              </w:numPr>
              <w:tabs>
                <w:tab w:val="left" w:pos="552"/>
              </w:tabs>
              <w:spacing w:after="0" w:line="240" w:lineRule="auto"/>
              <w:ind w:left="462" w:right="37" w:firstLine="0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14:paraId="7718864A" w14:textId="77777777" w:rsidR="009D5101" w:rsidRPr="00696B31" w:rsidRDefault="009D5101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Клей-карандаш BRAUBERG, 40 г, 222928</w:t>
            </w:r>
          </w:p>
        </w:tc>
        <w:tc>
          <w:tcPr>
            <w:tcW w:w="1843" w:type="dxa"/>
            <w:vAlign w:val="center"/>
          </w:tcPr>
          <w:p w14:paraId="02E4ABD7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BBB6ECC" wp14:editId="30964BFF">
                  <wp:extent cx="616585" cy="616585"/>
                  <wp:effectExtent l="0" t="0" r="0" b="0"/>
                  <wp:docPr id="409445554" name="Рисунок 409445554" descr="6845d6a8d28613fc5776bfd004ac2118_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07" descr="6845d6a8d28613fc5776bfd004ac2118_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6585" cy="6165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19A0FA66" w14:textId="77777777" w:rsidR="009D5101" w:rsidRPr="00696B31" w:rsidRDefault="00000000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hyperlink r:id="rId88" w:history="1">
              <w:r w:rsidR="009D5101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https://www.officemag.ru/catalog/goods/222928/</w:t>
              </w:r>
            </w:hyperlink>
          </w:p>
          <w:p w14:paraId="4FB2E3BD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992" w:type="dxa"/>
          </w:tcPr>
          <w:p w14:paraId="1CD79B7C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Штука</w:t>
            </w:r>
          </w:p>
        </w:tc>
        <w:tc>
          <w:tcPr>
            <w:tcW w:w="1134" w:type="dxa"/>
          </w:tcPr>
          <w:p w14:paraId="1674A503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9D5101" w:rsidRPr="00696B31" w14:paraId="12D1A6AF" w14:textId="77777777" w:rsidTr="00EC3863">
        <w:trPr>
          <w:trHeight w:val="156"/>
        </w:trPr>
        <w:tc>
          <w:tcPr>
            <w:tcW w:w="993" w:type="dxa"/>
          </w:tcPr>
          <w:p w14:paraId="3FB9E768" w14:textId="77777777" w:rsidR="009D5101" w:rsidRPr="00696B31" w:rsidRDefault="009D5101" w:rsidP="00EC3863">
            <w:pPr>
              <w:numPr>
                <w:ilvl w:val="0"/>
                <w:numId w:val="41"/>
              </w:numPr>
              <w:tabs>
                <w:tab w:val="left" w:pos="552"/>
              </w:tabs>
              <w:spacing w:after="0" w:line="240" w:lineRule="auto"/>
              <w:ind w:left="462" w:right="37" w:firstLine="0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14:paraId="59EF45B7" w14:textId="77777777" w:rsidR="009D5101" w:rsidRPr="00696B31" w:rsidRDefault="009D5101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Клей ПВА-СУПЕР BRAUBERG (керамика, ткань, кожа, дерево, бумага, картон), 40 г, 222926</w:t>
            </w:r>
          </w:p>
        </w:tc>
        <w:tc>
          <w:tcPr>
            <w:tcW w:w="1843" w:type="dxa"/>
            <w:vAlign w:val="center"/>
          </w:tcPr>
          <w:p w14:paraId="4B525B84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0EE3ED8" wp14:editId="1EEDA9B4">
                  <wp:extent cx="675005" cy="675005"/>
                  <wp:effectExtent l="0" t="0" r="0" b="0"/>
                  <wp:docPr id="2044065247" name="Рисунок 2044065247" descr="1bd3a3c5d74c1472b8579657e395e976_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08" descr="1bd3a3c5d74c1472b8579657e395e976_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5005" cy="675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318DAF38" w14:textId="77777777" w:rsidR="009D5101" w:rsidRPr="00696B31" w:rsidRDefault="00000000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hyperlink r:id="rId89" w:history="1">
              <w:r w:rsidR="009D5101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https://www.officemag.ru/catalog/goods/222926/</w:t>
              </w:r>
            </w:hyperlink>
          </w:p>
          <w:p w14:paraId="2387D023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992" w:type="dxa"/>
          </w:tcPr>
          <w:p w14:paraId="2C488B8F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Штука</w:t>
            </w:r>
          </w:p>
        </w:tc>
        <w:tc>
          <w:tcPr>
            <w:tcW w:w="1134" w:type="dxa"/>
          </w:tcPr>
          <w:p w14:paraId="761EB34E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9D5101" w:rsidRPr="00696B31" w14:paraId="563133DF" w14:textId="77777777" w:rsidTr="00EC3863">
        <w:trPr>
          <w:trHeight w:val="229"/>
        </w:trPr>
        <w:tc>
          <w:tcPr>
            <w:tcW w:w="993" w:type="dxa"/>
          </w:tcPr>
          <w:p w14:paraId="0FF4380E" w14:textId="77777777" w:rsidR="009D5101" w:rsidRPr="00696B31" w:rsidRDefault="009D5101" w:rsidP="00EC3863">
            <w:pPr>
              <w:numPr>
                <w:ilvl w:val="0"/>
                <w:numId w:val="41"/>
              </w:numPr>
              <w:tabs>
                <w:tab w:val="left" w:pos="552"/>
              </w:tabs>
              <w:spacing w:after="0" w:line="240" w:lineRule="auto"/>
              <w:ind w:left="462" w:right="37" w:firstLine="0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14:paraId="27173892" w14:textId="77777777" w:rsidR="009D5101" w:rsidRPr="00696B31" w:rsidRDefault="009D5101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Клей универсальный МОМЕНТ Кристалл, 30 мл, в шоу-боксе</w:t>
            </w:r>
          </w:p>
        </w:tc>
        <w:tc>
          <w:tcPr>
            <w:tcW w:w="1843" w:type="dxa"/>
            <w:vAlign w:val="center"/>
          </w:tcPr>
          <w:p w14:paraId="40E1F774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E9431F0" wp14:editId="364C8BF8">
                  <wp:extent cx="667385" cy="667385"/>
                  <wp:effectExtent l="0" t="0" r="0" b="0"/>
                  <wp:docPr id="585830924" name="Рисунок 585830924" descr="14c19d2ac0c036dffdad97342198831f_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09" descr="14c19d2ac0c036dffdad97342198831f_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7385" cy="667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7DF02BF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14:paraId="0179188E" w14:textId="77777777" w:rsidR="009D5101" w:rsidRPr="00696B31" w:rsidRDefault="00000000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hyperlink r:id="rId90" w:history="1">
              <w:r w:rsidR="009D5101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https://www.officemag.ru/catalog/goods/605643/</w:t>
              </w:r>
            </w:hyperlink>
          </w:p>
          <w:p w14:paraId="1DAFB7C9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992" w:type="dxa"/>
          </w:tcPr>
          <w:p w14:paraId="792A5656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Упаковка</w:t>
            </w:r>
          </w:p>
        </w:tc>
        <w:tc>
          <w:tcPr>
            <w:tcW w:w="1134" w:type="dxa"/>
          </w:tcPr>
          <w:p w14:paraId="683F0F0C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9D5101" w:rsidRPr="00696B31" w14:paraId="3DA8E92E" w14:textId="77777777" w:rsidTr="00EC3863">
        <w:trPr>
          <w:trHeight w:val="271"/>
        </w:trPr>
        <w:tc>
          <w:tcPr>
            <w:tcW w:w="993" w:type="dxa"/>
          </w:tcPr>
          <w:p w14:paraId="389FDD29" w14:textId="77777777" w:rsidR="009D5101" w:rsidRPr="00696B31" w:rsidRDefault="009D5101" w:rsidP="00EC3863">
            <w:pPr>
              <w:numPr>
                <w:ilvl w:val="0"/>
                <w:numId w:val="41"/>
              </w:numPr>
              <w:tabs>
                <w:tab w:val="left" w:pos="552"/>
              </w:tabs>
              <w:spacing w:after="0" w:line="240" w:lineRule="auto"/>
              <w:ind w:left="462" w:right="37" w:firstLine="0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14:paraId="67F43DFE" w14:textId="77777777" w:rsidR="009D5101" w:rsidRPr="00696B31" w:rsidRDefault="009D5101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Ножницы BRAUBERG «Soft </w:t>
            </w:r>
            <w:proofErr w:type="spellStart"/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Grip</w:t>
            </w:r>
            <w:proofErr w:type="spellEnd"/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», 190 мм, рез. вставки, серо-зеленые, 3-х сторон. заточка, карт. </w:t>
            </w:r>
            <w:proofErr w:type="spellStart"/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уп</w:t>
            </w:r>
            <w:proofErr w:type="spellEnd"/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. с подвес., 230762</w:t>
            </w:r>
          </w:p>
        </w:tc>
        <w:tc>
          <w:tcPr>
            <w:tcW w:w="1843" w:type="dxa"/>
          </w:tcPr>
          <w:p w14:paraId="1FFB19C9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1A28362" wp14:editId="42971BB8">
                  <wp:extent cx="638810" cy="638810"/>
                  <wp:effectExtent l="0" t="0" r="0" b="0"/>
                  <wp:docPr id="492364754" name="Рисунок 492364754" descr="6e5021c977c2e1c7202ea6a107c2e929_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12" descr="6e5021c977c2e1c7202ea6a107c2e929_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810" cy="6388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7F18E5B2" w14:textId="77777777" w:rsidR="009D5101" w:rsidRPr="00696B31" w:rsidRDefault="00000000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hyperlink r:id="rId91" w:history="1">
              <w:r w:rsidR="009D5101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https://www.officemag.ru/catalog/goods/230762/</w:t>
              </w:r>
            </w:hyperlink>
          </w:p>
          <w:p w14:paraId="7930C7E9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992" w:type="dxa"/>
          </w:tcPr>
          <w:p w14:paraId="5F72255C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Штука</w:t>
            </w:r>
          </w:p>
        </w:tc>
        <w:tc>
          <w:tcPr>
            <w:tcW w:w="1134" w:type="dxa"/>
          </w:tcPr>
          <w:p w14:paraId="39103408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9D5101" w:rsidRPr="00696B31" w14:paraId="614A9DEB" w14:textId="77777777" w:rsidTr="00EC3863">
        <w:trPr>
          <w:trHeight w:val="156"/>
        </w:trPr>
        <w:tc>
          <w:tcPr>
            <w:tcW w:w="993" w:type="dxa"/>
          </w:tcPr>
          <w:p w14:paraId="14064E20" w14:textId="77777777" w:rsidR="009D5101" w:rsidRPr="00696B31" w:rsidRDefault="009D5101" w:rsidP="00EC3863">
            <w:pPr>
              <w:numPr>
                <w:ilvl w:val="0"/>
                <w:numId w:val="41"/>
              </w:numPr>
              <w:tabs>
                <w:tab w:val="left" w:pos="552"/>
              </w:tabs>
              <w:spacing w:after="0" w:line="240" w:lineRule="auto"/>
              <w:ind w:left="462" w:right="37" w:firstLine="0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14:paraId="50EFCEE2" w14:textId="77777777" w:rsidR="009D5101" w:rsidRPr="00696B31" w:rsidRDefault="009D5101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Нож канцелярский 18 мм BRAUBERG «</w:t>
            </w:r>
            <w:proofErr w:type="spellStart"/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Metallic</w:t>
            </w:r>
            <w:proofErr w:type="spellEnd"/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», металлический корпус (рифленый), </w:t>
            </w:r>
            <w:proofErr w:type="spellStart"/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автофиксатор</w:t>
            </w:r>
            <w:proofErr w:type="spellEnd"/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, блистер, 235401</w:t>
            </w:r>
          </w:p>
        </w:tc>
        <w:tc>
          <w:tcPr>
            <w:tcW w:w="1843" w:type="dxa"/>
            <w:vAlign w:val="center"/>
          </w:tcPr>
          <w:p w14:paraId="1AE082DB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A0F48DF" wp14:editId="776B637B">
                  <wp:extent cx="762000" cy="762000"/>
                  <wp:effectExtent l="0" t="0" r="0" b="0"/>
                  <wp:docPr id="1481101803" name="Рисунок 1481101803" descr="55bb48cc2c042_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14" descr="55bb48cc2c042_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208BB5D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14:paraId="1408B448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696B31">
              <w:rPr>
                <w:rFonts w:ascii="Times New Roman" w:hAnsi="Times New Roman"/>
                <w:sz w:val="24"/>
                <w:szCs w:val="24"/>
                <w:u w:val="single"/>
              </w:rPr>
              <w:t>https://www.officemag.ru/catalog/goods/235401/</w:t>
            </w:r>
          </w:p>
          <w:p w14:paraId="2CF8EB4D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992" w:type="dxa"/>
          </w:tcPr>
          <w:p w14:paraId="6467A4D7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Штука</w:t>
            </w:r>
          </w:p>
        </w:tc>
        <w:tc>
          <w:tcPr>
            <w:tcW w:w="1134" w:type="dxa"/>
          </w:tcPr>
          <w:p w14:paraId="772BAAF6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9D5101" w:rsidRPr="00696B31" w14:paraId="0FD89282" w14:textId="77777777" w:rsidTr="00EC3863">
        <w:trPr>
          <w:trHeight w:val="156"/>
        </w:trPr>
        <w:tc>
          <w:tcPr>
            <w:tcW w:w="993" w:type="dxa"/>
          </w:tcPr>
          <w:p w14:paraId="069938A3" w14:textId="77777777" w:rsidR="009D5101" w:rsidRPr="00696B31" w:rsidRDefault="009D5101" w:rsidP="00EC3863">
            <w:pPr>
              <w:numPr>
                <w:ilvl w:val="0"/>
                <w:numId w:val="41"/>
              </w:numPr>
              <w:tabs>
                <w:tab w:val="left" w:pos="552"/>
              </w:tabs>
              <w:spacing w:after="0" w:line="240" w:lineRule="auto"/>
              <w:ind w:left="462" w:right="37" w:firstLine="0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14:paraId="3F1E66C8" w14:textId="77777777" w:rsidR="009D5101" w:rsidRPr="00696B31" w:rsidRDefault="009D5101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Коврик (мат) для резки BRAUBERG 3-слойный, А3 (450×300 мм), двусторонний, толщина 3 мм, зеленый, 236904</w:t>
            </w:r>
          </w:p>
        </w:tc>
        <w:tc>
          <w:tcPr>
            <w:tcW w:w="1843" w:type="dxa"/>
            <w:vAlign w:val="center"/>
          </w:tcPr>
          <w:p w14:paraId="0C59EEE3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12E20FA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DD46908" wp14:editId="08CE41C9">
                  <wp:extent cx="740410" cy="740410"/>
                  <wp:effectExtent l="0" t="0" r="0" b="0"/>
                  <wp:docPr id="1089679714" name="Рисунок 1089679714" descr="7c199e74946e1f0c338b29a56eefa787_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15" descr="7c199e74946e1f0c338b29a56eefa787_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0410" cy="740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11B3FE99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696B31">
              <w:rPr>
                <w:rFonts w:ascii="Times New Roman" w:hAnsi="Times New Roman"/>
                <w:sz w:val="24"/>
                <w:szCs w:val="24"/>
                <w:u w:val="single"/>
              </w:rPr>
              <w:t>https://www.officemag.ru/catalog/goods/236904/</w:t>
            </w:r>
          </w:p>
          <w:p w14:paraId="413AFD16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992" w:type="dxa"/>
          </w:tcPr>
          <w:p w14:paraId="0F0C161A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Штука</w:t>
            </w:r>
          </w:p>
        </w:tc>
        <w:tc>
          <w:tcPr>
            <w:tcW w:w="1134" w:type="dxa"/>
          </w:tcPr>
          <w:p w14:paraId="5DB8A681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9D5101" w:rsidRPr="00696B31" w14:paraId="1B5136B4" w14:textId="77777777" w:rsidTr="00EC3863">
        <w:trPr>
          <w:trHeight w:val="302"/>
        </w:trPr>
        <w:tc>
          <w:tcPr>
            <w:tcW w:w="993" w:type="dxa"/>
          </w:tcPr>
          <w:p w14:paraId="0279516F" w14:textId="77777777" w:rsidR="009D5101" w:rsidRPr="00696B31" w:rsidRDefault="009D5101" w:rsidP="00EC3863">
            <w:pPr>
              <w:numPr>
                <w:ilvl w:val="0"/>
                <w:numId w:val="41"/>
              </w:numPr>
              <w:tabs>
                <w:tab w:val="left" w:pos="552"/>
              </w:tabs>
              <w:spacing w:after="0" w:line="240" w:lineRule="auto"/>
              <w:ind w:left="462" w:right="37" w:firstLine="0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14:paraId="0335B864" w14:textId="77777777" w:rsidR="009D5101" w:rsidRPr="00696B31" w:rsidRDefault="009D5101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Клейкая лента малярная </w:t>
            </w:r>
            <w:proofErr w:type="spellStart"/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крепированная</w:t>
            </w:r>
            <w:proofErr w:type="spellEnd"/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48 мм х 50 м (реальная длина!), профессиональная, BRAUBERG, 226426</w:t>
            </w:r>
          </w:p>
        </w:tc>
        <w:tc>
          <w:tcPr>
            <w:tcW w:w="1843" w:type="dxa"/>
            <w:vAlign w:val="center"/>
          </w:tcPr>
          <w:p w14:paraId="3EEF7620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</w:p>
          <w:p w14:paraId="03937108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BBE6275" wp14:editId="01D40351">
                  <wp:extent cx="588010" cy="588010"/>
                  <wp:effectExtent l="0" t="0" r="0" b="0"/>
                  <wp:docPr id="1315658998" name="Рисунок 1315658998" descr="428a40d97f64eb6feeeb0e1946de7238_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19" descr="428a40d97f64eb6feeeb0e1946de7238_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8010" cy="588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4A63EFB6" w14:textId="77777777" w:rsidR="009D5101" w:rsidRPr="00447665" w:rsidRDefault="009D5101" w:rsidP="00D9044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447665">
              <w:rPr>
                <w:rFonts w:ascii="Times New Roman" w:hAnsi="Times New Roman"/>
                <w:sz w:val="24"/>
                <w:szCs w:val="24"/>
                <w:u w:val="single"/>
              </w:rPr>
              <w:t>https://www.officemag.ru/catalog/goods/226426/</w:t>
            </w:r>
          </w:p>
          <w:p w14:paraId="76EFEE9B" w14:textId="77777777" w:rsidR="009D5101" w:rsidRPr="00447665" w:rsidRDefault="009D5101" w:rsidP="00D9044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992" w:type="dxa"/>
          </w:tcPr>
          <w:p w14:paraId="6DA1BA2D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Штука</w:t>
            </w:r>
          </w:p>
        </w:tc>
        <w:tc>
          <w:tcPr>
            <w:tcW w:w="1134" w:type="dxa"/>
          </w:tcPr>
          <w:p w14:paraId="70703293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9D5101" w:rsidRPr="00696B31" w14:paraId="31DFCB7D" w14:textId="77777777" w:rsidTr="00EC3863">
        <w:trPr>
          <w:trHeight w:val="281"/>
        </w:trPr>
        <w:tc>
          <w:tcPr>
            <w:tcW w:w="993" w:type="dxa"/>
          </w:tcPr>
          <w:p w14:paraId="15AC5044" w14:textId="77777777" w:rsidR="009D5101" w:rsidRPr="00696B31" w:rsidRDefault="009D5101" w:rsidP="00EC3863">
            <w:pPr>
              <w:numPr>
                <w:ilvl w:val="0"/>
                <w:numId w:val="41"/>
              </w:numPr>
              <w:tabs>
                <w:tab w:val="left" w:pos="552"/>
              </w:tabs>
              <w:spacing w:after="0" w:line="240" w:lineRule="auto"/>
              <w:ind w:left="462" w:right="37" w:firstLine="0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14:paraId="0E8FEF03" w14:textId="77777777" w:rsidR="009D5101" w:rsidRPr="00696B31" w:rsidRDefault="009D5101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Шпагат джутовый упаковочный полированный, длина 500 м, диаметр 1,5 мм, 1200 текс, BRAUBERG, 605008</w:t>
            </w:r>
          </w:p>
        </w:tc>
        <w:tc>
          <w:tcPr>
            <w:tcW w:w="1843" w:type="dxa"/>
            <w:vAlign w:val="center"/>
          </w:tcPr>
          <w:p w14:paraId="42D1034E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</w:p>
          <w:p w14:paraId="6778B088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D8FE19D" wp14:editId="53CF1DCD">
                  <wp:extent cx="762000" cy="762000"/>
                  <wp:effectExtent l="0" t="0" r="0" b="0"/>
                  <wp:docPr id="1083769152" name="Рисунок 1083769152" descr="670ba35eea20f6749c8d47d58178bd90_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22" descr="670ba35eea20f6749c8d47d58178bd90_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1C195283" w14:textId="77777777" w:rsidR="009D5101" w:rsidRPr="00447665" w:rsidRDefault="00000000" w:rsidP="00D9044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u w:val="single"/>
              </w:rPr>
            </w:pPr>
            <w:hyperlink r:id="rId94" w:history="1">
              <w:r w:rsidR="009D5101" w:rsidRPr="0044766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https://www.officemag.ru/catalog/goods/605008/</w:t>
              </w:r>
            </w:hyperlink>
          </w:p>
          <w:p w14:paraId="127F1DCB" w14:textId="77777777" w:rsidR="009D5101" w:rsidRPr="00447665" w:rsidRDefault="009D5101" w:rsidP="00D9044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992" w:type="dxa"/>
          </w:tcPr>
          <w:p w14:paraId="31A6C30C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Упаковка</w:t>
            </w:r>
          </w:p>
        </w:tc>
        <w:tc>
          <w:tcPr>
            <w:tcW w:w="1134" w:type="dxa"/>
          </w:tcPr>
          <w:p w14:paraId="65957614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9D5101" w:rsidRPr="00696B31" w14:paraId="25E06A5A" w14:textId="77777777" w:rsidTr="00EC3863">
        <w:trPr>
          <w:trHeight w:val="1354"/>
        </w:trPr>
        <w:tc>
          <w:tcPr>
            <w:tcW w:w="993" w:type="dxa"/>
          </w:tcPr>
          <w:p w14:paraId="718E354D" w14:textId="77777777" w:rsidR="009D5101" w:rsidRDefault="009D5101" w:rsidP="00EC3863">
            <w:pPr>
              <w:numPr>
                <w:ilvl w:val="0"/>
                <w:numId w:val="41"/>
              </w:numPr>
              <w:tabs>
                <w:tab w:val="left" w:pos="552"/>
              </w:tabs>
              <w:spacing w:after="0" w:line="240" w:lineRule="auto"/>
              <w:ind w:left="462" w:right="37" w:firstLine="0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14:paraId="779FC255" w14:textId="77777777" w:rsidR="009D5101" w:rsidRPr="00E81CDC" w:rsidRDefault="009D5101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D203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"Love2art" Салфетки бумажные ассорти SDP №0221-07 33 x 33 6 шт. "Весенние мотивы"</w:t>
            </w:r>
          </w:p>
        </w:tc>
        <w:tc>
          <w:tcPr>
            <w:tcW w:w="1843" w:type="dxa"/>
            <w:vAlign w:val="center"/>
          </w:tcPr>
          <w:p w14:paraId="46EF1E5B" w14:textId="77777777" w:rsidR="009D5101" w:rsidRPr="00925BA8" w:rsidRDefault="009D5101" w:rsidP="00D90448">
            <w:pPr>
              <w:spacing w:after="0" w:line="240" w:lineRule="auto"/>
              <w:jc w:val="center"/>
              <w:rPr>
                <w:noProof/>
                <w:lang w:eastAsia="ru-RU"/>
              </w:rPr>
            </w:pPr>
            <w:r w:rsidRPr="0009209B">
              <w:rPr>
                <w:noProof/>
                <w:lang w:eastAsia="ru-RU"/>
              </w:rPr>
              <w:drawing>
                <wp:inline distT="0" distB="0" distL="0" distR="0" wp14:anchorId="4BB7232E" wp14:editId="4BCD7028">
                  <wp:extent cx="1052195" cy="732790"/>
                  <wp:effectExtent l="0" t="0" r="0" b="0"/>
                  <wp:docPr id="1022228310" name="Рисунок 1022228310" descr="Love2art Салфетки бумажные ассорти SDP №0221-07 33 x 33 6 шт. Весенние мотивы Фото 1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48" descr="Love2art Салфетки бумажные ассорти SDP №0221-07 33 x 33 6 шт. Весенние мотивы Фото 1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2195" cy="732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5E6C5D0D" w14:textId="77777777" w:rsidR="009D5101" w:rsidRDefault="00000000" w:rsidP="00D90448">
            <w:pPr>
              <w:spacing w:after="0" w:line="240" w:lineRule="auto"/>
              <w:rPr>
                <w:rFonts w:ascii="Times New Roman" w:hAnsi="Times New Roman"/>
              </w:rPr>
            </w:pPr>
            <w:hyperlink r:id="rId95" w:history="1">
              <w:r w:rsidR="009D5101" w:rsidRPr="00B01188">
                <w:rPr>
                  <w:rStyle w:val="aa"/>
                  <w:rFonts w:ascii="Times New Roman" w:hAnsi="Times New Roman"/>
                </w:rPr>
                <w:t>https://leonardo.ru/ishop/good_77463422884/</w:t>
              </w:r>
            </w:hyperlink>
            <w:r w:rsidR="009D5101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992" w:type="dxa"/>
          </w:tcPr>
          <w:p w14:paraId="7E3AAD4F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Штука </w:t>
            </w:r>
          </w:p>
        </w:tc>
        <w:tc>
          <w:tcPr>
            <w:tcW w:w="1134" w:type="dxa"/>
          </w:tcPr>
          <w:p w14:paraId="2C17BDFD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9D5101" w14:paraId="74F87B5B" w14:textId="77777777" w:rsidTr="00EC3863">
        <w:trPr>
          <w:trHeight w:val="1354"/>
        </w:trPr>
        <w:tc>
          <w:tcPr>
            <w:tcW w:w="993" w:type="dxa"/>
          </w:tcPr>
          <w:p w14:paraId="2D5CD790" w14:textId="77777777" w:rsidR="009D5101" w:rsidRDefault="009D5101" w:rsidP="00EC3863">
            <w:pPr>
              <w:numPr>
                <w:ilvl w:val="0"/>
                <w:numId w:val="41"/>
              </w:numPr>
              <w:tabs>
                <w:tab w:val="left" w:pos="552"/>
              </w:tabs>
              <w:spacing w:after="0" w:line="240" w:lineRule="auto"/>
              <w:ind w:left="462" w:right="37" w:firstLine="0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14:paraId="5DC6731F" w14:textId="77777777" w:rsidR="009D5101" w:rsidRPr="005D2036" w:rsidRDefault="009D5101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A677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Салфетки для декупажа "Love2art" бумажные ассорти SDS №79 6 шт. "Лесные жители"</w:t>
            </w:r>
          </w:p>
        </w:tc>
        <w:tc>
          <w:tcPr>
            <w:tcW w:w="1843" w:type="dxa"/>
            <w:vAlign w:val="center"/>
          </w:tcPr>
          <w:p w14:paraId="213B54DD" w14:textId="77777777" w:rsidR="009D5101" w:rsidRPr="005D2036" w:rsidRDefault="009D5101" w:rsidP="00D90448">
            <w:pPr>
              <w:spacing w:after="0" w:line="240" w:lineRule="auto"/>
              <w:jc w:val="center"/>
              <w:rPr>
                <w:noProof/>
                <w:lang w:eastAsia="ru-RU"/>
              </w:rPr>
            </w:pPr>
            <w:r w:rsidRPr="0009209B">
              <w:rPr>
                <w:noProof/>
                <w:lang w:eastAsia="ru-RU"/>
              </w:rPr>
              <w:drawing>
                <wp:inline distT="0" distB="0" distL="0" distR="0" wp14:anchorId="23547D35" wp14:editId="7B542973">
                  <wp:extent cx="1226185" cy="863600"/>
                  <wp:effectExtent l="0" t="0" r="0" b="0"/>
                  <wp:docPr id="1652965156" name="Рисунок 16529651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643" t="18388" r="49850" b="4859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6185" cy="863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7C336BA3" w14:textId="77777777" w:rsidR="009D5101" w:rsidRPr="007B49AF" w:rsidRDefault="009D5101" w:rsidP="00D90448">
            <w:pPr>
              <w:spacing w:after="0" w:line="240" w:lineRule="auto"/>
              <w:rPr>
                <w:rFonts w:ascii="Times New Roman" w:hAnsi="Times New Roman"/>
              </w:rPr>
            </w:pPr>
            <w:r w:rsidRPr="007B49AF">
              <w:rPr>
                <w:rFonts w:ascii="Times New Roman" w:hAnsi="Times New Roman"/>
              </w:rPr>
              <w:t>https://leonardo.ru/ishop/good_77463422884/</w:t>
            </w:r>
          </w:p>
        </w:tc>
        <w:tc>
          <w:tcPr>
            <w:tcW w:w="992" w:type="dxa"/>
          </w:tcPr>
          <w:p w14:paraId="5BB545BF" w14:textId="77777777" w:rsidR="009D510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Штука </w:t>
            </w:r>
          </w:p>
        </w:tc>
        <w:tc>
          <w:tcPr>
            <w:tcW w:w="1134" w:type="dxa"/>
          </w:tcPr>
          <w:p w14:paraId="5441A234" w14:textId="77777777" w:rsidR="009D510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9D5101" w14:paraId="12804CC3" w14:textId="77777777" w:rsidTr="00EC3863">
        <w:trPr>
          <w:trHeight w:val="1354"/>
        </w:trPr>
        <w:tc>
          <w:tcPr>
            <w:tcW w:w="993" w:type="dxa"/>
          </w:tcPr>
          <w:p w14:paraId="7BA1436C" w14:textId="77777777" w:rsidR="009D5101" w:rsidRDefault="009D5101" w:rsidP="00EC3863">
            <w:pPr>
              <w:numPr>
                <w:ilvl w:val="0"/>
                <w:numId w:val="41"/>
              </w:numPr>
              <w:tabs>
                <w:tab w:val="left" w:pos="552"/>
              </w:tabs>
              <w:spacing w:after="0" w:line="240" w:lineRule="auto"/>
              <w:ind w:left="462" w:right="37" w:firstLine="0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14:paraId="74A47FB1" w14:textId="77777777" w:rsidR="009D5101" w:rsidRPr="002A6778" w:rsidRDefault="009D5101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A677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"Love2art" Салфетки бумажные ассорти SDS №33 33 x 33 6 шт. "Дикая саванна"</w:t>
            </w:r>
          </w:p>
        </w:tc>
        <w:tc>
          <w:tcPr>
            <w:tcW w:w="1843" w:type="dxa"/>
            <w:vAlign w:val="center"/>
          </w:tcPr>
          <w:p w14:paraId="65C39412" w14:textId="77777777" w:rsidR="009D5101" w:rsidRPr="002A18FE" w:rsidRDefault="009D5101" w:rsidP="00D90448">
            <w:pPr>
              <w:spacing w:after="0" w:line="240" w:lineRule="auto"/>
              <w:jc w:val="center"/>
              <w:rPr>
                <w:noProof/>
                <w:lang w:eastAsia="ru-RU"/>
              </w:rPr>
            </w:pPr>
            <w:r w:rsidRPr="0009209B">
              <w:rPr>
                <w:noProof/>
                <w:lang w:eastAsia="ru-RU"/>
              </w:rPr>
              <w:drawing>
                <wp:inline distT="0" distB="0" distL="0" distR="0" wp14:anchorId="66C720C1" wp14:editId="00406F3F">
                  <wp:extent cx="1371600" cy="943610"/>
                  <wp:effectExtent l="0" t="0" r="0" b="0"/>
                  <wp:docPr id="1931871222" name="Рисунок 19318712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544" t="35197" r="60985" b="4330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943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1B14709A" w14:textId="77777777" w:rsidR="009D5101" w:rsidRPr="007B49AF" w:rsidRDefault="009D5101" w:rsidP="00D90448">
            <w:pPr>
              <w:spacing w:after="0" w:line="240" w:lineRule="auto"/>
              <w:rPr>
                <w:rFonts w:ascii="Times New Roman" w:hAnsi="Times New Roman"/>
              </w:rPr>
            </w:pPr>
            <w:r w:rsidRPr="007B49AF">
              <w:rPr>
                <w:rFonts w:ascii="Times New Roman" w:hAnsi="Times New Roman"/>
              </w:rPr>
              <w:t>https://leonardo.ru/ishop/brands/love2art/</w:t>
            </w:r>
          </w:p>
        </w:tc>
        <w:tc>
          <w:tcPr>
            <w:tcW w:w="992" w:type="dxa"/>
          </w:tcPr>
          <w:p w14:paraId="7A30734C" w14:textId="77777777" w:rsidR="009D510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Штука </w:t>
            </w:r>
          </w:p>
        </w:tc>
        <w:tc>
          <w:tcPr>
            <w:tcW w:w="1134" w:type="dxa"/>
          </w:tcPr>
          <w:p w14:paraId="2FC42305" w14:textId="77777777" w:rsidR="009D510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9D5101" w:rsidRPr="00696B31" w14:paraId="44577077" w14:textId="77777777" w:rsidTr="00EC3863">
        <w:trPr>
          <w:trHeight w:val="1354"/>
        </w:trPr>
        <w:tc>
          <w:tcPr>
            <w:tcW w:w="993" w:type="dxa"/>
          </w:tcPr>
          <w:p w14:paraId="5F0D956D" w14:textId="77777777" w:rsidR="009D5101" w:rsidRDefault="009D5101" w:rsidP="00EC3863">
            <w:pPr>
              <w:numPr>
                <w:ilvl w:val="0"/>
                <w:numId w:val="41"/>
              </w:numPr>
              <w:tabs>
                <w:tab w:val="left" w:pos="552"/>
              </w:tabs>
              <w:spacing w:after="0" w:line="240" w:lineRule="auto"/>
              <w:ind w:left="462" w:right="37" w:firstLine="0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14:paraId="272A6678" w14:textId="77777777" w:rsidR="009D5101" w:rsidRPr="00696B31" w:rsidRDefault="009D5101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Фартуки полиэтиленовые, КОМПЛЕКТ 100 шт., одноразовые, 69×107, 14 мкм</w:t>
            </w:r>
          </w:p>
        </w:tc>
        <w:tc>
          <w:tcPr>
            <w:tcW w:w="1843" w:type="dxa"/>
            <w:vAlign w:val="center"/>
          </w:tcPr>
          <w:p w14:paraId="20A9C457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2F88347" wp14:editId="52D107E5">
                  <wp:extent cx="732790" cy="732790"/>
                  <wp:effectExtent l="0" t="0" r="0" b="0"/>
                  <wp:docPr id="630606334" name="Рисунок 630606334" descr="Фартуки полиэтиленовые, КОМПЛЕКТ 100 шт., одноразовые, 69х107, 14 мкм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51" descr="Фартуки полиэтиленовые, КОМПЛЕКТ 100 шт., одноразовые, 69х107, 14 мкм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2790" cy="732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2BDE00AB" w14:textId="77777777" w:rsidR="009D5101" w:rsidRPr="00696B31" w:rsidRDefault="00000000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hyperlink r:id="rId96" w:history="1">
              <w:r w:rsidR="009D5101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https://www.officemag.ru/catalog/goods/610563/</w:t>
              </w:r>
            </w:hyperlink>
          </w:p>
          <w:p w14:paraId="7ECC6966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992" w:type="dxa"/>
          </w:tcPr>
          <w:p w14:paraId="02F460A0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Упаковка</w:t>
            </w:r>
          </w:p>
        </w:tc>
        <w:tc>
          <w:tcPr>
            <w:tcW w:w="1134" w:type="dxa"/>
          </w:tcPr>
          <w:p w14:paraId="742B8342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9D5101" w:rsidRPr="00BD2C95" w14:paraId="50F3BBA8" w14:textId="77777777" w:rsidTr="00EC3863">
        <w:trPr>
          <w:trHeight w:val="1354"/>
        </w:trPr>
        <w:tc>
          <w:tcPr>
            <w:tcW w:w="993" w:type="dxa"/>
          </w:tcPr>
          <w:p w14:paraId="69826EF4" w14:textId="77777777" w:rsidR="009D5101" w:rsidRDefault="009D5101" w:rsidP="00EC3863">
            <w:pPr>
              <w:numPr>
                <w:ilvl w:val="0"/>
                <w:numId w:val="41"/>
              </w:numPr>
              <w:tabs>
                <w:tab w:val="left" w:pos="552"/>
              </w:tabs>
              <w:spacing w:after="0" w:line="240" w:lineRule="auto"/>
              <w:ind w:left="462" w:right="37" w:firstLine="0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14:paraId="4BE76BCB" w14:textId="77777777" w:rsidR="009D5101" w:rsidRPr="00BD2C95" w:rsidRDefault="009D5101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D2C95">
              <w:rPr>
                <w:rFonts w:ascii="Times New Roman" w:hAnsi="Times New Roman"/>
                <w:color w:val="000000"/>
                <w:sz w:val="24"/>
                <w:szCs w:val="24"/>
              </w:rPr>
              <w:t>Скатерть одноразовая ПВХ 120x180 см зеленая</w:t>
            </w:r>
          </w:p>
          <w:p w14:paraId="081F2CD5" w14:textId="77777777" w:rsidR="009D5101" w:rsidRPr="00BD2C95" w:rsidRDefault="009D5101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Align w:val="center"/>
          </w:tcPr>
          <w:p w14:paraId="2F0791F1" w14:textId="77777777" w:rsidR="009D5101" w:rsidRPr="00BD2C95" w:rsidRDefault="009D5101" w:rsidP="00D90448">
            <w:pPr>
              <w:spacing w:after="0" w:line="240" w:lineRule="auto"/>
              <w:jc w:val="center"/>
              <w:rPr>
                <w:noProof/>
                <w:sz w:val="24"/>
                <w:szCs w:val="24"/>
                <w:lang w:eastAsia="ru-RU"/>
              </w:rPr>
            </w:pPr>
            <w:r w:rsidRPr="002101AD"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828C0E5" wp14:editId="0E7CEFD4">
                  <wp:extent cx="732790" cy="732790"/>
                  <wp:effectExtent l="0" t="0" r="0" b="0"/>
                  <wp:docPr id="2114521845" name="Рисунок 2114521845" descr="93772955648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52" descr="93772955648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2790" cy="732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5076849F" w14:textId="77777777" w:rsidR="009D5101" w:rsidRPr="00BD2C95" w:rsidRDefault="00000000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hyperlink r:id="rId97" w:history="1">
              <w:r w:rsidR="009D5101" w:rsidRPr="00BD2C9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https://www.komus.ru/katalog/khozyajstvennye-tovary/bumazhnye-gigienicheskie-sredstva-i-derzhateli/skaterti-odnorazovye/skatert-odnorazovaya-pvkh-120x180-sm-zelenaya/p/570529/?from=block-123-2</w:t>
              </w:r>
            </w:hyperlink>
          </w:p>
        </w:tc>
        <w:tc>
          <w:tcPr>
            <w:tcW w:w="992" w:type="dxa"/>
          </w:tcPr>
          <w:p w14:paraId="6DCA98D5" w14:textId="77777777" w:rsidR="009D5101" w:rsidRPr="00BD2C95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2C95">
              <w:rPr>
                <w:rFonts w:ascii="Times New Roman" w:hAnsi="Times New Roman"/>
                <w:sz w:val="24"/>
                <w:szCs w:val="24"/>
              </w:rPr>
              <w:t>Штука</w:t>
            </w:r>
          </w:p>
        </w:tc>
        <w:tc>
          <w:tcPr>
            <w:tcW w:w="1134" w:type="dxa"/>
          </w:tcPr>
          <w:p w14:paraId="105611C0" w14:textId="77777777" w:rsidR="009D5101" w:rsidRPr="00BD2C95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D2C9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9D5101" w:rsidRPr="00696B31" w14:paraId="7379F914" w14:textId="77777777" w:rsidTr="00EC3863">
        <w:trPr>
          <w:trHeight w:val="1354"/>
        </w:trPr>
        <w:tc>
          <w:tcPr>
            <w:tcW w:w="993" w:type="dxa"/>
          </w:tcPr>
          <w:p w14:paraId="3172EBC2" w14:textId="77777777" w:rsidR="009D5101" w:rsidRDefault="009D5101" w:rsidP="00EC3863">
            <w:pPr>
              <w:numPr>
                <w:ilvl w:val="0"/>
                <w:numId w:val="41"/>
              </w:numPr>
              <w:tabs>
                <w:tab w:val="left" w:pos="552"/>
              </w:tabs>
              <w:spacing w:after="0" w:line="240" w:lineRule="auto"/>
              <w:ind w:left="462" w:right="37" w:firstLine="0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14:paraId="20CB2F25" w14:textId="77777777" w:rsidR="009D5101" w:rsidRPr="00696B31" w:rsidRDefault="009D5101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Салфетки для уборки, КОМПЛЕКТ 3 шт., микрофибра, 30×30 см (универсальная, стекло, мебель), ЛАЙМА, 601258</w:t>
            </w:r>
          </w:p>
        </w:tc>
        <w:tc>
          <w:tcPr>
            <w:tcW w:w="1843" w:type="dxa"/>
            <w:vAlign w:val="center"/>
          </w:tcPr>
          <w:p w14:paraId="2DDC64BA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A095B4D" wp14:editId="04007729">
                  <wp:extent cx="819785" cy="819785"/>
                  <wp:effectExtent l="0" t="0" r="0" b="0"/>
                  <wp:docPr id="448227602" name="Рисунок 448227602" descr="Салфетки для уборки, КОМПЛЕКТ 3 шт., микрофибра, 30х30 см (универсальная, стекло, мебель), ЛАЙМА, 6012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53" descr="Салфетки для уборки, КОМПЛЕКТ 3 шт., микрофибра, 30х30 см (универсальная, стекло, мебель), ЛАЙМА, 6012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785" cy="819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7B10F594" w14:textId="77777777" w:rsidR="009D5101" w:rsidRPr="00696B31" w:rsidRDefault="00000000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hyperlink r:id="rId98" w:history="1">
              <w:r w:rsidR="009D5101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https://www.officemag.ru/catalog/goods/601258/</w:t>
              </w:r>
            </w:hyperlink>
          </w:p>
          <w:p w14:paraId="54AA2FF1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992" w:type="dxa"/>
          </w:tcPr>
          <w:p w14:paraId="1FFE1016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Упаковка</w:t>
            </w:r>
          </w:p>
        </w:tc>
        <w:tc>
          <w:tcPr>
            <w:tcW w:w="1134" w:type="dxa"/>
          </w:tcPr>
          <w:p w14:paraId="70BBE62B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9D5101" w:rsidRPr="00696B31" w14:paraId="33C1A39A" w14:textId="77777777" w:rsidTr="00EC3863">
        <w:trPr>
          <w:trHeight w:val="1354"/>
        </w:trPr>
        <w:tc>
          <w:tcPr>
            <w:tcW w:w="993" w:type="dxa"/>
          </w:tcPr>
          <w:p w14:paraId="29555F0A" w14:textId="77777777" w:rsidR="009D5101" w:rsidRDefault="009D5101" w:rsidP="00EC3863">
            <w:pPr>
              <w:numPr>
                <w:ilvl w:val="0"/>
                <w:numId w:val="41"/>
              </w:numPr>
              <w:tabs>
                <w:tab w:val="left" w:pos="552"/>
              </w:tabs>
              <w:spacing w:after="0" w:line="240" w:lineRule="auto"/>
              <w:ind w:left="462" w:right="37" w:firstLine="0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14:paraId="4B2BD654" w14:textId="77777777" w:rsidR="009D5101" w:rsidRPr="00696B31" w:rsidRDefault="009D5101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Салфетки влажные 120 шт., для детей ЮНЛАНДИЯ, универсальные, очищающие, клапан крышка, 129893</w:t>
            </w:r>
          </w:p>
        </w:tc>
        <w:tc>
          <w:tcPr>
            <w:tcW w:w="1843" w:type="dxa"/>
            <w:vAlign w:val="center"/>
          </w:tcPr>
          <w:p w14:paraId="6BCA2A3B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0E81FBC" wp14:editId="04163FD9">
                  <wp:extent cx="791210" cy="791210"/>
                  <wp:effectExtent l="0" t="0" r="0" b="0"/>
                  <wp:docPr id="1845089031" name="Рисунок 1845089031" descr="Салфетки влажные 120 шт., для детей ЮНЛАНДИЯ, универсальные, очищающие, клапан крышка, 1298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54" descr="Салфетки влажные 120 шт., для детей ЮНЛАНДИЯ, универсальные, очищающие, клапан крышка, 1298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1210" cy="791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45C311D8" w14:textId="77777777" w:rsidR="009D5101" w:rsidRPr="00696B31" w:rsidRDefault="00000000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hyperlink r:id="rId99" w:history="1">
              <w:r w:rsidR="009D5101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https://www.officemag.ru/catalog/goods/129893/</w:t>
              </w:r>
            </w:hyperlink>
          </w:p>
          <w:p w14:paraId="67906169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992" w:type="dxa"/>
          </w:tcPr>
          <w:p w14:paraId="28F5E019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Упаковка</w:t>
            </w:r>
          </w:p>
        </w:tc>
        <w:tc>
          <w:tcPr>
            <w:tcW w:w="1134" w:type="dxa"/>
          </w:tcPr>
          <w:p w14:paraId="7BA2E895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9D5101" w:rsidRPr="00696B31" w14:paraId="3D16B7A4" w14:textId="77777777" w:rsidTr="00EC3863">
        <w:trPr>
          <w:trHeight w:val="1354"/>
        </w:trPr>
        <w:tc>
          <w:tcPr>
            <w:tcW w:w="993" w:type="dxa"/>
          </w:tcPr>
          <w:p w14:paraId="26AE0E02" w14:textId="77777777" w:rsidR="009D5101" w:rsidRDefault="009D5101" w:rsidP="00EC3863">
            <w:pPr>
              <w:numPr>
                <w:ilvl w:val="0"/>
                <w:numId w:val="41"/>
              </w:numPr>
              <w:tabs>
                <w:tab w:val="left" w:pos="552"/>
              </w:tabs>
              <w:spacing w:after="0" w:line="240" w:lineRule="auto"/>
              <w:ind w:left="462" w:right="37" w:firstLine="0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14:paraId="7E5C2C01" w14:textId="77777777" w:rsidR="009D5101" w:rsidRPr="00696B31" w:rsidRDefault="009D5101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Перчатки латексные смотровые, КОМПЛЕКТ 25 пар (50 шт.), </w:t>
            </w:r>
            <w:proofErr w:type="spellStart"/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неопудренные</w:t>
            </w:r>
            <w:proofErr w:type="spellEnd"/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, прочные, XL, DERMAGRIP Extra</w:t>
            </w:r>
          </w:p>
        </w:tc>
        <w:tc>
          <w:tcPr>
            <w:tcW w:w="1843" w:type="dxa"/>
            <w:vAlign w:val="center"/>
          </w:tcPr>
          <w:p w14:paraId="311114EE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49C256C" wp14:editId="555485E9">
                  <wp:extent cx="740410" cy="740410"/>
                  <wp:effectExtent l="0" t="0" r="0" b="0"/>
                  <wp:docPr id="1819907522" name="Рисунок 1819907522" descr="Перчатки латексные смотровые, КОМПЛЕКТ 25 пар (50 шт.), неопудренные, прочные, XL, DERMAGRIP Extr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55" descr="Перчатки латексные смотровые, КОМПЛЕКТ 25 пар (50 шт.), неопудренные, прочные, XL, DERMAGRIP Extr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0410" cy="740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775CBDF5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696B31">
              <w:rPr>
                <w:rFonts w:ascii="Times New Roman" w:hAnsi="Times New Roman"/>
                <w:sz w:val="24"/>
                <w:szCs w:val="24"/>
                <w:u w:val="single"/>
              </w:rPr>
              <w:t>https://www.officemag.ru/catalog/goods/630069/</w:t>
            </w:r>
          </w:p>
          <w:p w14:paraId="3BF0557E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992" w:type="dxa"/>
          </w:tcPr>
          <w:p w14:paraId="0E0C956C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Упаковка</w:t>
            </w:r>
          </w:p>
        </w:tc>
        <w:tc>
          <w:tcPr>
            <w:tcW w:w="1134" w:type="dxa"/>
          </w:tcPr>
          <w:p w14:paraId="13CD1120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9D5101" w:rsidRPr="003620C7" w14:paraId="1D6F2DA5" w14:textId="77777777" w:rsidTr="00EC3863">
        <w:trPr>
          <w:trHeight w:val="1354"/>
        </w:trPr>
        <w:tc>
          <w:tcPr>
            <w:tcW w:w="993" w:type="dxa"/>
          </w:tcPr>
          <w:p w14:paraId="2B8FDF34" w14:textId="77777777" w:rsidR="009D5101" w:rsidRDefault="009D5101" w:rsidP="00EC3863">
            <w:pPr>
              <w:numPr>
                <w:ilvl w:val="0"/>
                <w:numId w:val="41"/>
              </w:numPr>
              <w:tabs>
                <w:tab w:val="left" w:pos="552"/>
              </w:tabs>
              <w:spacing w:after="0" w:line="240" w:lineRule="auto"/>
              <w:ind w:left="462" w:right="37" w:firstLine="0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14:paraId="49729273" w14:textId="78A63B59" w:rsidR="009D5101" w:rsidRPr="00696B31" w:rsidRDefault="00CE1613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E161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Заготовка для декорирования "Mr. </w:t>
            </w:r>
            <w:proofErr w:type="spellStart"/>
            <w:r w:rsidRPr="00CE1613">
              <w:rPr>
                <w:rFonts w:ascii="Times New Roman" w:hAnsi="Times New Roman"/>
                <w:color w:val="000000"/>
                <w:sz w:val="24"/>
                <w:szCs w:val="24"/>
              </w:rPr>
              <w:t>Carving</w:t>
            </w:r>
            <w:proofErr w:type="spellEnd"/>
            <w:r w:rsidRPr="00CE1613">
              <w:rPr>
                <w:rFonts w:ascii="Times New Roman" w:hAnsi="Times New Roman"/>
                <w:color w:val="000000"/>
                <w:sz w:val="24"/>
                <w:szCs w:val="24"/>
              </w:rPr>
              <w:t>" ВД-554-2 Панно с перфорацией "Круг" фанера d 24 см 0.4 см 0.4 см</w:t>
            </w:r>
          </w:p>
        </w:tc>
        <w:tc>
          <w:tcPr>
            <w:tcW w:w="1843" w:type="dxa"/>
            <w:vAlign w:val="center"/>
          </w:tcPr>
          <w:p w14:paraId="4B692755" w14:textId="735A0AAA" w:rsidR="009D5101" w:rsidRPr="002101AD" w:rsidRDefault="00CE1613" w:rsidP="00D90448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>
              <w:rPr>
                <w:noProof/>
              </w:rPr>
              <w:drawing>
                <wp:inline distT="0" distB="0" distL="0" distR="0" wp14:anchorId="0F6399D7" wp14:editId="75A91A12">
                  <wp:extent cx="1033145" cy="1033145"/>
                  <wp:effectExtent l="0" t="0" r="0" b="0"/>
                  <wp:docPr id="124080659" name="Рисунок 4" descr="Заготовка для декорирования Mr. Carving ВД-554-2 Панно с перфорацией Круг фанера d 24 см 0.4 см 0.4 см . Фото 1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Заготовка для декорирования Mr. Carving ВД-554-2 Панно с перфорацией Круг фанера d 24 см 0.4 см 0.4 см . Фото 1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3145" cy="1033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1C16D4C1" w14:textId="76421CF1" w:rsidR="009D5101" w:rsidRPr="00696B31" w:rsidRDefault="00CE1613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CE1613">
              <w:rPr>
                <w:rFonts w:ascii="Times New Roman" w:hAnsi="Times New Roman"/>
                <w:sz w:val="24"/>
                <w:szCs w:val="24"/>
                <w:u w:val="single"/>
              </w:rPr>
              <w:t>https://leonardo.ru/ishop/good_65839369164/</w:t>
            </w:r>
          </w:p>
        </w:tc>
        <w:tc>
          <w:tcPr>
            <w:tcW w:w="992" w:type="dxa"/>
          </w:tcPr>
          <w:p w14:paraId="32ECA0AB" w14:textId="457A0175" w:rsidR="009D5101" w:rsidRPr="00696B31" w:rsidRDefault="00CE1613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Шт. </w:t>
            </w:r>
          </w:p>
        </w:tc>
        <w:tc>
          <w:tcPr>
            <w:tcW w:w="1134" w:type="dxa"/>
          </w:tcPr>
          <w:p w14:paraId="3A5657B2" w14:textId="7496C928" w:rsidR="009D5101" w:rsidRPr="003620C7" w:rsidRDefault="00CE1613" w:rsidP="00CE1613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9D5101" w:rsidRPr="003620C7" w14:paraId="68226A14" w14:textId="77777777" w:rsidTr="00EC3863">
        <w:trPr>
          <w:trHeight w:val="1354"/>
        </w:trPr>
        <w:tc>
          <w:tcPr>
            <w:tcW w:w="993" w:type="dxa"/>
          </w:tcPr>
          <w:p w14:paraId="4D36CE95" w14:textId="77777777" w:rsidR="009D5101" w:rsidRDefault="009D5101" w:rsidP="00EC3863">
            <w:pPr>
              <w:numPr>
                <w:ilvl w:val="0"/>
                <w:numId w:val="41"/>
              </w:numPr>
              <w:tabs>
                <w:tab w:val="left" w:pos="552"/>
              </w:tabs>
              <w:spacing w:after="0" w:line="240" w:lineRule="auto"/>
              <w:ind w:left="462" w:right="37" w:firstLine="0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14:paraId="4AA01A72" w14:textId="77777777" w:rsidR="009D5101" w:rsidRPr="00524392" w:rsidRDefault="009D5101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620C7">
              <w:rPr>
                <w:rFonts w:ascii="Times New Roman" w:hAnsi="Times New Roman"/>
                <w:color w:val="000000"/>
                <w:sz w:val="24"/>
                <w:szCs w:val="24"/>
              </w:rPr>
              <w:t>"</w:t>
            </w:r>
            <w:proofErr w:type="spellStart"/>
            <w:r w:rsidRPr="003620C7">
              <w:rPr>
                <w:rFonts w:ascii="Times New Roman" w:hAnsi="Times New Roman"/>
                <w:color w:val="000000"/>
                <w:sz w:val="24"/>
                <w:szCs w:val="24"/>
              </w:rPr>
              <w:t>Micron</w:t>
            </w:r>
            <w:proofErr w:type="spellEnd"/>
            <w:r w:rsidRPr="003620C7">
              <w:rPr>
                <w:rFonts w:ascii="Times New Roman" w:hAnsi="Times New Roman"/>
                <w:color w:val="000000"/>
                <w:sz w:val="24"/>
                <w:szCs w:val="24"/>
              </w:rPr>
              <w:t>" Часовой кварцевый механизм плавного хода с комплектом стрелок SHM в пакете 16 мм</w:t>
            </w:r>
          </w:p>
        </w:tc>
        <w:tc>
          <w:tcPr>
            <w:tcW w:w="1843" w:type="dxa"/>
            <w:vAlign w:val="center"/>
          </w:tcPr>
          <w:p w14:paraId="7B236BF7" w14:textId="77777777" w:rsidR="009D5101" w:rsidRDefault="009D5101" w:rsidP="00D90448">
            <w:pPr>
              <w:spacing w:after="0" w:line="240" w:lineRule="auto"/>
              <w:jc w:val="center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AF4F603" wp14:editId="728E8982">
                  <wp:extent cx="1155953" cy="1155953"/>
                  <wp:effectExtent l="0" t="0" r="6350" b="6350"/>
                  <wp:docPr id="1785590088" name="Рисунок 1785590088" descr="Micron Часовой кварцевый механизм плавного хода с комплектом стрелок SHM в пакете 16 мм Фото 1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Micron Часовой кварцевый механизм плавного хода с комплектом стрелок SHM в пакете 16 мм Фото 1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8761" cy="11687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18F1D9CB" w14:textId="77777777" w:rsidR="009D5101" w:rsidRDefault="00000000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hyperlink r:id="rId102" w:history="1">
              <w:r w:rsidR="009D5101" w:rsidRPr="00BC483E">
                <w:rPr>
                  <w:rStyle w:val="aa"/>
                  <w:rFonts w:ascii="Times New Roman" w:hAnsi="Times New Roman"/>
                  <w:sz w:val="24"/>
                  <w:szCs w:val="24"/>
                </w:rPr>
                <w:t>https://leonardo.ru/ishop/good_32183824732/</w:t>
              </w:r>
            </w:hyperlink>
            <w:r w:rsidR="009D5101">
              <w:rPr>
                <w:rFonts w:ascii="Times New Roman" w:hAnsi="Times New Roman"/>
                <w:sz w:val="24"/>
                <w:szCs w:val="24"/>
                <w:u w:val="single"/>
              </w:rPr>
              <w:t xml:space="preserve"> </w:t>
            </w:r>
          </w:p>
        </w:tc>
        <w:tc>
          <w:tcPr>
            <w:tcW w:w="992" w:type="dxa"/>
          </w:tcPr>
          <w:p w14:paraId="113D0C5A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Шт. </w:t>
            </w:r>
          </w:p>
        </w:tc>
        <w:tc>
          <w:tcPr>
            <w:tcW w:w="1134" w:type="dxa"/>
          </w:tcPr>
          <w:p w14:paraId="6E0F96BC" w14:textId="77777777" w:rsidR="009D5101" w:rsidRDefault="009D5101" w:rsidP="00CE161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14:paraId="6716936B" w14:textId="77777777" w:rsidR="009D5101" w:rsidRPr="003620C7" w:rsidRDefault="009D5101" w:rsidP="00CE1613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9D5101" w:rsidRPr="003620C7" w14:paraId="5F4774FB" w14:textId="77777777" w:rsidTr="00EC3863">
        <w:trPr>
          <w:trHeight w:val="1354"/>
        </w:trPr>
        <w:tc>
          <w:tcPr>
            <w:tcW w:w="993" w:type="dxa"/>
          </w:tcPr>
          <w:p w14:paraId="0B4C64EC" w14:textId="77777777" w:rsidR="009D5101" w:rsidRDefault="009D5101" w:rsidP="00EC3863">
            <w:pPr>
              <w:numPr>
                <w:ilvl w:val="0"/>
                <w:numId w:val="41"/>
              </w:numPr>
              <w:tabs>
                <w:tab w:val="left" w:pos="552"/>
              </w:tabs>
              <w:spacing w:after="0" w:line="240" w:lineRule="auto"/>
              <w:ind w:left="462" w:right="37" w:firstLine="0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14:paraId="0CC87B8B" w14:textId="25259EE1" w:rsidR="009D5101" w:rsidRPr="00251047" w:rsidRDefault="006678FC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78FC">
              <w:rPr>
                <w:rFonts w:ascii="Times New Roman" w:hAnsi="Times New Roman"/>
                <w:color w:val="000000"/>
                <w:sz w:val="24"/>
                <w:szCs w:val="24"/>
              </w:rPr>
              <w:t>Бусина "</w:t>
            </w:r>
            <w:proofErr w:type="spellStart"/>
            <w:r w:rsidRPr="006678FC">
              <w:rPr>
                <w:rFonts w:ascii="Times New Roman" w:hAnsi="Times New Roman"/>
                <w:color w:val="000000"/>
                <w:sz w:val="24"/>
                <w:szCs w:val="24"/>
              </w:rPr>
              <w:t>Zlatka</w:t>
            </w:r>
            <w:proofErr w:type="spellEnd"/>
            <w:r w:rsidRPr="006678F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" дерево HBWS-11 10 мм 100 </w:t>
            </w:r>
            <w:proofErr w:type="spellStart"/>
            <w:r w:rsidRPr="006678FC">
              <w:rPr>
                <w:rFonts w:ascii="Times New Roman" w:hAnsi="Times New Roman"/>
                <w:color w:val="000000"/>
                <w:sz w:val="24"/>
                <w:szCs w:val="24"/>
              </w:rPr>
              <w:t>шт</w:t>
            </w:r>
            <w:proofErr w:type="spellEnd"/>
            <w:r w:rsidRPr="006678F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± 5 </w:t>
            </w:r>
            <w:proofErr w:type="spellStart"/>
            <w:r w:rsidRPr="006678FC">
              <w:rPr>
                <w:rFonts w:ascii="Times New Roman" w:hAnsi="Times New Roman"/>
                <w:color w:val="000000"/>
                <w:sz w:val="24"/>
                <w:szCs w:val="24"/>
              </w:rPr>
              <w:t>шт</w:t>
            </w:r>
            <w:proofErr w:type="spellEnd"/>
            <w:r w:rsidRPr="006678F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св. дерево</w:t>
            </w:r>
          </w:p>
        </w:tc>
        <w:tc>
          <w:tcPr>
            <w:tcW w:w="1843" w:type="dxa"/>
            <w:vAlign w:val="center"/>
          </w:tcPr>
          <w:p w14:paraId="023833C1" w14:textId="3ECFAA06" w:rsidR="009D5101" w:rsidRPr="00251047" w:rsidRDefault="006678FC" w:rsidP="00D90448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 w:eastAsia="ru-RU"/>
              </w:rPr>
            </w:pPr>
            <w:r>
              <w:rPr>
                <w:noProof/>
              </w:rPr>
              <w:drawing>
                <wp:inline distT="0" distB="0" distL="0" distR="0" wp14:anchorId="5041DA32" wp14:editId="329FFD92">
                  <wp:extent cx="1033145" cy="1033145"/>
                  <wp:effectExtent l="0" t="0" r="0" b="0"/>
                  <wp:docPr id="1958886452" name="Рисунок 5" descr="Бусина Zlatka дерево HBWS-11 10 мм 100 шт ± 5 шт св. дерево Фото 1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Бусина Zlatka дерево HBWS-11 10 мм 100 шт ± 5 шт св. дерево Фото 1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3145" cy="1033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9D5101">
              <w:rPr>
                <w:noProof/>
                <w:lang w:eastAsia="ru-RU"/>
              </w:rPr>
              <mc:AlternateContent>
                <mc:Choice Requires="wps">
                  <w:drawing>
                    <wp:inline distT="0" distB="0" distL="0" distR="0" wp14:anchorId="53B6C7D0" wp14:editId="261C666F">
                      <wp:extent cx="308610" cy="308610"/>
                      <wp:effectExtent l="0" t="0" r="0" b="0"/>
                      <wp:docPr id="102525467" name="AutoShape 3" descr="Заготовка для декорирования деревянная MR. CARVING Поднос, 30*20*5,5см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8610" cy="3086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du="http://schemas.microsoft.com/office/word/2023/wordml/word16du">
                  <w:pict>
                    <v:rect w14:anchorId="7E9BF3CC" id="AutoShape 3" o:spid="_x0000_s1026" alt="Заготовка для декорирования деревянная MR. CARVING Поднос, 30*20*5,5см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2126" w:type="dxa"/>
          </w:tcPr>
          <w:p w14:paraId="412625B1" w14:textId="07A3F10E" w:rsidR="009D5101" w:rsidRPr="00251047" w:rsidRDefault="006678FC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val="en-US"/>
              </w:rPr>
            </w:pPr>
            <w:r w:rsidRPr="006678FC">
              <w:rPr>
                <w:rFonts w:ascii="Times New Roman" w:hAnsi="Times New Roman"/>
                <w:sz w:val="24"/>
                <w:szCs w:val="24"/>
                <w:u w:val="single"/>
                <w:lang w:val="en-US"/>
              </w:rPr>
              <w:t>https://leonardo.ru/ishop/good_55488812232/</w:t>
            </w:r>
          </w:p>
        </w:tc>
        <w:tc>
          <w:tcPr>
            <w:tcW w:w="992" w:type="dxa"/>
          </w:tcPr>
          <w:p w14:paraId="6F80C214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Шт. </w:t>
            </w:r>
          </w:p>
        </w:tc>
        <w:tc>
          <w:tcPr>
            <w:tcW w:w="1134" w:type="dxa"/>
          </w:tcPr>
          <w:p w14:paraId="39A274C0" w14:textId="77777777" w:rsidR="009D510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14:paraId="2865AA6A" w14:textId="77777777" w:rsidR="009D5101" w:rsidRPr="003620C7" w:rsidRDefault="009D5101" w:rsidP="00D90448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9D5101" w:rsidRPr="003620C7" w14:paraId="7B311DAA" w14:textId="77777777" w:rsidTr="00EC3863">
        <w:trPr>
          <w:trHeight w:val="1354"/>
        </w:trPr>
        <w:tc>
          <w:tcPr>
            <w:tcW w:w="993" w:type="dxa"/>
          </w:tcPr>
          <w:p w14:paraId="535F9E2B" w14:textId="77777777" w:rsidR="009D5101" w:rsidRDefault="009D5101" w:rsidP="00EC3863">
            <w:pPr>
              <w:numPr>
                <w:ilvl w:val="0"/>
                <w:numId w:val="41"/>
              </w:numPr>
              <w:tabs>
                <w:tab w:val="left" w:pos="552"/>
              </w:tabs>
              <w:spacing w:after="0" w:line="240" w:lineRule="auto"/>
              <w:ind w:left="462" w:right="37" w:firstLine="0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14:paraId="1643C16C" w14:textId="4F7E6711" w:rsidR="009D5101" w:rsidRPr="00251047" w:rsidRDefault="006678FC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78FC">
              <w:rPr>
                <w:rFonts w:ascii="Times New Roman" w:hAnsi="Times New Roman"/>
                <w:color w:val="000000"/>
                <w:sz w:val="24"/>
                <w:szCs w:val="24"/>
              </w:rPr>
              <w:t>Бусина "</w:t>
            </w:r>
            <w:proofErr w:type="spellStart"/>
            <w:r w:rsidRPr="006678FC">
              <w:rPr>
                <w:rFonts w:ascii="Times New Roman" w:hAnsi="Times New Roman"/>
                <w:color w:val="000000"/>
                <w:sz w:val="24"/>
                <w:szCs w:val="24"/>
              </w:rPr>
              <w:t>Zlatka</w:t>
            </w:r>
            <w:proofErr w:type="spellEnd"/>
            <w:r w:rsidRPr="006678F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" дерево HBWS-20 20 мм 25 </w:t>
            </w:r>
            <w:proofErr w:type="spellStart"/>
            <w:r w:rsidRPr="006678FC">
              <w:rPr>
                <w:rFonts w:ascii="Times New Roman" w:hAnsi="Times New Roman"/>
                <w:color w:val="000000"/>
                <w:sz w:val="24"/>
                <w:szCs w:val="24"/>
              </w:rPr>
              <w:t>шт</w:t>
            </w:r>
            <w:proofErr w:type="spellEnd"/>
            <w:r w:rsidRPr="006678F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± 1 </w:t>
            </w:r>
            <w:proofErr w:type="spellStart"/>
            <w:r w:rsidRPr="006678FC">
              <w:rPr>
                <w:rFonts w:ascii="Times New Roman" w:hAnsi="Times New Roman"/>
                <w:color w:val="000000"/>
                <w:sz w:val="24"/>
                <w:szCs w:val="24"/>
              </w:rPr>
              <w:t>шт</w:t>
            </w:r>
            <w:proofErr w:type="spellEnd"/>
            <w:r w:rsidRPr="006678F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св. дерево</w:t>
            </w:r>
          </w:p>
        </w:tc>
        <w:tc>
          <w:tcPr>
            <w:tcW w:w="1843" w:type="dxa"/>
            <w:vAlign w:val="center"/>
          </w:tcPr>
          <w:p w14:paraId="406011FE" w14:textId="3C8BF28B" w:rsidR="009D5101" w:rsidRDefault="006678FC" w:rsidP="00D90448">
            <w:pPr>
              <w:spacing w:after="0" w:line="240" w:lineRule="auto"/>
              <w:jc w:val="center"/>
              <w:rPr>
                <w:noProof/>
                <w:lang w:eastAsia="ru-RU"/>
              </w:rPr>
            </w:pPr>
            <w:r>
              <w:rPr>
                <w:noProof/>
              </w:rPr>
              <w:drawing>
                <wp:inline distT="0" distB="0" distL="0" distR="0" wp14:anchorId="206C05CE" wp14:editId="38FC27B4">
                  <wp:extent cx="1033145" cy="1033145"/>
                  <wp:effectExtent l="0" t="0" r="0" b="0"/>
                  <wp:docPr id="117058341" name="Рисунок 6" descr="Бусина Zlatka дерево HBWS-20 20 мм 25 шт ± 1 шт св. дерево Фото 1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Бусина Zlatka дерево HBWS-20 20 мм 25 шт ± 1 шт св. дерево Фото 1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3145" cy="1033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409F1B3C" w14:textId="3A1319AE" w:rsidR="009D5101" w:rsidRPr="00524392" w:rsidRDefault="00AE09F8" w:rsidP="00D904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09F8">
              <w:rPr>
                <w:rFonts w:ascii="Times New Roman" w:hAnsi="Times New Roman"/>
                <w:color w:val="000000"/>
                <w:sz w:val="24"/>
                <w:szCs w:val="24"/>
              </w:rPr>
              <w:t>https://leonardo.ru/ishop/good_55489903082/</w:t>
            </w:r>
          </w:p>
        </w:tc>
        <w:tc>
          <w:tcPr>
            <w:tcW w:w="992" w:type="dxa"/>
          </w:tcPr>
          <w:p w14:paraId="32E49E18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Шт. </w:t>
            </w:r>
          </w:p>
        </w:tc>
        <w:tc>
          <w:tcPr>
            <w:tcW w:w="1134" w:type="dxa"/>
          </w:tcPr>
          <w:p w14:paraId="0791DBA2" w14:textId="77777777" w:rsidR="009D510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14:paraId="01A39253" w14:textId="77777777" w:rsidR="009D5101" w:rsidRPr="003620C7" w:rsidRDefault="009D5101" w:rsidP="00D90448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917A26" w:rsidRPr="003620C7" w14:paraId="316118C9" w14:textId="77777777" w:rsidTr="00EC3863">
        <w:trPr>
          <w:trHeight w:val="1354"/>
        </w:trPr>
        <w:tc>
          <w:tcPr>
            <w:tcW w:w="993" w:type="dxa"/>
          </w:tcPr>
          <w:p w14:paraId="507B800A" w14:textId="77777777" w:rsidR="00917A26" w:rsidRDefault="00917A26" w:rsidP="00917A26">
            <w:pPr>
              <w:numPr>
                <w:ilvl w:val="0"/>
                <w:numId w:val="41"/>
              </w:numPr>
              <w:tabs>
                <w:tab w:val="left" w:pos="552"/>
              </w:tabs>
              <w:spacing w:after="0" w:line="240" w:lineRule="auto"/>
              <w:ind w:left="462" w:right="37" w:firstLine="0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14:paraId="2CEBD3EE" w14:textId="5EAB11C6" w:rsidR="00917A26" w:rsidRPr="006678FC" w:rsidRDefault="00917A26" w:rsidP="00917A2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09F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Заготовка для декорирования "Mr. </w:t>
            </w:r>
            <w:proofErr w:type="spellStart"/>
            <w:r w:rsidRPr="00AE09F8">
              <w:rPr>
                <w:rFonts w:ascii="Times New Roman" w:hAnsi="Times New Roman"/>
                <w:color w:val="000000"/>
                <w:sz w:val="24"/>
                <w:szCs w:val="24"/>
              </w:rPr>
              <w:t>Carving</w:t>
            </w:r>
            <w:proofErr w:type="spellEnd"/>
            <w:r w:rsidRPr="00AE09F8">
              <w:rPr>
                <w:rFonts w:ascii="Times New Roman" w:hAnsi="Times New Roman"/>
                <w:color w:val="000000"/>
                <w:sz w:val="24"/>
                <w:szCs w:val="24"/>
              </w:rPr>
              <w:t>" ВД-367 Мини-набор фанера d 2.5 см 2.5 х 2.3 х 0.3 см 0.3 см "Цветочки" (1.5 х 1.6 см) 20 штук</w:t>
            </w:r>
          </w:p>
        </w:tc>
        <w:tc>
          <w:tcPr>
            <w:tcW w:w="1843" w:type="dxa"/>
            <w:vAlign w:val="center"/>
          </w:tcPr>
          <w:p w14:paraId="6E2E1232" w14:textId="63D5C87F" w:rsidR="00917A26" w:rsidRDefault="00917A26" w:rsidP="00917A26">
            <w:pPr>
              <w:spacing w:after="0" w:line="240" w:lineRule="auto"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B799BBC" wp14:editId="23584ED8">
                  <wp:extent cx="1033145" cy="1033145"/>
                  <wp:effectExtent l="0" t="0" r="0" b="0"/>
                  <wp:docPr id="1583134439" name="Рисунок 8" descr="Заготовка для декорирования Mr. Carving ВД-367 Мини-набор фанера d 2.5 см 2.5 х 2.3 х 0.3 см 0.3 см Цветочки (1.5 х 1.6 см) 20 штук Фото 1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Заготовка для декорирования Mr. Carving ВД-367 Мини-набор фанера d 2.5 см 2.5 х 2.3 х 0.3 см 0.3 см Цветочки (1.5 х 1.6 см) 20 штук Фото 1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3145" cy="1033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787D05F7" w14:textId="0DD57C41" w:rsidR="00917A26" w:rsidRPr="00AE09F8" w:rsidRDefault="00917A26" w:rsidP="00917A2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09F8">
              <w:rPr>
                <w:rFonts w:ascii="Times New Roman" w:hAnsi="Times New Roman"/>
                <w:color w:val="000000"/>
                <w:sz w:val="24"/>
                <w:szCs w:val="24"/>
              </w:rPr>
              <w:t>https://leonardo.ru/ishop/good_50821078452/</w:t>
            </w:r>
          </w:p>
        </w:tc>
        <w:tc>
          <w:tcPr>
            <w:tcW w:w="992" w:type="dxa"/>
          </w:tcPr>
          <w:p w14:paraId="6F5AD408" w14:textId="520C7D8A" w:rsidR="00917A26" w:rsidRDefault="00917A26" w:rsidP="00917A2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14:paraId="0A852820" w14:textId="4438EC40" w:rsidR="00917A26" w:rsidRDefault="00917A26" w:rsidP="00917A2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</w:tbl>
    <w:p w14:paraId="776D8ECC" w14:textId="77777777" w:rsidR="009D5101" w:rsidRPr="00AE09F8" w:rsidRDefault="009D5101" w:rsidP="007B49AF">
      <w:pPr>
        <w:rPr>
          <w:rFonts w:ascii="Times New Roman" w:hAnsi="Times New Roman"/>
          <w:sz w:val="24"/>
          <w:szCs w:val="24"/>
          <w:u w:val="single"/>
        </w:rPr>
      </w:pPr>
    </w:p>
    <w:tbl>
      <w:tblPr>
        <w:tblW w:w="963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2693"/>
        <w:gridCol w:w="1843"/>
        <w:gridCol w:w="2126"/>
        <w:gridCol w:w="992"/>
        <w:gridCol w:w="992"/>
      </w:tblGrid>
      <w:tr w:rsidR="00FD3579" w:rsidRPr="00696B31" w14:paraId="6DFE5B6C" w14:textId="77777777" w:rsidTr="00EC3863">
        <w:trPr>
          <w:trHeight w:val="193"/>
        </w:trPr>
        <w:tc>
          <w:tcPr>
            <w:tcW w:w="9639" w:type="dxa"/>
            <w:gridSpan w:val="6"/>
          </w:tcPr>
          <w:p w14:paraId="32F76ECE" w14:textId="77777777" w:rsidR="00FD3579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ПЕРЕЧЕНЬ РАСХОДНЫХ МАТЕРИАЛОВ НА 1 УЧАСТНИКА</w:t>
            </w:r>
          </w:p>
          <w:p w14:paraId="5962AC20" w14:textId="6D91C05D" w:rsidR="00FD3579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Категория - Специалисты</w:t>
            </w:r>
          </w:p>
          <w:p w14:paraId="397238EB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3579" w:rsidRPr="00696B31" w14:paraId="40CEB4CC" w14:textId="77777777" w:rsidTr="00EC3863">
        <w:trPr>
          <w:trHeight w:val="719"/>
        </w:trPr>
        <w:tc>
          <w:tcPr>
            <w:tcW w:w="993" w:type="dxa"/>
          </w:tcPr>
          <w:p w14:paraId="52062616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14:paraId="50EFEA8A" w14:textId="77777777" w:rsidR="00FD3579" w:rsidRPr="00696B31" w:rsidRDefault="00FD3579" w:rsidP="00D9044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96B31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843" w:type="dxa"/>
          </w:tcPr>
          <w:p w14:paraId="1F059417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6B31">
              <w:rPr>
                <w:rFonts w:ascii="Times New Roman" w:hAnsi="Times New Roman"/>
                <w:b/>
                <w:sz w:val="24"/>
                <w:szCs w:val="24"/>
              </w:rPr>
              <w:t>Фото расходных материалов</w:t>
            </w:r>
          </w:p>
        </w:tc>
        <w:tc>
          <w:tcPr>
            <w:tcW w:w="2126" w:type="dxa"/>
          </w:tcPr>
          <w:p w14:paraId="340EF5AC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6B31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Ссылка на сайт с тех. характеристиками либо тех. характеристики оборудования, инструментов</w:t>
            </w:r>
          </w:p>
        </w:tc>
        <w:tc>
          <w:tcPr>
            <w:tcW w:w="992" w:type="dxa"/>
          </w:tcPr>
          <w:p w14:paraId="3CF38D9E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6B31">
              <w:rPr>
                <w:rFonts w:ascii="Times New Roman" w:hAnsi="Times New Roman"/>
                <w:b/>
                <w:sz w:val="24"/>
                <w:szCs w:val="24"/>
              </w:rPr>
              <w:t>Единица измерения</w:t>
            </w:r>
          </w:p>
        </w:tc>
        <w:tc>
          <w:tcPr>
            <w:tcW w:w="992" w:type="dxa"/>
          </w:tcPr>
          <w:p w14:paraId="668CC0D6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6B31">
              <w:rPr>
                <w:rFonts w:ascii="Times New Roman" w:hAnsi="Times New Roman"/>
                <w:b/>
                <w:sz w:val="24"/>
                <w:szCs w:val="24"/>
              </w:rPr>
              <w:t>Кол-во</w:t>
            </w:r>
          </w:p>
        </w:tc>
      </w:tr>
      <w:tr w:rsidR="00FD3579" w:rsidRPr="00696B31" w14:paraId="7739CE56" w14:textId="77777777" w:rsidTr="00EC3863">
        <w:trPr>
          <w:trHeight w:val="302"/>
        </w:trPr>
        <w:tc>
          <w:tcPr>
            <w:tcW w:w="993" w:type="dxa"/>
          </w:tcPr>
          <w:p w14:paraId="54FAD4E5" w14:textId="77777777" w:rsidR="00FD3579" w:rsidRPr="00696B31" w:rsidRDefault="00FD3579" w:rsidP="00FD3579">
            <w:pPr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14:paraId="35C6266A" w14:textId="77777777" w:rsidR="00FD3579" w:rsidRPr="00696B31" w:rsidRDefault="00FD3579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Папка для акварели А4, 20 л., 200 г/м2, BRAUBERG ART, 210×297 мм, «Осенний лес», 125226</w:t>
            </w:r>
          </w:p>
        </w:tc>
        <w:tc>
          <w:tcPr>
            <w:tcW w:w="1843" w:type="dxa"/>
            <w:vAlign w:val="center"/>
          </w:tcPr>
          <w:p w14:paraId="0DBC8674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03927ED" wp14:editId="2BBD6246">
                  <wp:extent cx="819785" cy="819785"/>
                  <wp:effectExtent l="0" t="0" r="0" b="0"/>
                  <wp:docPr id="345389857" name="Рисунок 345389857" descr="Папка для акварели А4, 20 л., 200 г/м2, 210х297 мм, BRAUBERG ART CLASSIC, &quot;Осенний лес&quot;, 1252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9" descr="Папка для акварели А4, 20 л., 200 г/м2, 210х297 мм, BRAUBERG ART CLASSIC, &quot;Осенний лес&quot;, 1252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785" cy="819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147ED0BB" w14:textId="77777777" w:rsidR="00FD3579" w:rsidRPr="00696B31" w:rsidRDefault="00000000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hyperlink r:id="rId106" w:history="1">
              <w:r w:rsidR="00FD3579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https://www.officemag.ru/catalog/goods/125226/</w:t>
              </w:r>
            </w:hyperlink>
          </w:p>
          <w:p w14:paraId="601A5F70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992" w:type="dxa"/>
          </w:tcPr>
          <w:p w14:paraId="6ECC2CCB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Пачка</w:t>
            </w:r>
          </w:p>
        </w:tc>
        <w:tc>
          <w:tcPr>
            <w:tcW w:w="992" w:type="dxa"/>
          </w:tcPr>
          <w:p w14:paraId="29DF512C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FD3579" w:rsidRPr="00696B31" w14:paraId="7ECDAC35" w14:textId="77777777" w:rsidTr="00EC3863">
        <w:trPr>
          <w:trHeight w:val="302"/>
        </w:trPr>
        <w:tc>
          <w:tcPr>
            <w:tcW w:w="993" w:type="dxa"/>
          </w:tcPr>
          <w:p w14:paraId="7FADB2C6" w14:textId="77777777" w:rsidR="00FD3579" w:rsidRPr="00696B31" w:rsidRDefault="00FD3579" w:rsidP="00FD3579">
            <w:pPr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14:paraId="45B047BF" w14:textId="77777777" w:rsidR="00FD3579" w:rsidRPr="00696B31" w:rsidRDefault="00FD3579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Ватман А1 (610 х 860 мм), 1 лист, плотность 200 г/м2, ГОЗНАК С-Пб, упаковка по 100 листов, водяной знак</w:t>
            </w:r>
          </w:p>
        </w:tc>
        <w:tc>
          <w:tcPr>
            <w:tcW w:w="1843" w:type="dxa"/>
            <w:vAlign w:val="center"/>
          </w:tcPr>
          <w:p w14:paraId="16BD40EF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B6FF398" wp14:editId="30E0E01E">
                  <wp:extent cx="689610" cy="689610"/>
                  <wp:effectExtent l="0" t="0" r="0" b="0"/>
                  <wp:docPr id="564383595" name="Рисунок 564383595" descr="Ватман А1 (610 х 860 мм), 1 лист, плотность 200 г/м2, ГОЗНАК С-Пб, упаковка по 100 листов, водяной знак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2" descr="Ватман А1 (610 х 860 мм), 1 лист, плотность 200 г/м2, ГОЗНАК С-Пб, упаковка по 100 листов, водяной знак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9610" cy="689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7570BC6E" w14:textId="77777777" w:rsidR="00FD3579" w:rsidRPr="00696B31" w:rsidRDefault="00000000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hyperlink r:id="rId107" w:history="1">
              <w:r w:rsidR="00FD3579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https://www.officemag.ru/catalog/goods/110972/</w:t>
              </w:r>
            </w:hyperlink>
          </w:p>
          <w:p w14:paraId="00F9BD3A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992" w:type="dxa"/>
          </w:tcPr>
          <w:p w14:paraId="07DD17E4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Штука</w:t>
            </w:r>
          </w:p>
        </w:tc>
        <w:tc>
          <w:tcPr>
            <w:tcW w:w="992" w:type="dxa"/>
          </w:tcPr>
          <w:p w14:paraId="47EA33AF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FD3579" w:rsidRPr="00696B31" w14:paraId="225CD8D8" w14:textId="77777777" w:rsidTr="00EC3863">
        <w:trPr>
          <w:trHeight w:val="281"/>
        </w:trPr>
        <w:tc>
          <w:tcPr>
            <w:tcW w:w="993" w:type="dxa"/>
          </w:tcPr>
          <w:p w14:paraId="33545781" w14:textId="77777777" w:rsidR="00FD3579" w:rsidRPr="00696B31" w:rsidRDefault="00FD3579" w:rsidP="00FD3579">
            <w:pPr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14:paraId="45ADB938" w14:textId="77777777" w:rsidR="00FD3579" w:rsidRPr="00696B31" w:rsidRDefault="00FD3579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Цветная бумага А4 мелованная (глянцевая), 24 листа 24 цвета, на скобе, BRAUBERG, 200×280 мм, «Чародейка», 124783</w:t>
            </w:r>
          </w:p>
        </w:tc>
        <w:tc>
          <w:tcPr>
            <w:tcW w:w="1843" w:type="dxa"/>
            <w:vAlign w:val="center"/>
          </w:tcPr>
          <w:p w14:paraId="34A76C84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E02A6D4" wp14:editId="06C6FB3F">
                  <wp:extent cx="819785" cy="819785"/>
                  <wp:effectExtent l="0" t="0" r="0" b="0"/>
                  <wp:docPr id="900503742" name="Рисунок 900503742" descr="Цветная бумага А4 мелованная (глянцевая), 24 листа 24 цвета, на скобе, BRAUBERG, 200х280 мм, &quot;Чародейка&quot;, 1247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6" descr="Цветная бумага А4 мелованная (глянцевая), 24 листа 24 цвета, на скобе, BRAUBERG, 200х280 мм, &quot;Чародейка&quot;, 1247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785" cy="819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15FACF42" w14:textId="77777777" w:rsidR="00FD3579" w:rsidRPr="00696B31" w:rsidRDefault="00000000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hyperlink r:id="rId108" w:history="1">
              <w:r w:rsidR="00FD3579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https://www.officemag.ru/catalog/goods/124783/</w:t>
              </w:r>
            </w:hyperlink>
          </w:p>
          <w:p w14:paraId="51EDDF82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992" w:type="dxa"/>
          </w:tcPr>
          <w:p w14:paraId="2DA45179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Пачка</w:t>
            </w:r>
          </w:p>
        </w:tc>
        <w:tc>
          <w:tcPr>
            <w:tcW w:w="992" w:type="dxa"/>
          </w:tcPr>
          <w:p w14:paraId="13D6613B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FD3579" w:rsidRPr="00696B31" w14:paraId="0C14F446" w14:textId="77777777" w:rsidTr="00EC3863">
        <w:trPr>
          <w:trHeight w:val="1124"/>
        </w:trPr>
        <w:tc>
          <w:tcPr>
            <w:tcW w:w="993" w:type="dxa"/>
          </w:tcPr>
          <w:p w14:paraId="5EF7AA16" w14:textId="77777777" w:rsidR="00FD3579" w:rsidRPr="00696B31" w:rsidRDefault="00FD3579" w:rsidP="00FD3579">
            <w:pPr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14:paraId="5E45031B" w14:textId="77777777" w:rsidR="00FD3579" w:rsidRPr="00696B31" w:rsidRDefault="00FD3579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Картон цветной А4 МЕЛОВАННЫЙ (глянцевый), 12 листов 12 цветов, в папке, BRAUBERG, 200×290 мм, «Чародейка», 124770</w:t>
            </w:r>
          </w:p>
        </w:tc>
        <w:tc>
          <w:tcPr>
            <w:tcW w:w="1843" w:type="dxa"/>
          </w:tcPr>
          <w:p w14:paraId="1894F8FB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AA14667" wp14:editId="38169ED5">
                  <wp:extent cx="950595" cy="950595"/>
                  <wp:effectExtent l="0" t="0" r="0" b="0"/>
                  <wp:docPr id="234423290" name="Рисунок 234423290" descr="Картон цветной А4 МЕЛОВАННЫЙ (глянцевый), 12 листов 12 цветов, в папке, BRAUBERG, 200х290 мм, &quot;Чародейка&quot;, 1247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8" descr="Картон цветной А4 МЕЛОВАННЫЙ (глянцевый), 12 листов 12 цветов, в папке, BRAUBERG, 200х290 мм, &quot;Чародейка&quot;, 1247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0595" cy="950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26206451" w14:textId="77777777" w:rsidR="00FD3579" w:rsidRPr="00696B31" w:rsidRDefault="00000000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hyperlink r:id="rId109" w:history="1">
              <w:r w:rsidR="00FD3579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https://www.officemag.ru/catalog/goods/124770/</w:t>
              </w:r>
            </w:hyperlink>
          </w:p>
          <w:p w14:paraId="43B53491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992" w:type="dxa"/>
          </w:tcPr>
          <w:p w14:paraId="19AE80E9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Пачка</w:t>
            </w:r>
          </w:p>
        </w:tc>
        <w:tc>
          <w:tcPr>
            <w:tcW w:w="992" w:type="dxa"/>
          </w:tcPr>
          <w:p w14:paraId="56942324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FD3579" w:rsidRPr="00696B31" w14:paraId="126EF5AB" w14:textId="77777777" w:rsidTr="00EC3863">
        <w:trPr>
          <w:trHeight w:val="240"/>
        </w:trPr>
        <w:tc>
          <w:tcPr>
            <w:tcW w:w="993" w:type="dxa"/>
          </w:tcPr>
          <w:p w14:paraId="1AEBCCE4" w14:textId="77777777" w:rsidR="00FD3579" w:rsidRPr="00696B31" w:rsidRDefault="00FD3579" w:rsidP="00FD3579">
            <w:pPr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14:paraId="632007CA" w14:textId="77777777" w:rsidR="00FD3579" w:rsidRPr="00696B31" w:rsidRDefault="00FD3579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Карандаши цветные акварельные BRAUBERG «АКАДЕМИЯ», 24 цвета, </w:t>
            </w:r>
            <w:proofErr w:type="spellStart"/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шестигранные,высокое</w:t>
            </w:r>
            <w:proofErr w:type="spellEnd"/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качество, 181400</w:t>
            </w:r>
          </w:p>
        </w:tc>
        <w:tc>
          <w:tcPr>
            <w:tcW w:w="1843" w:type="dxa"/>
            <w:vAlign w:val="center"/>
          </w:tcPr>
          <w:p w14:paraId="5ED7BCBA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6D81ACF" wp14:editId="3B895157">
                  <wp:extent cx="791210" cy="791210"/>
                  <wp:effectExtent l="0" t="0" r="0" b="0"/>
                  <wp:docPr id="965247531" name="Рисунок 965247531" descr="Карандаши цветные акварельные BRAUBERG &quot;АКАДЕМИЯ&quot;, 24 цвета, шестигранные,высокое качество, 1814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6" descr="Карандаши цветные акварельные BRAUBERG &quot;АКАДЕМИЯ&quot;, 24 цвета, шестигранные,высокое качество, 1814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1210" cy="791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15701E70" w14:textId="77777777" w:rsidR="00FD3579" w:rsidRPr="00696B31" w:rsidRDefault="00000000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hyperlink r:id="rId110" w:history="1">
              <w:r w:rsidR="00FD3579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https://www.officemag.ru/catalog/goods/181400/</w:t>
              </w:r>
            </w:hyperlink>
          </w:p>
          <w:p w14:paraId="094C73A0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992" w:type="dxa"/>
          </w:tcPr>
          <w:p w14:paraId="54FC78CC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Пачка</w:t>
            </w:r>
          </w:p>
        </w:tc>
        <w:tc>
          <w:tcPr>
            <w:tcW w:w="992" w:type="dxa"/>
          </w:tcPr>
          <w:p w14:paraId="74B3025F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FD3579" w:rsidRPr="00696B31" w14:paraId="0A987145" w14:textId="77777777" w:rsidTr="00EC3863">
        <w:trPr>
          <w:trHeight w:val="208"/>
        </w:trPr>
        <w:tc>
          <w:tcPr>
            <w:tcW w:w="993" w:type="dxa"/>
          </w:tcPr>
          <w:p w14:paraId="45D35E0A" w14:textId="77777777" w:rsidR="00FD3579" w:rsidRPr="00696B31" w:rsidRDefault="00FD3579" w:rsidP="00FD3579">
            <w:pPr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14:paraId="58CB72F5" w14:textId="77777777" w:rsidR="00FD3579" w:rsidRPr="00696B31" w:rsidRDefault="00FD3579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Набор </w:t>
            </w:r>
            <w:proofErr w:type="spellStart"/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чернографитных</w:t>
            </w:r>
            <w:proofErr w:type="spellEnd"/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карандашей </w:t>
            </w:r>
            <w:proofErr w:type="spellStart"/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Koh</w:t>
            </w:r>
            <w:proofErr w:type="spellEnd"/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-I-</w:t>
            </w:r>
            <w:proofErr w:type="spellStart"/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Noor</w:t>
            </w:r>
            <w:proofErr w:type="spellEnd"/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1696 заточенные (HB, H, B, 2H, 2B)</w:t>
            </w:r>
          </w:p>
          <w:p w14:paraId="10060C3B" w14:textId="77777777" w:rsidR="00FD3579" w:rsidRPr="00696B31" w:rsidRDefault="00FD3579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Align w:val="center"/>
          </w:tcPr>
          <w:p w14:paraId="530FE423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E023DCA" wp14:editId="57093749">
                  <wp:extent cx="1001395" cy="1001395"/>
                  <wp:effectExtent l="0" t="0" r="0" b="0"/>
                  <wp:docPr id="11445221" name="Рисунок 11445221" descr="96173294879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9" descr="96173294879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1395" cy="1001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23AFEF1A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696B31">
              <w:rPr>
                <w:rFonts w:ascii="Times New Roman" w:hAnsi="Times New Roman"/>
                <w:sz w:val="24"/>
                <w:szCs w:val="24"/>
                <w:u w:val="single"/>
              </w:rPr>
              <w:t>https://www.komus.ru/katalog/ruchki-karandashi-markery/karandashi-chernografitnye/nabor-chernografitnykh-karandashej-koh-i-noor-1696-zatochennye-hb-h-b-2h-2b-/p/963/</w:t>
            </w:r>
          </w:p>
        </w:tc>
        <w:tc>
          <w:tcPr>
            <w:tcW w:w="992" w:type="dxa"/>
          </w:tcPr>
          <w:p w14:paraId="2F7490DD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Упаковка</w:t>
            </w:r>
          </w:p>
        </w:tc>
        <w:tc>
          <w:tcPr>
            <w:tcW w:w="992" w:type="dxa"/>
          </w:tcPr>
          <w:p w14:paraId="25E62EA7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FD3579" w:rsidRPr="00696B31" w14:paraId="22755ACF" w14:textId="77777777" w:rsidTr="00EC3863">
        <w:trPr>
          <w:trHeight w:val="208"/>
        </w:trPr>
        <w:tc>
          <w:tcPr>
            <w:tcW w:w="993" w:type="dxa"/>
          </w:tcPr>
          <w:p w14:paraId="153E2B2D" w14:textId="77777777" w:rsidR="00FD3579" w:rsidRPr="00696B31" w:rsidRDefault="00FD3579" w:rsidP="00FD3579">
            <w:pPr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14:paraId="0D0B1F4A" w14:textId="77777777" w:rsidR="00FD3579" w:rsidRPr="00696B31" w:rsidRDefault="00FD3579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Набор </w:t>
            </w:r>
            <w:proofErr w:type="spellStart"/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линеров</w:t>
            </w:r>
            <w:proofErr w:type="spellEnd"/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Edding</w:t>
            </w:r>
            <w:proofErr w:type="spellEnd"/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E-1880/4S черные (толщина линии 0.25,0.35,0.5,0.7 мм)</w:t>
            </w:r>
          </w:p>
          <w:p w14:paraId="7EBC075C" w14:textId="77777777" w:rsidR="00FD3579" w:rsidRPr="00696B31" w:rsidRDefault="00FD3579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Align w:val="center"/>
          </w:tcPr>
          <w:p w14:paraId="0E735E71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79AE19C" wp14:editId="2BCDDB57">
                  <wp:extent cx="1030605" cy="1030605"/>
                  <wp:effectExtent l="0" t="0" r="0" b="0"/>
                  <wp:docPr id="851964275" name="Рисунок 851964275" descr="Набор линеров Edding E-1880/4S черные (толщина линии 0.25,0.35,0.5,0.7 мм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80" descr="Набор линеров Edding E-1880/4S черные (толщина линии 0.25,0.35,0.5,0.7 мм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0605" cy="1030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7AFADF00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696B31">
              <w:rPr>
                <w:rFonts w:ascii="Times New Roman" w:hAnsi="Times New Roman"/>
                <w:sz w:val="24"/>
                <w:szCs w:val="24"/>
                <w:u w:val="single"/>
              </w:rPr>
              <w:t>https://www.komus.ru/katalog/ruchki-karandashi-markery/linery/nabor-linerov-edding-e-1880-4s-chernye-tolshhina-linii-0-25-0-35-0-5-0-7-mm-/p/43841/?from=block-123-18</w:t>
            </w:r>
          </w:p>
        </w:tc>
        <w:tc>
          <w:tcPr>
            <w:tcW w:w="992" w:type="dxa"/>
          </w:tcPr>
          <w:p w14:paraId="054A0DEC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Упаковка</w:t>
            </w:r>
          </w:p>
        </w:tc>
        <w:tc>
          <w:tcPr>
            <w:tcW w:w="992" w:type="dxa"/>
          </w:tcPr>
          <w:p w14:paraId="0504C139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FD3579" w:rsidRPr="00696B31" w14:paraId="2B5846C5" w14:textId="77777777" w:rsidTr="00EC3863">
        <w:trPr>
          <w:trHeight w:val="167"/>
        </w:trPr>
        <w:tc>
          <w:tcPr>
            <w:tcW w:w="993" w:type="dxa"/>
          </w:tcPr>
          <w:p w14:paraId="0B298C65" w14:textId="77777777" w:rsidR="00FD3579" w:rsidRPr="00696B31" w:rsidRDefault="00FD3579" w:rsidP="00FD3579">
            <w:pPr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14:paraId="53FBC652" w14:textId="77777777" w:rsidR="00FD3579" w:rsidRPr="00696B31" w:rsidRDefault="00FD3579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Ластик BRAUBERG «Energy», 45×45×10 мм, белый, треугольный, термопластичная резина, пластиковый держатель, 222473</w:t>
            </w:r>
          </w:p>
          <w:p w14:paraId="7CF42A80" w14:textId="77777777" w:rsidR="00FD3579" w:rsidRPr="00696B31" w:rsidRDefault="00FD3579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14:paraId="3E0F7439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3645EE4" wp14:editId="0C9912D8">
                  <wp:extent cx="878205" cy="878205"/>
                  <wp:effectExtent l="0" t="0" r="0" b="0"/>
                  <wp:docPr id="1672577525" name="Рисунок 1672577525" descr="Ластик BRAUBERG &quot;Energy&quot;, 45х45х10 мм, белый, треугольный, термопластичная резина, пластиковый держатель, 2224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83" descr="Ластик BRAUBERG &quot;Energy&quot;, 45х45х10 мм, белый, треугольный, термопластичная резина, пластиковый держатель, 2224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8205" cy="878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71EA9522" w14:textId="77777777" w:rsidR="00FD3579" w:rsidRPr="00696B31" w:rsidRDefault="00000000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hyperlink r:id="rId111" w:history="1">
              <w:r w:rsidR="00FD3579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https://www.officemag.ru/catalog/goods/222473/</w:t>
              </w:r>
            </w:hyperlink>
          </w:p>
          <w:p w14:paraId="4F681ECE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992" w:type="dxa"/>
          </w:tcPr>
          <w:p w14:paraId="68729C93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Штука</w:t>
            </w:r>
          </w:p>
        </w:tc>
        <w:tc>
          <w:tcPr>
            <w:tcW w:w="992" w:type="dxa"/>
          </w:tcPr>
          <w:p w14:paraId="0FEDA825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FD3579" w:rsidRPr="00696B31" w14:paraId="60C51D87" w14:textId="77777777" w:rsidTr="00EC3863">
        <w:trPr>
          <w:trHeight w:val="240"/>
        </w:trPr>
        <w:tc>
          <w:tcPr>
            <w:tcW w:w="993" w:type="dxa"/>
          </w:tcPr>
          <w:p w14:paraId="749FB74C" w14:textId="77777777" w:rsidR="00FD3579" w:rsidRPr="00696B31" w:rsidRDefault="00FD3579" w:rsidP="00FD3579">
            <w:pPr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14:paraId="2E47E69B" w14:textId="77777777" w:rsidR="00FD3579" w:rsidRPr="00696B31" w:rsidRDefault="00FD3579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Линейка металлическая 30 см, BRAUBERG, </w:t>
            </w:r>
            <w:proofErr w:type="spellStart"/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европодвес</w:t>
            </w:r>
            <w:proofErr w:type="spellEnd"/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, 210381</w:t>
            </w:r>
          </w:p>
        </w:tc>
        <w:tc>
          <w:tcPr>
            <w:tcW w:w="1843" w:type="dxa"/>
            <w:vAlign w:val="center"/>
          </w:tcPr>
          <w:p w14:paraId="176695DD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7749CEB" wp14:editId="7FB4C2E7">
                  <wp:extent cx="645795" cy="645795"/>
                  <wp:effectExtent l="0" t="0" r="0" b="0"/>
                  <wp:docPr id="336336874" name="Рисунок 336336874" descr="Линейка металлическая 30 см, BRAUBERG, европодвес, 2103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84" descr="Линейка металлическая 30 см, BRAUBERG, европодвес, 2103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5795" cy="645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558FF2AF" w14:textId="77777777" w:rsidR="00FD3579" w:rsidRPr="00696B31" w:rsidRDefault="00000000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hyperlink r:id="rId112" w:history="1">
              <w:r w:rsidR="00FD3579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https://www.officemag.ru/catalog/goods/210381/</w:t>
              </w:r>
            </w:hyperlink>
          </w:p>
          <w:p w14:paraId="0E5E14A5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992" w:type="dxa"/>
          </w:tcPr>
          <w:p w14:paraId="4A4AB517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Штука</w:t>
            </w:r>
          </w:p>
        </w:tc>
        <w:tc>
          <w:tcPr>
            <w:tcW w:w="992" w:type="dxa"/>
          </w:tcPr>
          <w:p w14:paraId="2F120135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FD3579" w:rsidRPr="00696B31" w14:paraId="110AAA1A" w14:textId="77777777" w:rsidTr="00EC3863">
        <w:trPr>
          <w:trHeight w:val="125"/>
        </w:trPr>
        <w:tc>
          <w:tcPr>
            <w:tcW w:w="993" w:type="dxa"/>
          </w:tcPr>
          <w:p w14:paraId="050AA4A1" w14:textId="77777777" w:rsidR="00FD3579" w:rsidRPr="00696B31" w:rsidRDefault="00FD3579" w:rsidP="00FD3579">
            <w:pPr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14:paraId="045A6D23" w14:textId="77777777" w:rsidR="00FD3579" w:rsidRPr="00696B31" w:rsidRDefault="00FD3579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Гуашь ЛУЧ «Классика», 12 цветов по 20 мл, без кисти, картонная упаковка</w:t>
            </w:r>
          </w:p>
        </w:tc>
        <w:tc>
          <w:tcPr>
            <w:tcW w:w="1843" w:type="dxa"/>
            <w:vAlign w:val="center"/>
          </w:tcPr>
          <w:p w14:paraId="1C19977B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4A60876" wp14:editId="009F6A1E">
                  <wp:extent cx="689610" cy="689610"/>
                  <wp:effectExtent l="0" t="0" r="0" b="0"/>
                  <wp:docPr id="1120733387" name="Рисунок 1120733387" descr="Гуашь ЛУЧ &quot;Классика&quot;, 12 цветов по 20 мл, без кисти, картонная упаковка, 19С1277-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87" descr="Гуашь ЛУЧ &quot;Классика&quot;, 12 цветов по 20 мл, без кисти, картонная упаковка, 19С1277-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9610" cy="689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1CD51344" w14:textId="77777777" w:rsidR="00FD3579" w:rsidRPr="00696B31" w:rsidRDefault="00000000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hyperlink r:id="rId113" w:history="1">
              <w:r w:rsidR="00FD3579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https://www.officemag.ru/catalog/goods/190432/</w:t>
              </w:r>
            </w:hyperlink>
          </w:p>
          <w:p w14:paraId="3550D96B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992" w:type="dxa"/>
          </w:tcPr>
          <w:p w14:paraId="79B19CCF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Упаковка</w:t>
            </w:r>
          </w:p>
        </w:tc>
        <w:tc>
          <w:tcPr>
            <w:tcW w:w="992" w:type="dxa"/>
          </w:tcPr>
          <w:p w14:paraId="2DD9A138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FD3579" w:rsidRPr="00696B31" w14:paraId="541F06CB" w14:textId="77777777" w:rsidTr="00EC3863">
        <w:trPr>
          <w:trHeight w:val="167"/>
        </w:trPr>
        <w:tc>
          <w:tcPr>
            <w:tcW w:w="993" w:type="dxa"/>
          </w:tcPr>
          <w:p w14:paraId="612C693B" w14:textId="77777777" w:rsidR="00FD3579" w:rsidRPr="00696B31" w:rsidRDefault="00FD3579" w:rsidP="00FD3579">
            <w:pPr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14:paraId="7FCDE8B4" w14:textId="77777777" w:rsidR="00FD3579" w:rsidRPr="00CB4F36" w:rsidRDefault="00FD3579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200F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"DECOLA" для декорирования Кракелюр и Декупаж 20 мл 9541254</w:t>
            </w:r>
          </w:p>
        </w:tc>
        <w:tc>
          <w:tcPr>
            <w:tcW w:w="1843" w:type="dxa"/>
            <w:vAlign w:val="center"/>
          </w:tcPr>
          <w:p w14:paraId="19652D4A" w14:textId="77777777" w:rsidR="00FD3579" w:rsidRPr="00925BA8" w:rsidRDefault="00FD3579" w:rsidP="00D90448">
            <w:pPr>
              <w:spacing w:after="0" w:line="240" w:lineRule="auto"/>
              <w:jc w:val="center"/>
              <w:rPr>
                <w:noProof/>
                <w:lang w:eastAsia="ru-RU"/>
              </w:rPr>
            </w:pPr>
            <w:r w:rsidRPr="0009209B">
              <w:rPr>
                <w:noProof/>
                <w:lang w:eastAsia="ru-RU"/>
              </w:rPr>
              <w:drawing>
                <wp:inline distT="0" distB="0" distL="0" distR="0" wp14:anchorId="7EB6ACCE" wp14:editId="4110459C">
                  <wp:extent cx="1030605" cy="1030605"/>
                  <wp:effectExtent l="0" t="0" r="0" b="0"/>
                  <wp:docPr id="554169131" name="Рисунок 554169131" descr="DECOLA для декорирования Кракелюр и Декупаж 20 мл 9541254 Фото 1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 descr="DECOLA для декорирования Кракелюр и Декупаж 20 мл 9541254 Фото 1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0605" cy="1030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598738F0" w14:textId="77777777" w:rsidR="00FD3579" w:rsidRPr="001200FD" w:rsidRDefault="00000000" w:rsidP="00D90448">
            <w:pPr>
              <w:spacing w:after="0" w:line="240" w:lineRule="auto"/>
              <w:rPr>
                <w:rFonts w:ascii="Times New Roman" w:hAnsi="Times New Roman"/>
              </w:rPr>
            </w:pPr>
            <w:hyperlink r:id="rId114" w:history="1">
              <w:r w:rsidR="00FD3579" w:rsidRPr="001200FD">
                <w:rPr>
                  <w:rStyle w:val="aa"/>
                  <w:rFonts w:ascii="Times New Roman" w:hAnsi="Times New Roman"/>
                </w:rPr>
                <w:t>https://leonardo.ru/ishop/good_4020600074/</w:t>
              </w:r>
            </w:hyperlink>
            <w:r w:rsidR="00FD3579" w:rsidRPr="001200FD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992" w:type="dxa"/>
          </w:tcPr>
          <w:p w14:paraId="33A02CD9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Штука </w:t>
            </w:r>
          </w:p>
        </w:tc>
        <w:tc>
          <w:tcPr>
            <w:tcW w:w="992" w:type="dxa"/>
          </w:tcPr>
          <w:p w14:paraId="22E55C9F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FD3579" w:rsidRPr="00696B31" w14:paraId="3CA87F19" w14:textId="77777777" w:rsidTr="00EC3863">
        <w:trPr>
          <w:trHeight w:val="260"/>
        </w:trPr>
        <w:tc>
          <w:tcPr>
            <w:tcW w:w="993" w:type="dxa"/>
          </w:tcPr>
          <w:p w14:paraId="45547B14" w14:textId="77777777" w:rsidR="00FD3579" w:rsidRPr="00696B31" w:rsidRDefault="00FD3579" w:rsidP="00FD3579">
            <w:pPr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14:paraId="5502863B" w14:textId="77777777" w:rsidR="00FD3579" w:rsidRPr="00696B31" w:rsidRDefault="00FD3579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Палитра для рисования СТАММ пластиковая, большая, 15 ячеек для красок</w:t>
            </w:r>
          </w:p>
        </w:tc>
        <w:tc>
          <w:tcPr>
            <w:tcW w:w="1843" w:type="dxa"/>
            <w:vAlign w:val="center"/>
          </w:tcPr>
          <w:p w14:paraId="5CE468B6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84B50E8" wp14:editId="6C6BA8F3">
                  <wp:extent cx="645795" cy="645795"/>
                  <wp:effectExtent l="0" t="0" r="0" b="0"/>
                  <wp:docPr id="1842086218" name="Рисунок 1842086218" descr="Палитра для рисования СТАММ пластиковая, большая, 15 ячеек для красок, ПА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98" descr="Палитра для рисования СТАММ пластиковая, большая, 15 ячеек для красок, ПА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5795" cy="645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419201CF" w14:textId="77777777" w:rsidR="00FD3579" w:rsidRPr="00696B31" w:rsidRDefault="00000000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hyperlink r:id="rId115" w:history="1">
              <w:r w:rsidR="00FD3579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https://www.officemag.ru/catalog/goods/191158/</w:t>
              </w:r>
            </w:hyperlink>
          </w:p>
          <w:p w14:paraId="195C2710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992" w:type="dxa"/>
          </w:tcPr>
          <w:p w14:paraId="7F534183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Штука</w:t>
            </w:r>
          </w:p>
        </w:tc>
        <w:tc>
          <w:tcPr>
            <w:tcW w:w="992" w:type="dxa"/>
          </w:tcPr>
          <w:p w14:paraId="38054157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FD3579" w:rsidRPr="00696B31" w14:paraId="7F8073B3" w14:textId="77777777" w:rsidTr="00EC3863">
        <w:trPr>
          <w:trHeight w:val="156"/>
        </w:trPr>
        <w:tc>
          <w:tcPr>
            <w:tcW w:w="993" w:type="dxa"/>
          </w:tcPr>
          <w:p w14:paraId="2720A96A" w14:textId="77777777" w:rsidR="00FD3579" w:rsidRPr="00696B31" w:rsidRDefault="00FD3579" w:rsidP="00FD3579">
            <w:pPr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14:paraId="2B101E5A" w14:textId="77777777" w:rsidR="00FD3579" w:rsidRPr="00696B31" w:rsidRDefault="00FD3579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Стакан-непроливайка ЮНЛАНДИЯ, двойной, 191313</w:t>
            </w:r>
          </w:p>
        </w:tc>
        <w:tc>
          <w:tcPr>
            <w:tcW w:w="1843" w:type="dxa"/>
            <w:vAlign w:val="center"/>
          </w:tcPr>
          <w:p w14:paraId="24692A2E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93D55DB" wp14:editId="41139BD5">
                  <wp:extent cx="588010" cy="588010"/>
                  <wp:effectExtent l="0" t="0" r="0" b="0"/>
                  <wp:docPr id="1169689338" name="Рисунок 1169689338" descr="Стакан-непроливайка ЮНЛАНДИЯ, двойной, 1913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99" descr="Стакан-непроливайка ЮНЛАНДИЯ, двойной, 1913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8010" cy="588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7183E520" w14:textId="77777777" w:rsidR="00FD3579" w:rsidRPr="00696B31" w:rsidRDefault="00000000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hyperlink r:id="rId116" w:history="1">
              <w:r w:rsidR="00FD3579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https://www.officemag.ru/catalog/goods/191313/</w:t>
              </w:r>
            </w:hyperlink>
          </w:p>
          <w:p w14:paraId="6BF9E23A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992" w:type="dxa"/>
          </w:tcPr>
          <w:p w14:paraId="6C68B099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Штука</w:t>
            </w:r>
          </w:p>
        </w:tc>
        <w:tc>
          <w:tcPr>
            <w:tcW w:w="992" w:type="dxa"/>
          </w:tcPr>
          <w:p w14:paraId="074BBC38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FD3579" w:rsidRPr="00696B31" w14:paraId="061B6C42" w14:textId="77777777" w:rsidTr="00EC3863">
        <w:trPr>
          <w:trHeight w:val="156"/>
        </w:trPr>
        <w:tc>
          <w:tcPr>
            <w:tcW w:w="993" w:type="dxa"/>
          </w:tcPr>
          <w:p w14:paraId="7DE3A58A" w14:textId="77777777" w:rsidR="00FD3579" w:rsidRPr="00696B31" w:rsidRDefault="00FD3579" w:rsidP="00FD3579">
            <w:pPr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14:paraId="2152A7BB" w14:textId="77777777" w:rsidR="00FD3579" w:rsidRPr="00696B31" w:rsidRDefault="00FD3579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Кисть художественная профессиональная BRAUBERG ART «CLASSIC», синтетика мягкая, под колонок, круглая, № 7, короткая ручка, 200692</w:t>
            </w:r>
          </w:p>
        </w:tc>
        <w:tc>
          <w:tcPr>
            <w:tcW w:w="1843" w:type="dxa"/>
            <w:vAlign w:val="center"/>
          </w:tcPr>
          <w:p w14:paraId="7AF96980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84E1C29" wp14:editId="579B2C4E">
                  <wp:extent cx="878205" cy="878205"/>
                  <wp:effectExtent l="0" t="0" r="0" b="0"/>
                  <wp:docPr id="288625179" name="Рисунок 288625179" descr="Кисть художественная профессиональная BRAUBERG ART &quot;CLASSIC&quot;, синтетика мягкая, под колонок, круглая, № 7, короткая ручка, 2006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01" descr="Кисть художественная профессиональная BRAUBERG ART &quot;CLASSIC&quot;, синтетика мягкая, под колонок, круглая, № 7, короткая ручка, 2006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8205" cy="878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4D515906" w14:textId="77777777" w:rsidR="00FD3579" w:rsidRPr="00696B31" w:rsidRDefault="00000000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hyperlink r:id="rId117" w:history="1">
              <w:r w:rsidR="00FD3579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https://www.officemag.ru/catalog/goods/200692/</w:t>
              </w:r>
            </w:hyperlink>
          </w:p>
          <w:p w14:paraId="44D10908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992" w:type="dxa"/>
          </w:tcPr>
          <w:p w14:paraId="2254472F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Штука</w:t>
            </w:r>
          </w:p>
        </w:tc>
        <w:tc>
          <w:tcPr>
            <w:tcW w:w="992" w:type="dxa"/>
          </w:tcPr>
          <w:p w14:paraId="163B904C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FD3579" w:rsidRPr="00696B31" w14:paraId="7C91F0AD" w14:textId="77777777" w:rsidTr="00EC3863">
        <w:trPr>
          <w:trHeight w:val="156"/>
        </w:trPr>
        <w:tc>
          <w:tcPr>
            <w:tcW w:w="993" w:type="dxa"/>
          </w:tcPr>
          <w:p w14:paraId="6514DFBD" w14:textId="77777777" w:rsidR="00FD3579" w:rsidRPr="00696B31" w:rsidRDefault="00FD3579" w:rsidP="00FD3579">
            <w:pPr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14:paraId="6CD8459A" w14:textId="77777777" w:rsidR="00FD3579" w:rsidRPr="00696B31" w:rsidRDefault="00FD3579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Кисть художественная профессиональная BRAUBERG ART «CLASSIC», синтетика жесткая, круглая, № 5, короткая ручка, 200648</w:t>
            </w:r>
          </w:p>
        </w:tc>
        <w:tc>
          <w:tcPr>
            <w:tcW w:w="1843" w:type="dxa"/>
            <w:vAlign w:val="center"/>
          </w:tcPr>
          <w:p w14:paraId="3FF30D05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6FF9D40" wp14:editId="47409630">
                  <wp:extent cx="914400" cy="914400"/>
                  <wp:effectExtent l="0" t="0" r="0" b="0"/>
                  <wp:docPr id="447994239" name="Рисунок 447994239" descr="Кисть художественная профессиональная BRAUBERG ART &quot;CLASSIC&quot;, синтетика жесткая, круглая, № 5, короткая ручка, 2006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03" descr="Кисть художественная профессиональная BRAUBERG ART &quot;CLASSIC&quot;, синтетика жесткая, круглая, № 5, короткая ручка, 2006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6A475E31" w14:textId="77777777" w:rsidR="00FD3579" w:rsidRPr="00696B31" w:rsidRDefault="00000000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hyperlink r:id="rId118" w:history="1">
              <w:r w:rsidR="00FD3579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https://www.officemag.ru/catalog/goods/200648/</w:t>
              </w:r>
            </w:hyperlink>
          </w:p>
          <w:p w14:paraId="4EF574C9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992" w:type="dxa"/>
          </w:tcPr>
          <w:p w14:paraId="398E2DF1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Штука</w:t>
            </w:r>
          </w:p>
        </w:tc>
        <w:tc>
          <w:tcPr>
            <w:tcW w:w="992" w:type="dxa"/>
          </w:tcPr>
          <w:p w14:paraId="1E85581C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FD3579" w:rsidRPr="00696B31" w14:paraId="30F98AAD" w14:textId="77777777" w:rsidTr="00EC3863">
        <w:trPr>
          <w:trHeight w:val="229"/>
        </w:trPr>
        <w:tc>
          <w:tcPr>
            <w:tcW w:w="993" w:type="dxa"/>
          </w:tcPr>
          <w:p w14:paraId="05CB1A22" w14:textId="77777777" w:rsidR="00FD3579" w:rsidRPr="00696B31" w:rsidRDefault="00FD3579" w:rsidP="00FD3579">
            <w:pPr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14:paraId="5BB63270" w14:textId="77777777" w:rsidR="00FD3579" w:rsidRPr="00696B31" w:rsidRDefault="00FD3579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Кисть художественная профессиональная BRAUBERG ART «CLASSIC», синтетика жесткая, круглая, №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, длинная ручка, 200658</w:t>
            </w:r>
          </w:p>
        </w:tc>
        <w:tc>
          <w:tcPr>
            <w:tcW w:w="1843" w:type="dxa"/>
            <w:vAlign w:val="center"/>
          </w:tcPr>
          <w:p w14:paraId="77B9D358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3CE85AF" wp14:editId="74EB40AB">
                  <wp:extent cx="914400" cy="914400"/>
                  <wp:effectExtent l="0" t="0" r="0" b="0"/>
                  <wp:docPr id="731079516" name="Рисунок 731079516" descr="Кисть художественная профессиональная BRAUBERG ART &quot;CLASSIC&quot;, синтетика жесткая, круглая, № 3, длинная ручка, 2006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05" descr="Кисть художественная профессиональная BRAUBERG ART &quot;CLASSIC&quot;, синтетика жесткая, круглая, № 3, длинная ручка, 2006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2EEDBCF3" w14:textId="77777777" w:rsidR="00FD3579" w:rsidRPr="00696B31" w:rsidRDefault="00000000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hyperlink r:id="rId119" w:history="1">
              <w:r w:rsidR="00FD3579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https://www.officemag.ru/catalog/goods/200658/</w:t>
              </w:r>
            </w:hyperlink>
          </w:p>
          <w:p w14:paraId="717671FE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992" w:type="dxa"/>
          </w:tcPr>
          <w:p w14:paraId="6800148F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Штука</w:t>
            </w:r>
          </w:p>
        </w:tc>
        <w:tc>
          <w:tcPr>
            <w:tcW w:w="992" w:type="dxa"/>
          </w:tcPr>
          <w:p w14:paraId="66219261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FD3579" w:rsidRPr="00696B31" w14:paraId="1E3BD026" w14:textId="77777777" w:rsidTr="00EC3863">
        <w:trPr>
          <w:trHeight w:val="260"/>
        </w:trPr>
        <w:tc>
          <w:tcPr>
            <w:tcW w:w="993" w:type="dxa"/>
          </w:tcPr>
          <w:p w14:paraId="7049D6DA" w14:textId="77777777" w:rsidR="00FD3579" w:rsidRPr="00696B31" w:rsidRDefault="00FD3579" w:rsidP="00FD3579">
            <w:pPr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14:paraId="5BC45863" w14:textId="77777777" w:rsidR="00FD3579" w:rsidRPr="00696B31" w:rsidRDefault="00FD3579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Клей-карандаш BRAUBERG, 40 г, 222928</w:t>
            </w:r>
          </w:p>
        </w:tc>
        <w:tc>
          <w:tcPr>
            <w:tcW w:w="1843" w:type="dxa"/>
            <w:vAlign w:val="center"/>
          </w:tcPr>
          <w:p w14:paraId="167FBD16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01CE5DF" wp14:editId="6FAB5854">
                  <wp:extent cx="616585" cy="616585"/>
                  <wp:effectExtent l="0" t="0" r="0" b="0"/>
                  <wp:docPr id="196716638" name="Рисунок 196716638" descr="6845d6a8d28613fc5776bfd004ac2118_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07" descr="6845d6a8d28613fc5776bfd004ac2118_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6585" cy="6165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3D85B6C8" w14:textId="77777777" w:rsidR="00FD3579" w:rsidRPr="00696B31" w:rsidRDefault="00000000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hyperlink r:id="rId120" w:history="1">
              <w:r w:rsidR="00FD3579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https://www.officemag.ru/catalog/goods/222928/</w:t>
              </w:r>
            </w:hyperlink>
          </w:p>
          <w:p w14:paraId="4DC1DC90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992" w:type="dxa"/>
          </w:tcPr>
          <w:p w14:paraId="21376C36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Штука</w:t>
            </w:r>
          </w:p>
        </w:tc>
        <w:tc>
          <w:tcPr>
            <w:tcW w:w="992" w:type="dxa"/>
          </w:tcPr>
          <w:p w14:paraId="663F1CAC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FD3579" w:rsidRPr="00696B31" w14:paraId="56691450" w14:textId="77777777" w:rsidTr="00EC3863">
        <w:trPr>
          <w:trHeight w:val="156"/>
        </w:trPr>
        <w:tc>
          <w:tcPr>
            <w:tcW w:w="993" w:type="dxa"/>
          </w:tcPr>
          <w:p w14:paraId="77ACF73A" w14:textId="77777777" w:rsidR="00FD3579" w:rsidRPr="00696B31" w:rsidRDefault="00FD3579" w:rsidP="00FD3579">
            <w:pPr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14:paraId="41955977" w14:textId="77777777" w:rsidR="00FD3579" w:rsidRPr="00696B31" w:rsidRDefault="00FD3579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Клей ПВА-СУПЕР BRAUBERG (керамика, ткань, кожа, дерево, бумага, картон), 40 г, 222926</w:t>
            </w:r>
          </w:p>
        </w:tc>
        <w:tc>
          <w:tcPr>
            <w:tcW w:w="1843" w:type="dxa"/>
            <w:vAlign w:val="center"/>
          </w:tcPr>
          <w:p w14:paraId="19960B91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B6870D3" wp14:editId="10BD1C82">
                  <wp:extent cx="675005" cy="675005"/>
                  <wp:effectExtent l="0" t="0" r="0" b="0"/>
                  <wp:docPr id="1672720700" name="Рисунок 1672720700" descr="1bd3a3c5d74c1472b8579657e395e976_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08" descr="1bd3a3c5d74c1472b8579657e395e976_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5005" cy="675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2C466B48" w14:textId="77777777" w:rsidR="00FD3579" w:rsidRPr="00696B31" w:rsidRDefault="00000000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hyperlink r:id="rId121" w:history="1">
              <w:r w:rsidR="00FD3579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https://www.officemag.ru/catalog/goods/222926/</w:t>
              </w:r>
            </w:hyperlink>
          </w:p>
          <w:p w14:paraId="248E6613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992" w:type="dxa"/>
          </w:tcPr>
          <w:p w14:paraId="05EEB43B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Штука</w:t>
            </w:r>
          </w:p>
        </w:tc>
        <w:tc>
          <w:tcPr>
            <w:tcW w:w="992" w:type="dxa"/>
          </w:tcPr>
          <w:p w14:paraId="3185004B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FD3579" w:rsidRPr="00696B31" w14:paraId="19D00024" w14:textId="77777777" w:rsidTr="00EC3863">
        <w:trPr>
          <w:trHeight w:val="229"/>
        </w:trPr>
        <w:tc>
          <w:tcPr>
            <w:tcW w:w="993" w:type="dxa"/>
          </w:tcPr>
          <w:p w14:paraId="183D1D74" w14:textId="77777777" w:rsidR="00FD3579" w:rsidRPr="00696B31" w:rsidRDefault="00FD3579" w:rsidP="00FD3579">
            <w:pPr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14:paraId="7B9F9D30" w14:textId="77777777" w:rsidR="00FD3579" w:rsidRPr="00696B31" w:rsidRDefault="00FD3579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Клей универсальный МОМЕНТ Кристалл, 30 мл, в шоу-боксе</w:t>
            </w:r>
          </w:p>
        </w:tc>
        <w:tc>
          <w:tcPr>
            <w:tcW w:w="1843" w:type="dxa"/>
            <w:vAlign w:val="center"/>
          </w:tcPr>
          <w:p w14:paraId="355E4787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1FB5023" wp14:editId="613E2F4C">
                  <wp:extent cx="667385" cy="667385"/>
                  <wp:effectExtent l="0" t="0" r="0" b="0"/>
                  <wp:docPr id="422486983" name="Рисунок 422486983" descr="14c19d2ac0c036dffdad97342198831f_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09" descr="14c19d2ac0c036dffdad97342198831f_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7385" cy="667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CEAE114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14:paraId="59C9B0B4" w14:textId="77777777" w:rsidR="00FD3579" w:rsidRPr="00696B31" w:rsidRDefault="00000000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hyperlink r:id="rId122" w:history="1">
              <w:r w:rsidR="00FD3579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https://www.officemag.ru/catalog/goods/605643/</w:t>
              </w:r>
            </w:hyperlink>
          </w:p>
          <w:p w14:paraId="298CCDB9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992" w:type="dxa"/>
          </w:tcPr>
          <w:p w14:paraId="19BCEE01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Упаковка</w:t>
            </w:r>
          </w:p>
        </w:tc>
        <w:tc>
          <w:tcPr>
            <w:tcW w:w="992" w:type="dxa"/>
          </w:tcPr>
          <w:p w14:paraId="00034DE5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FD3579" w:rsidRPr="00696B31" w14:paraId="09F5E941" w14:textId="77777777" w:rsidTr="00EC3863">
        <w:trPr>
          <w:trHeight w:val="271"/>
        </w:trPr>
        <w:tc>
          <w:tcPr>
            <w:tcW w:w="993" w:type="dxa"/>
          </w:tcPr>
          <w:p w14:paraId="5BA23686" w14:textId="77777777" w:rsidR="00FD3579" w:rsidRPr="00696B31" w:rsidRDefault="00FD3579" w:rsidP="00FD3579">
            <w:pPr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14:paraId="7912AB59" w14:textId="77777777" w:rsidR="00FD3579" w:rsidRPr="00696B31" w:rsidRDefault="00FD3579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Ножницы BRAUBERG «Soft </w:t>
            </w:r>
            <w:proofErr w:type="spellStart"/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Grip</w:t>
            </w:r>
            <w:proofErr w:type="spellEnd"/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», 190 мм, рез. вставки, серо-зеленые, 3-х сторон. заточка, карт. </w:t>
            </w:r>
            <w:proofErr w:type="spellStart"/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уп</w:t>
            </w:r>
            <w:proofErr w:type="spellEnd"/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. с подвес., 230762</w:t>
            </w:r>
          </w:p>
        </w:tc>
        <w:tc>
          <w:tcPr>
            <w:tcW w:w="1843" w:type="dxa"/>
          </w:tcPr>
          <w:p w14:paraId="5C4476CF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9A9559F" wp14:editId="60467486">
                  <wp:extent cx="638810" cy="638810"/>
                  <wp:effectExtent l="0" t="0" r="0" b="0"/>
                  <wp:docPr id="1014503004" name="Рисунок 1014503004" descr="6e5021c977c2e1c7202ea6a107c2e929_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12" descr="6e5021c977c2e1c7202ea6a107c2e929_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810" cy="6388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498EB83E" w14:textId="77777777" w:rsidR="00FD3579" w:rsidRPr="00696B31" w:rsidRDefault="00000000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hyperlink r:id="rId123" w:history="1">
              <w:r w:rsidR="00FD3579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https://www.officemag.ru/catalog/goods/230762/</w:t>
              </w:r>
            </w:hyperlink>
          </w:p>
          <w:p w14:paraId="033F0296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992" w:type="dxa"/>
          </w:tcPr>
          <w:p w14:paraId="2352E2BA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Штука</w:t>
            </w:r>
          </w:p>
        </w:tc>
        <w:tc>
          <w:tcPr>
            <w:tcW w:w="992" w:type="dxa"/>
          </w:tcPr>
          <w:p w14:paraId="3DD0AFD2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FD3579" w:rsidRPr="00696B31" w14:paraId="1204FED9" w14:textId="77777777" w:rsidTr="00EC3863">
        <w:trPr>
          <w:trHeight w:val="156"/>
        </w:trPr>
        <w:tc>
          <w:tcPr>
            <w:tcW w:w="993" w:type="dxa"/>
          </w:tcPr>
          <w:p w14:paraId="3A020D8C" w14:textId="77777777" w:rsidR="00FD3579" w:rsidRPr="00696B31" w:rsidRDefault="00FD3579" w:rsidP="00FD3579">
            <w:pPr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14:paraId="7BCE90C4" w14:textId="77777777" w:rsidR="00FD3579" w:rsidRPr="00696B31" w:rsidRDefault="00FD3579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Нож канцелярский 18 мм BRAUBERG «</w:t>
            </w:r>
            <w:proofErr w:type="spellStart"/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Metallic</w:t>
            </w:r>
            <w:proofErr w:type="spellEnd"/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», металлический корпус (рифленый), </w:t>
            </w:r>
            <w:proofErr w:type="spellStart"/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автофиксатор</w:t>
            </w:r>
            <w:proofErr w:type="spellEnd"/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, блистер, 235401</w:t>
            </w:r>
          </w:p>
        </w:tc>
        <w:tc>
          <w:tcPr>
            <w:tcW w:w="1843" w:type="dxa"/>
            <w:vAlign w:val="center"/>
          </w:tcPr>
          <w:p w14:paraId="3E94B866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9F128A0" wp14:editId="03B043D7">
                  <wp:extent cx="762000" cy="762000"/>
                  <wp:effectExtent l="0" t="0" r="0" b="0"/>
                  <wp:docPr id="931089446" name="Рисунок 931089446" descr="55bb48cc2c042_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14" descr="55bb48cc2c042_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A72EB02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14:paraId="55AE9048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696B31">
              <w:rPr>
                <w:rFonts w:ascii="Times New Roman" w:hAnsi="Times New Roman"/>
                <w:sz w:val="24"/>
                <w:szCs w:val="24"/>
                <w:u w:val="single"/>
              </w:rPr>
              <w:t>https://www.officemag.ru/catalog/goods/235401/</w:t>
            </w:r>
          </w:p>
          <w:p w14:paraId="24E1EADB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992" w:type="dxa"/>
          </w:tcPr>
          <w:p w14:paraId="09FB9F17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Штука</w:t>
            </w:r>
          </w:p>
        </w:tc>
        <w:tc>
          <w:tcPr>
            <w:tcW w:w="992" w:type="dxa"/>
          </w:tcPr>
          <w:p w14:paraId="1512EC6E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FD3579" w:rsidRPr="00696B31" w14:paraId="4F7FA9A5" w14:textId="77777777" w:rsidTr="00EC3863">
        <w:trPr>
          <w:trHeight w:val="156"/>
        </w:trPr>
        <w:tc>
          <w:tcPr>
            <w:tcW w:w="993" w:type="dxa"/>
          </w:tcPr>
          <w:p w14:paraId="64B177DD" w14:textId="77777777" w:rsidR="00FD3579" w:rsidRPr="00696B31" w:rsidRDefault="00FD3579" w:rsidP="00FD3579">
            <w:pPr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14:paraId="0750397F" w14:textId="77777777" w:rsidR="00FD3579" w:rsidRPr="00696B31" w:rsidRDefault="00FD3579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Коврик (мат) для резки BRAUBERG 3-слойный, А3 (450×300 мм), двусторонний, толщина 3 мм, зеленый, 236904</w:t>
            </w:r>
          </w:p>
        </w:tc>
        <w:tc>
          <w:tcPr>
            <w:tcW w:w="1843" w:type="dxa"/>
            <w:vAlign w:val="center"/>
          </w:tcPr>
          <w:p w14:paraId="2BBA794E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BCC79B5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C274E0C" wp14:editId="2AE9EC04">
                  <wp:extent cx="740410" cy="740410"/>
                  <wp:effectExtent l="0" t="0" r="0" b="0"/>
                  <wp:docPr id="841694860" name="Рисунок 841694860" descr="7c199e74946e1f0c338b29a56eefa787_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15" descr="7c199e74946e1f0c338b29a56eefa787_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0410" cy="740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5E65DC75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696B31">
              <w:rPr>
                <w:rFonts w:ascii="Times New Roman" w:hAnsi="Times New Roman"/>
                <w:sz w:val="24"/>
                <w:szCs w:val="24"/>
                <w:u w:val="single"/>
              </w:rPr>
              <w:t>https://www.officemag.ru/catalog/goods/236904/</w:t>
            </w:r>
          </w:p>
          <w:p w14:paraId="04C76E31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992" w:type="dxa"/>
          </w:tcPr>
          <w:p w14:paraId="71DB00AD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Штука</w:t>
            </w:r>
          </w:p>
        </w:tc>
        <w:tc>
          <w:tcPr>
            <w:tcW w:w="992" w:type="dxa"/>
          </w:tcPr>
          <w:p w14:paraId="79B5D37F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FD3579" w:rsidRPr="00696B31" w14:paraId="21D54C22" w14:textId="77777777" w:rsidTr="00EC3863">
        <w:trPr>
          <w:trHeight w:val="302"/>
        </w:trPr>
        <w:tc>
          <w:tcPr>
            <w:tcW w:w="993" w:type="dxa"/>
          </w:tcPr>
          <w:p w14:paraId="6F9BF82E" w14:textId="77777777" w:rsidR="00FD3579" w:rsidRPr="00696B31" w:rsidRDefault="00FD3579" w:rsidP="00FD3579">
            <w:pPr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14:paraId="4D8CE35D" w14:textId="77777777" w:rsidR="00FD3579" w:rsidRPr="00696B31" w:rsidRDefault="00FD3579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Клейкая лента малярная </w:t>
            </w:r>
            <w:proofErr w:type="spellStart"/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крепированная</w:t>
            </w:r>
            <w:proofErr w:type="spellEnd"/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48 мм х 50 м (реальная длина!), профессиональная, BRAUBERG, 226426</w:t>
            </w:r>
          </w:p>
        </w:tc>
        <w:tc>
          <w:tcPr>
            <w:tcW w:w="1843" w:type="dxa"/>
            <w:vAlign w:val="center"/>
          </w:tcPr>
          <w:p w14:paraId="30FB3AEE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</w:p>
          <w:p w14:paraId="311095A0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B101E22" wp14:editId="6460DF88">
                  <wp:extent cx="588010" cy="588010"/>
                  <wp:effectExtent l="0" t="0" r="0" b="0"/>
                  <wp:docPr id="1159075663" name="Рисунок 1159075663" descr="428a40d97f64eb6feeeb0e1946de7238_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19" descr="428a40d97f64eb6feeeb0e1946de7238_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8010" cy="588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6448FACE" w14:textId="77777777" w:rsidR="00FD3579" w:rsidRPr="00447665" w:rsidRDefault="00FD3579" w:rsidP="00D9044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447665">
              <w:rPr>
                <w:rFonts w:ascii="Times New Roman" w:hAnsi="Times New Roman"/>
                <w:sz w:val="24"/>
                <w:szCs w:val="24"/>
                <w:u w:val="single"/>
              </w:rPr>
              <w:t>https://www.officemag.ru/catalog/goods/226426/</w:t>
            </w:r>
          </w:p>
          <w:p w14:paraId="5ECAAF50" w14:textId="77777777" w:rsidR="00FD3579" w:rsidRPr="00447665" w:rsidRDefault="00FD3579" w:rsidP="00D9044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992" w:type="dxa"/>
          </w:tcPr>
          <w:p w14:paraId="20B48148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Штука</w:t>
            </w:r>
          </w:p>
        </w:tc>
        <w:tc>
          <w:tcPr>
            <w:tcW w:w="992" w:type="dxa"/>
          </w:tcPr>
          <w:p w14:paraId="47D06C3D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FD3579" w:rsidRPr="00696B31" w14:paraId="6BB508E3" w14:textId="77777777" w:rsidTr="00EC3863">
        <w:trPr>
          <w:trHeight w:val="281"/>
        </w:trPr>
        <w:tc>
          <w:tcPr>
            <w:tcW w:w="993" w:type="dxa"/>
          </w:tcPr>
          <w:p w14:paraId="0ED68461" w14:textId="77777777" w:rsidR="00FD3579" w:rsidRPr="00696B31" w:rsidRDefault="00FD3579" w:rsidP="00FD3579">
            <w:pPr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14:paraId="56A1306A" w14:textId="77777777" w:rsidR="00FD3579" w:rsidRPr="00696B31" w:rsidRDefault="00FD3579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Шпагат джутовый упаковочный полированный, длина 500 м, диаметр 1,5 мм, 1200 текс, BRAUBERG, 605008</w:t>
            </w:r>
          </w:p>
        </w:tc>
        <w:tc>
          <w:tcPr>
            <w:tcW w:w="1843" w:type="dxa"/>
            <w:vAlign w:val="center"/>
          </w:tcPr>
          <w:p w14:paraId="00CB2EAC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</w:p>
          <w:p w14:paraId="0DCA4000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36C54DF" wp14:editId="1E00E181">
                  <wp:extent cx="762000" cy="762000"/>
                  <wp:effectExtent l="0" t="0" r="0" b="0"/>
                  <wp:docPr id="934679490" name="Рисунок 934679490" descr="670ba35eea20f6749c8d47d58178bd90_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22" descr="670ba35eea20f6749c8d47d58178bd90_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2305E65E" w14:textId="77777777" w:rsidR="00FD3579" w:rsidRPr="00447665" w:rsidRDefault="00000000" w:rsidP="00D9044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u w:val="single"/>
              </w:rPr>
            </w:pPr>
            <w:hyperlink r:id="rId124" w:history="1">
              <w:r w:rsidR="00FD3579" w:rsidRPr="0044766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https://www.officemag.ru/catalog/goods/605008/</w:t>
              </w:r>
            </w:hyperlink>
          </w:p>
          <w:p w14:paraId="34636320" w14:textId="77777777" w:rsidR="00FD3579" w:rsidRPr="00447665" w:rsidRDefault="00FD3579" w:rsidP="00D9044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992" w:type="dxa"/>
          </w:tcPr>
          <w:p w14:paraId="63DEA2F2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Упаковка</w:t>
            </w:r>
          </w:p>
        </w:tc>
        <w:tc>
          <w:tcPr>
            <w:tcW w:w="992" w:type="dxa"/>
          </w:tcPr>
          <w:p w14:paraId="6F1DF7B7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FD3579" w:rsidRPr="00696B31" w14:paraId="3BC71346" w14:textId="77777777" w:rsidTr="00EC3863">
        <w:trPr>
          <w:trHeight w:val="1354"/>
        </w:trPr>
        <w:tc>
          <w:tcPr>
            <w:tcW w:w="993" w:type="dxa"/>
          </w:tcPr>
          <w:p w14:paraId="1B22CB67" w14:textId="77777777" w:rsidR="00FD3579" w:rsidRDefault="00FD3579" w:rsidP="00FD3579">
            <w:pPr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14:paraId="20E1E74A" w14:textId="77777777" w:rsidR="00FD3579" w:rsidRPr="00E81CDC" w:rsidRDefault="00FD3579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D203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"Love2art" Салфетки бумажные ассорти SDP №0221-07 33 x 33 6 шт. "Весенние мотивы"</w:t>
            </w:r>
          </w:p>
        </w:tc>
        <w:tc>
          <w:tcPr>
            <w:tcW w:w="1843" w:type="dxa"/>
            <w:vAlign w:val="center"/>
          </w:tcPr>
          <w:p w14:paraId="1572D68E" w14:textId="77777777" w:rsidR="00FD3579" w:rsidRPr="00925BA8" w:rsidRDefault="00FD3579" w:rsidP="00D90448">
            <w:pPr>
              <w:spacing w:after="0" w:line="240" w:lineRule="auto"/>
              <w:jc w:val="center"/>
              <w:rPr>
                <w:noProof/>
                <w:lang w:eastAsia="ru-RU"/>
              </w:rPr>
            </w:pPr>
            <w:r w:rsidRPr="0009209B">
              <w:rPr>
                <w:noProof/>
                <w:lang w:eastAsia="ru-RU"/>
              </w:rPr>
              <w:drawing>
                <wp:inline distT="0" distB="0" distL="0" distR="0" wp14:anchorId="22D7DA52" wp14:editId="4DDF4811">
                  <wp:extent cx="1052195" cy="732790"/>
                  <wp:effectExtent l="0" t="0" r="0" b="0"/>
                  <wp:docPr id="1887130977" name="Рисунок 1887130977" descr="Love2art Салфетки бумажные ассорти SDP №0221-07 33 x 33 6 шт. Весенние мотивы Фото 1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48" descr="Love2art Салфетки бумажные ассорти SDP №0221-07 33 x 33 6 шт. Весенние мотивы Фото 1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2195" cy="732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719DC2CD" w14:textId="77777777" w:rsidR="00FD3579" w:rsidRDefault="00000000" w:rsidP="00D90448">
            <w:pPr>
              <w:spacing w:after="0" w:line="240" w:lineRule="auto"/>
              <w:rPr>
                <w:rFonts w:ascii="Times New Roman" w:hAnsi="Times New Roman"/>
              </w:rPr>
            </w:pPr>
            <w:hyperlink r:id="rId125" w:history="1">
              <w:r w:rsidR="00FD3579" w:rsidRPr="00B01188">
                <w:rPr>
                  <w:rStyle w:val="aa"/>
                  <w:rFonts w:ascii="Times New Roman" w:hAnsi="Times New Roman"/>
                </w:rPr>
                <w:t>https://leonardo.ru/ishop/good_77463422884/</w:t>
              </w:r>
            </w:hyperlink>
            <w:r w:rsidR="00FD3579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992" w:type="dxa"/>
          </w:tcPr>
          <w:p w14:paraId="4C471BAC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Штука </w:t>
            </w:r>
          </w:p>
        </w:tc>
        <w:tc>
          <w:tcPr>
            <w:tcW w:w="992" w:type="dxa"/>
          </w:tcPr>
          <w:p w14:paraId="5EFD7039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FD3579" w14:paraId="69DDE566" w14:textId="77777777" w:rsidTr="00EC3863">
        <w:trPr>
          <w:trHeight w:val="1354"/>
        </w:trPr>
        <w:tc>
          <w:tcPr>
            <w:tcW w:w="993" w:type="dxa"/>
          </w:tcPr>
          <w:p w14:paraId="5F3B32BA" w14:textId="77777777" w:rsidR="00FD3579" w:rsidRDefault="00FD3579" w:rsidP="00FD3579">
            <w:pPr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14:paraId="7D1602A7" w14:textId="77777777" w:rsidR="00FD3579" w:rsidRPr="005D2036" w:rsidRDefault="00FD3579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A677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Салфетки для декупажа "Love2art" бумажные ассорти SDS №79 6 шт. "Лесные жители"</w:t>
            </w:r>
          </w:p>
        </w:tc>
        <w:tc>
          <w:tcPr>
            <w:tcW w:w="1843" w:type="dxa"/>
            <w:vAlign w:val="center"/>
          </w:tcPr>
          <w:p w14:paraId="5070AEE3" w14:textId="77777777" w:rsidR="00FD3579" w:rsidRPr="005D2036" w:rsidRDefault="00FD3579" w:rsidP="00D90448">
            <w:pPr>
              <w:spacing w:after="0" w:line="240" w:lineRule="auto"/>
              <w:jc w:val="center"/>
              <w:rPr>
                <w:noProof/>
                <w:lang w:eastAsia="ru-RU"/>
              </w:rPr>
            </w:pPr>
            <w:r w:rsidRPr="0009209B">
              <w:rPr>
                <w:noProof/>
                <w:lang w:eastAsia="ru-RU"/>
              </w:rPr>
              <w:drawing>
                <wp:inline distT="0" distB="0" distL="0" distR="0" wp14:anchorId="09DC8A92" wp14:editId="6CBCC712">
                  <wp:extent cx="1226185" cy="863600"/>
                  <wp:effectExtent l="0" t="0" r="0" b="0"/>
                  <wp:docPr id="1382941938" name="Рисунок 13829419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643" t="18388" r="49850" b="4859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6185" cy="863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0DF21BCD" w14:textId="77777777" w:rsidR="00FD3579" w:rsidRPr="007B49AF" w:rsidRDefault="00FD3579" w:rsidP="00D90448">
            <w:pPr>
              <w:spacing w:after="0" w:line="240" w:lineRule="auto"/>
              <w:rPr>
                <w:rFonts w:ascii="Times New Roman" w:hAnsi="Times New Roman"/>
              </w:rPr>
            </w:pPr>
            <w:r w:rsidRPr="007B49AF">
              <w:rPr>
                <w:rFonts w:ascii="Times New Roman" w:hAnsi="Times New Roman"/>
              </w:rPr>
              <w:t>https://leonardo.ru/ishop/good_77463422884/</w:t>
            </w:r>
          </w:p>
        </w:tc>
        <w:tc>
          <w:tcPr>
            <w:tcW w:w="992" w:type="dxa"/>
          </w:tcPr>
          <w:p w14:paraId="1C213914" w14:textId="77777777" w:rsidR="00FD3579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Штука </w:t>
            </w:r>
          </w:p>
        </w:tc>
        <w:tc>
          <w:tcPr>
            <w:tcW w:w="992" w:type="dxa"/>
          </w:tcPr>
          <w:p w14:paraId="4197712F" w14:textId="77777777" w:rsidR="00FD3579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FD3579" w14:paraId="7F803921" w14:textId="77777777" w:rsidTr="00EC3863">
        <w:trPr>
          <w:trHeight w:val="1354"/>
        </w:trPr>
        <w:tc>
          <w:tcPr>
            <w:tcW w:w="993" w:type="dxa"/>
          </w:tcPr>
          <w:p w14:paraId="00B66548" w14:textId="77777777" w:rsidR="00FD3579" w:rsidRDefault="00FD3579" w:rsidP="00FD3579">
            <w:pPr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14:paraId="70582BDB" w14:textId="77777777" w:rsidR="00FD3579" w:rsidRPr="002A6778" w:rsidRDefault="00FD3579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A677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"Love2art" Салфетки бумажные ассорти SDS №33 33 x 33 6 шт. "Дикая саванна"</w:t>
            </w:r>
          </w:p>
        </w:tc>
        <w:tc>
          <w:tcPr>
            <w:tcW w:w="1843" w:type="dxa"/>
            <w:vAlign w:val="center"/>
          </w:tcPr>
          <w:p w14:paraId="01977350" w14:textId="77777777" w:rsidR="00FD3579" w:rsidRPr="002A18FE" w:rsidRDefault="00FD3579" w:rsidP="00D90448">
            <w:pPr>
              <w:spacing w:after="0" w:line="240" w:lineRule="auto"/>
              <w:jc w:val="center"/>
              <w:rPr>
                <w:noProof/>
                <w:lang w:eastAsia="ru-RU"/>
              </w:rPr>
            </w:pPr>
            <w:r w:rsidRPr="0009209B">
              <w:rPr>
                <w:noProof/>
                <w:lang w:eastAsia="ru-RU"/>
              </w:rPr>
              <w:drawing>
                <wp:inline distT="0" distB="0" distL="0" distR="0" wp14:anchorId="212DFB0C" wp14:editId="7C04B86C">
                  <wp:extent cx="1371600" cy="943610"/>
                  <wp:effectExtent l="0" t="0" r="0" b="0"/>
                  <wp:docPr id="94090439" name="Рисунок 940904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544" t="35197" r="60985" b="4330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943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2A2F81BB" w14:textId="77777777" w:rsidR="00FD3579" w:rsidRPr="007B49AF" w:rsidRDefault="00FD3579" w:rsidP="00D90448">
            <w:pPr>
              <w:spacing w:after="0" w:line="240" w:lineRule="auto"/>
              <w:rPr>
                <w:rFonts w:ascii="Times New Roman" w:hAnsi="Times New Roman"/>
              </w:rPr>
            </w:pPr>
            <w:r w:rsidRPr="007B49AF">
              <w:rPr>
                <w:rFonts w:ascii="Times New Roman" w:hAnsi="Times New Roman"/>
              </w:rPr>
              <w:t>https://leonardo.ru/ishop/brands/love2art/</w:t>
            </w:r>
          </w:p>
        </w:tc>
        <w:tc>
          <w:tcPr>
            <w:tcW w:w="992" w:type="dxa"/>
          </w:tcPr>
          <w:p w14:paraId="7B90A937" w14:textId="77777777" w:rsidR="00FD3579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Штука </w:t>
            </w:r>
          </w:p>
        </w:tc>
        <w:tc>
          <w:tcPr>
            <w:tcW w:w="992" w:type="dxa"/>
          </w:tcPr>
          <w:p w14:paraId="77B896DB" w14:textId="77777777" w:rsidR="00FD3579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FD3579" w:rsidRPr="00696B31" w14:paraId="09CDCED9" w14:textId="77777777" w:rsidTr="00EC3863">
        <w:trPr>
          <w:trHeight w:val="1354"/>
        </w:trPr>
        <w:tc>
          <w:tcPr>
            <w:tcW w:w="993" w:type="dxa"/>
          </w:tcPr>
          <w:p w14:paraId="751CA4A4" w14:textId="77777777" w:rsidR="00FD3579" w:rsidRDefault="00FD3579" w:rsidP="00FD3579">
            <w:pPr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14:paraId="66E518F1" w14:textId="77777777" w:rsidR="00FD3579" w:rsidRPr="00696B31" w:rsidRDefault="00FD3579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Фартуки полиэтиленовые, КОМПЛЕКТ 100 шт., одноразовые, 69×107, 14 мкм</w:t>
            </w:r>
          </w:p>
        </w:tc>
        <w:tc>
          <w:tcPr>
            <w:tcW w:w="1843" w:type="dxa"/>
            <w:vAlign w:val="center"/>
          </w:tcPr>
          <w:p w14:paraId="7DFACF02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C2408DC" wp14:editId="6D74C30D">
                  <wp:extent cx="732790" cy="732790"/>
                  <wp:effectExtent l="0" t="0" r="0" b="0"/>
                  <wp:docPr id="322950225" name="Рисунок 322950225" descr="Фартуки полиэтиленовые, КОМПЛЕКТ 100 шт., одноразовые, 69х107, 14 мкм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51" descr="Фартуки полиэтиленовые, КОМПЛЕКТ 100 шт., одноразовые, 69х107, 14 мкм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2790" cy="732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19E46A6D" w14:textId="77777777" w:rsidR="00FD3579" w:rsidRPr="00696B31" w:rsidRDefault="00000000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hyperlink r:id="rId126" w:history="1">
              <w:r w:rsidR="00FD3579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https://www.officemag.ru/catalog/goods/610563/</w:t>
              </w:r>
            </w:hyperlink>
          </w:p>
          <w:p w14:paraId="6AD3A43F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992" w:type="dxa"/>
          </w:tcPr>
          <w:p w14:paraId="5450FE1F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Упаковка</w:t>
            </w:r>
          </w:p>
        </w:tc>
        <w:tc>
          <w:tcPr>
            <w:tcW w:w="992" w:type="dxa"/>
          </w:tcPr>
          <w:p w14:paraId="4231C134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FD3579" w:rsidRPr="00BD2C95" w14:paraId="61041A0E" w14:textId="77777777" w:rsidTr="00EC3863">
        <w:trPr>
          <w:trHeight w:val="1354"/>
        </w:trPr>
        <w:tc>
          <w:tcPr>
            <w:tcW w:w="993" w:type="dxa"/>
          </w:tcPr>
          <w:p w14:paraId="3784FDF9" w14:textId="77777777" w:rsidR="00FD3579" w:rsidRDefault="00FD3579" w:rsidP="00FD3579">
            <w:pPr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14:paraId="04101A91" w14:textId="77777777" w:rsidR="00FD3579" w:rsidRPr="00BD2C95" w:rsidRDefault="00FD3579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D2C95">
              <w:rPr>
                <w:rFonts w:ascii="Times New Roman" w:hAnsi="Times New Roman"/>
                <w:color w:val="000000"/>
                <w:sz w:val="24"/>
                <w:szCs w:val="24"/>
              </w:rPr>
              <w:t>Скатерть одноразовая ПВХ 120x180 см зеленая</w:t>
            </w:r>
          </w:p>
          <w:p w14:paraId="78D7EFBC" w14:textId="77777777" w:rsidR="00FD3579" w:rsidRPr="00BD2C95" w:rsidRDefault="00FD3579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Align w:val="center"/>
          </w:tcPr>
          <w:p w14:paraId="0F14EEF1" w14:textId="77777777" w:rsidR="00FD3579" w:rsidRPr="00BD2C95" w:rsidRDefault="00FD3579" w:rsidP="00D90448">
            <w:pPr>
              <w:spacing w:after="0" w:line="240" w:lineRule="auto"/>
              <w:jc w:val="center"/>
              <w:rPr>
                <w:noProof/>
                <w:sz w:val="24"/>
                <w:szCs w:val="24"/>
                <w:lang w:eastAsia="ru-RU"/>
              </w:rPr>
            </w:pPr>
            <w:r w:rsidRPr="002101AD"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36BAF7A" wp14:editId="4537A892">
                  <wp:extent cx="732790" cy="732790"/>
                  <wp:effectExtent l="0" t="0" r="0" b="0"/>
                  <wp:docPr id="30327144" name="Рисунок 30327144" descr="93772955648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52" descr="93772955648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2790" cy="732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311F5FE7" w14:textId="77777777" w:rsidR="00FD3579" w:rsidRPr="00BD2C95" w:rsidRDefault="00000000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hyperlink r:id="rId127" w:history="1">
              <w:r w:rsidR="00FD3579" w:rsidRPr="00BD2C9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https://www.komus.ru/katalog/khozyajstvennye-tovary/bumazhnye-gigienicheskie-sredstva-i-derzhateli/skaterti-odnorazovye/skatert-odnorazovaya-pvkh-120x180-sm-zelenaya/p/570529/?from=block-123-2</w:t>
              </w:r>
            </w:hyperlink>
          </w:p>
        </w:tc>
        <w:tc>
          <w:tcPr>
            <w:tcW w:w="992" w:type="dxa"/>
          </w:tcPr>
          <w:p w14:paraId="1BAEFE48" w14:textId="77777777" w:rsidR="00FD3579" w:rsidRPr="00BD2C95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2C95">
              <w:rPr>
                <w:rFonts w:ascii="Times New Roman" w:hAnsi="Times New Roman"/>
                <w:sz w:val="24"/>
                <w:szCs w:val="24"/>
              </w:rPr>
              <w:t>Штука</w:t>
            </w:r>
          </w:p>
        </w:tc>
        <w:tc>
          <w:tcPr>
            <w:tcW w:w="992" w:type="dxa"/>
          </w:tcPr>
          <w:p w14:paraId="235DD012" w14:textId="77777777" w:rsidR="00FD3579" w:rsidRPr="00BD2C95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D2C9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FD3579" w:rsidRPr="00696B31" w14:paraId="2DE34036" w14:textId="77777777" w:rsidTr="00EC3863">
        <w:trPr>
          <w:trHeight w:val="1354"/>
        </w:trPr>
        <w:tc>
          <w:tcPr>
            <w:tcW w:w="993" w:type="dxa"/>
          </w:tcPr>
          <w:p w14:paraId="75686AEB" w14:textId="77777777" w:rsidR="00FD3579" w:rsidRDefault="00FD3579" w:rsidP="00FD3579">
            <w:pPr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14:paraId="41DA9F6C" w14:textId="77777777" w:rsidR="00FD3579" w:rsidRPr="00696B31" w:rsidRDefault="00FD3579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Салфетки для уборки, КОМПЛЕКТ 3 шт., микрофибра, 30×30 см (универсальная, стекло, мебель), ЛАЙМА, 601258</w:t>
            </w:r>
          </w:p>
        </w:tc>
        <w:tc>
          <w:tcPr>
            <w:tcW w:w="1843" w:type="dxa"/>
            <w:vAlign w:val="center"/>
          </w:tcPr>
          <w:p w14:paraId="7B22DB5B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34ACD4C" wp14:editId="67B2916F">
                  <wp:extent cx="819785" cy="819785"/>
                  <wp:effectExtent l="0" t="0" r="0" b="0"/>
                  <wp:docPr id="1145545807" name="Рисунок 1145545807" descr="Салфетки для уборки, КОМПЛЕКТ 3 шт., микрофибра, 30х30 см (универсальная, стекло, мебель), ЛАЙМА, 6012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53" descr="Салфетки для уборки, КОМПЛЕКТ 3 шт., микрофибра, 30х30 см (универсальная, стекло, мебель), ЛАЙМА, 6012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785" cy="819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03462C32" w14:textId="77777777" w:rsidR="00FD3579" w:rsidRPr="00696B31" w:rsidRDefault="00000000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hyperlink r:id="rId128" w:history="1">
              <w:r w:rsidR="00FD3579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https://www.officemag.ru/catalog/goods/601258/</w:t>
              </w:r>
            </w:hyperlink>
          </w:p>
          <w:p w14:paraId="361A30A3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992" w:type="dxa"/>
          </w:tcPr>
          <w:p w14:paraId="25C8B915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Упаковка</w:t>
            </w:r>
          </w:p>
        </w:tc>
        <w:tc>
          <w:tcPr>
            <w:tcW w:w="992" w:type="dxa"/>
          </w:tcPr>
          <w:p w14:paraId="20711945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FD3579" w:rsidRPr="00696B31" w14:paraId="2BA4C52A" w14:textId="77777777" w:rsidTr="00EC3863">
        <w:trPr>
          <w:trHeight w:val="1354"/>
        </w:trPr>
        <w:tc>
          <w:tcPr>
            <w:tcW w:w="993" w:type="dxa"/>
          </w:tcPr>
          <w:p w14:paraId="022330C9" w14:textId="77777777" w:rsidR="00FD3579" w:rsidRDefault="00FD3579" w:rsidP="00FD3579">
            <w:pPr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14:paraId="1B134858" w14:textId="77777777" w:rsidR="00FD3579" w:rsidRPr="00696B31" w:rsidRDefault="00FD3579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Салфетки влажные 120 шт., для детей ЮНЛАНДИЯ, универсальные, очищающие, клапан крышка, 129893</w:t>
            </w:r>
          </w:p>
        </w:tc>
        <w:tc>
          <w:tcPr>
            <w:tcW w:w="1843" w:type="dxa"/>
            <w:vAlign w:val="center"/>
          </w:tcPr>
          <w:p w14:paraId="4DCB09B9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8822B57" wp14:editId="44C5752F">
                  <wp:extent cx="791210" cy="791210"/>
                  <wp:effectExtent l="0" t="0" r="0" b="0"/>
                  <wp:docPr id="1481459392" name="Рисунок 1481459392" descr="Салфетки влажные 120 шт., для детей ЮНЛАНДИЯ, универсальные, очищающие, клапан крышка, 1298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54" descr="Салфетки влажные 120 шт., для детей ЮНЛАНДИЯ, универсальные, очищающие, клапан крышка, 1298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1210" cy="791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0140E011" w14:textId="77777777" w:rsidR="00FD3579" w:rsidRPr="00696B31" w:rsidRDefault="00000000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hyperlink r:id="rId129" w:history="1">
              <w:r w:rsidR="00FD3579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https://www.officemag.ru/catalog/goods/129893/</w:t>
              </w:r>
            </w:hyperlink>
          </w:p>
          <w:p w14:paraId="30E0A832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992" w:type="dxa"/>
          </w:tcPr>
          <w:p w14:paraId="35A14C99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Упаковка</w:t>
            </w:r>
          </w:p>
        </w:tc>
        <w:tc>
          <w:tcPr>
            <w:tcW w:w="992" w:type="dxa"/>
          </w:tcPr>
          <w:p w14:paraId="08046509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FD3579" w:rsidRPr="00696B31" w14:paraId="65131F87" w14:textId="77777777" w:rsidTr="00EC3863">
        <w:trPr>
          <w:trHeight w:val="1354"/>
        </w:trPr>
        <w:tc>
          <w:tcPr>
            <w:tcW w:w="993" w:type="dxa"/>
          </w:tcPr>
          <w:p w14:paraId="6B2CAD41" w14:textId="77777777" w:rsidR="00FD3579" w:rsidRDefault="00FD3579" w:rsidP="00FD3579">
            <w:pPr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14:paraId="2BFF7E04" w14:textId="77777777" w:rsidR="00FD3579" w:rsidRPr="00696B31" w:rsidRDefault="00FD3579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Перчатки латексные смотровые, КОМПЛЕКТ 25 пар (50 шт.), </w:t>
            </w:r>
            <w:proofErr w:type="spellStart"/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неопудренные</w:t>
            </w:r>
            <w:proofErr w:type="spellEnd"/>
            <w:r w:rsidRPr="00696B31">
              <w:rPr>
                <w:rFonts w:ascii="Times New Roman" w:hAnsi="Times New Roman"/>
                <w:color w:val="000000"/>
                <w:sz w:val="24"/>
                <w:szCs w:val="24"/>
              </w:rPr>
              <w:t>, прочные, XL, DERMAGRIP Extra</w:t>
            </w:r>
          </w:p>
        </w:tc>
        <w:tc>
          <w:tcPr>
            <w:tcW w:w="1843" w:type="dxa"/>
            <w:vAlign w:val="center"/>
          </w:tcPr>
          <w:p w14:paraId="03922C69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62D57F9" wp14:editId="7494EBBB">
                  <wp:extent cx="740410" cy="740410"/>
                  <wp:effectExtent l="0" t="0" r="0" b="0"/>
                  <wp:docPr id="1111042537" name="Рисунок 1111042537" descr="Перчатки латексные смотровые, КОМПЛЕКТ 25 пар (50 шт.), неопудренные, прочные, XL, DERMAGRIP Extr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55" descr="Перчатки латексные смотровые, КОМПЛЕКТ 25 пар (50 шт.), неопудренные, прочные, XL, DERMAGRIP Extr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0410" cy="740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19BE5A2A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696B31">
              <w:rPr>
                <w:rFonts w:ascii="Times New Roman" w:hAnsi="Times New Roman"/>
                <w:sz w:val="24"/>
                <w:szCs w:val="24"/>
                <w:u w:val="single"/>
              </w:rPr>
              <w:t>https://www.officemag.ru/catalog/goods/630069/</w:t>
            </w:r>
          </w:p>
          <w:p w14:paraId="3695C291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992" w:type="dxa"/>
          </w:tcPr>
          <w:p w14:paraId="2A560F31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Упаковка</w:t>
            </w:r>
          </w:p>
        </w:tc>
        <w:tc>
          <w:tcPr>
            <w:tcW w:w="992" w:type="dxa"/>
          </w:tcPr>
          <w:p w14:paraId="42918E76" w14:textId="77777777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FD3579" w:rsidRPr="003620C7" w14:paraId="4B886359" w14:textId="77777777" w:rsidTr="00EC3863">
        <w:trPr>
          <w:trHeight w:val="1354"/>
        </w:trPr>
        <w:tc>
          <w:tcPr>
            <w:tcW w:w="993" w:type="dxa"/>
          </w:tcPr>
          <w:p w14:paraId="29AD7601" w14:textId="77777777" w:rsidR="00FD3579" w:rsidRDefault="00FD3579" w:rsidP="00FD3579">
            <w:pPr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14:paraId="7E94D6C8" w14:textId="66C49AF3" w:rsidR="00FD3579" w:rsidRPr="00696B31" w:rsidRDefault="000A3C9D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3C9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Заготовка для декорирования "Mr. </w:t>
            </w:r>
            <w:proofErr w:type="spellStart"/>
            <w:r w:rsidRPr="000A3C9D">
              <w:rPr>
                <w:rFonts w:ascii="Times New Roman" w:hAnsi="Times New Roman"/>
                <w:color w:val="000000"/>
                <w:sz w:val="24"/>
                <w:szCs w:val="24"/>
              </w:rPr>
              <w:t>Carving</w:t>
            </w:r>
            <w:proofErr w:type="spellEnd"/>
            <w:r w:rsidRPr="000A3C9D">
              <w:rPr>
                <w:rFonts w:ascii="Times New Roman" w:hAnsi="Times New Roman"/>
                <w:color w:val="000000"/>
                <w:sz w:val="24"/>
                <w:szCs w:val="24"/>
              </w:rPr>
              <w:t>" ВД-239 Поднос малый фанера 20 х 13 х 4 см 0.6 см .</w:t>
            </w:r>
          </w:p>
        </w:tc>
        <w:tc>
          <w:tcPr>
            <w:tcW w:w="1843" w:type="dxa"/>
            <w:vAlign w:val="center"/>
          </w:tcPr>
          <w:p w14:paraId="2F00AF5E" w14:textId="2D8F928B" w:rsidR="00FD3579" w:rsidRPr="002101AD" w:rsidRDefault="000A3C9D" w:rsidP="00D90448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>
              <w:rPr>
                <w:noProof/>
              </w:rPr>
              <w:drawing>
                <wp:inline distT="0" distB="0" distL="0" distR="0" wp14:anchorId="3478EF28" wp14:editId="5D840A64">
                  <wp:extent cx="1033145" cy="1033145"/>
                  <wp:effectExtent l="0" t="0" r="0" b="0"/>
                  <wp:docPr id="885741047" name="Рисунок 9" descr="Заготовка для декорирования Mr. Carving ВД-239 Поднос малый фанера 20 х 13 х 4 см 0.6 см . Фото 1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Заготовка для декорирования Mr. Carving ВД-239 Поднос малый фанера 20 х 13 х 4 см 0.6 см . Фото 1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3145" cy="1033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4854749A" w14:textId="41B49EA4" w:rsidR="00FD3579" w:rsidRPr="00696B31" w:rsidRDefault="000A3C9D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0A3C9D">
              <w:rPr>
                <w:rFonts w:ascii="Times New Roman" w:hAnsi="Times New Roman"/>
                <w:sz w:val="24"/>
                <w:szCs w:val="24"/>
                <w:u w:val="single"/>
              </w:rPr>
              <w:t>https://leonardo.ru/ishop/good_35243694362/?&amp;market_source=11&amp;market_type=3&amp;market_id=35244022882</w:t>
            </w:r>
          </w:p>
        </w:tc>
        <w:tc>
          <w:tcPr>
            <w:tcW w:w="992" w:type="dxa"/>
          </w:tcPr>
          <w:p w14:paraId="6B0A0E69" w14:textId="1948AD8B" w:rsidR="00FD3579" w:rsidRPr="00696B31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7BD7C382" w14:textId="77777777" w:rsidR="00FD3579" w:rsidRDefault="00FD3579" w:rsidP="00D904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14:paraId="1F744BB0" w14:textId="77777777" w:rsidR="00FD3579" w:rsidRPr="003620C7" w:rsidRDefault="00FD3579" w:rsidP="00D90448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0A3C9D" w:rsidRPr="003620C7" w14:paraId="732CE765" w14:textId="77777777" w:rsidTr="00EC3863">
        <w:trPr>
          <w:trHeight w:val="1354"/>
        </w:trPr>
        <w:tc>
          <w:tcPr>
            <w:tcW w:w="993" w:type="dxa"/>
          </w:tcPr>
          <w:p w14:paraId="4A5820F4" w14:textId="77777777" w:rsidR="000A3C9D" w:rsidRDefault="000A3C9D" w:rsidP="000A3C9D">
            <w:pPr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14:paraId="31F4FF64" w14:textId="15683B83" w:rsidR="000A3C9D" w:rsidRPr="00524392" w:rsidRDefault="000A3C9D" w:rsidP="000A3C9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78FC">
              <w:rPr>
                <w:rFonts w:ascii="Times New Roman" w:hAnsi="Times New Roman"/>
                <w:color w:val="000000"/>
                <w:sz w:val="24"/>
                <w:szCs w:val="24"/>
              </w:rPr>
              <w:t>Бусина "</w:t>
            </w:r>
            <w:proofErr w:type="spellStart"/>
            <w:r w:rsidRPr="006678FC">
              <w:rPr>
                <w:rFonts w:ascii="Times New Roman" w:hAnsi="Times New Roman"/>
                <w:color w:val="000000"/>
                <w:sz w:val="24"/>
                <w:szCs w:val="24"/>
              </w:rPr>
              <w:t>Zlatka</w:t>
            </w:r>
            <w:proofErr w:type="spellEnd"/>
            <w:r w:rsidRPr="006678F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" дерево HBWS-11 10 мм 100 </w:t>
            </w:r>
            <w:proofErr w:type="spellStart"/>
            <w:r w:rsidRPr="006678FC">
              <w:rPr>
                <w:rFonts w:ascii="Times New Roman" w:hAnsi="Times New Roman"/>
                <w:color w:val="000000"/>
                <w:sz w:val="24"/>
                <w:szCs w:val="24"/>
              </w:rPr>
              <w:t>шт</w:t>
            </w:r>
            <w:proofErr w:type="spellEnd"/>
            <w:r w:rsidRPr="006678F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± 5 </w:t>
            </w:r>
            <w:proofErr w:type="spellStart"/>
            <w:r w:rsidRPr="006678FC">
              <w:rPr>
                <w:rFonts w:ascii="Times New Roman" w:hAnsi="Times New Roman"/>
                <w:color w:val="000000"/>
                <w:sz w:val="24"/>
                <w:szCs w:val="24"/>
              </w:rPr>
              <w:t>шт</w:t>
            </w:r>
            <w:proofErr w:type="spellEnd"/>
            <w:r w:rsidRPr="006678F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св. дерево</w:t>
            </w:r>
          </w:p>
        </w:tc>
        <w:tc>
          <w:tcPr>
            <w:tcW w:w="1843" w:type="dxa"/>
            <w:vAlign w:val="center"/>
          </w:tcPr>
          <w:p w14:paraId="1EF6757F" w14:textId="5ABFD1ED" w:rsidR="000A3C9D" w:rsidRDefault="000A3C9D" w:rsidP="000A3C9D">
            <w:pPr>
              <w:spacing w:after="0" w:line="240" w:lineRule="auto"/>
              <w:jc w:val="center"/>
              <w:rPr>
                <w:noProof/>
                <w:lang w:eastAsia="ru-RU"/>
              </w:rPr>
            </w:pPr>
            <w:r>
              <w:rPr>
                <w:noProof/>
              </w:rPr>
              <w:drawing>
                <wp:inline distT="0" distB="0" distL="0" distR="0" wp14:anchorId="0BE559ED" wp14:editId="78B790FE">
                  <wp:extent cx="1033145" cy="1033145"/>
                  <wp:effectExtent l="0" t="0" r="0" b="0"/>
                  <wp:docPr id="1816674321" name="Рисунок 1816674321" descr="Бусина Zlatka дерево HBWS-11 10 мм 100 шт ± 5 шт св. дерево Фото 1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Бусина Zlatka дерево HBWS-11 10 мм 100 шт ± 5 шт св. дерево Фото 1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3145" cy="1033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inline distT="0" distB="0" distL="0" distR="0" wp14:anchorId="35424D72" wp14:editId="4BA1DAEA">
                      <wp:extent cx="308610" cy="308610"/>
                      <wp:effectExtent l="0" t="0" r="0" b="0"/>
                      <wp:docPr id="322865732" name="AutoShape 3" descr="Заготовка для декорирования деревянная MR. CARVING Поднос, 30*20*5,5см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8610" cy="3086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du="http://schemas.microsoft.com/office/word/2023/wordml/word16du">
                  <w:pict>
                    <v:rect w14:anchorId="3B2F45D8" id="AutoShape 3" o:spid="_x0000_s1026" alt="Заготовка для декорирования деревянная MR. CARVING Поднос, 30*20*5,5см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2126" w:type="dxa"/>
          </w:tcPr>
          <w:p w14:paraId="70065EA1" w14:textId="1B582E4F" w:rsidR="000A3C9D" w:rsidRDefault="000A3C9D" w:rsidP="000A3C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6678FC">
              <w:rPr>
                <w:rFonts w:ascii="Times New Roman" w:hAnsi="Times New Roman"/>
                <w:sz w:val="24"/>
                <w:szCs w:val="24"/>
                <w:u w:val="single"/>
                <w:lang w:val="en-US"/>
              </w:rPr>
              <w:t>https</w:t>
            </w:r>
            <w:r w:rsidRPr="000A3C9D">
              <w:rPr>
                <w:rFonts w:ascii="Times New Roman" w:hAnsi="Times New Roman"/>
                <w:sz w:val="24"/>
                <w:szCs w:val="24"/>
                <w:u w:val="single"/>
              </w:rPr>
              <w:t>://</w:t>
            </w:r>
            <w:proofErr w:type="spellStart"/>
            <w:r w:rsidRPr="006678FC">
              <w:rPr>
                <w:rFonts w:ascii="Times New Roman" w:hAnsi="Times New Roman"/>
                <w:sz w:val="24"/>
                <w:szCs w:val="24"/>
                <w:u w:val="single"/>
                <w:lang w:val="en-US"/>
              </w:rPr>
              <w:t>leonardo</w:t>
            </w:r>
            <w:proofErr w:type="spellEnd"/>
            <w:r w:rsidRPr="000A3C9D">
              <w:rPr>
                <w:rFonts w:ascii="Times New Roman" w:hAnsi="Times New Roman"/>
                <w:sz w:val="24"/>
                <w:szCs w:val="24"/>
                <w:u w:val="single"/>
              </w:rPr>
              <w:t>.</w:t>
            </w:r>
            <w:proofErr w:type="spellStart"/>
            <w:r w:rsidRPr="006678FC">
              <w:rPr>
                <w:rFonts w:ascii="Times New Roman" w:hAnsi="Times New Roman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0A3C9D">
              <w:rPr>
                <w:rFonts w:ascii="Times New Roman" w:hAnsi="Times New Roman"/>
                <w:sz w:val="24"/>
                <w:szCs w:val="24"/>
                <w:u w:val="single"/>
              </w:rPr>
              <w:t>/</w:t>
            </w:r>
            <w:proofErr w:type="spellStart"/>
            <w:r w:rsidRPr="006678FC">
              <w:rPr>
                <w:rFonts w:ascii="Times New Roman" w:hAnsi="Times New Roman"/>
                <w:sz w:val="24"/>
                <w:szCs w:val="24"/>
                <w:u w:val="single"/>
                <w:lang w:val="en-US"/>
              </w:rPr>
              <w:t>ishop</w:t>
            </w:r>
            <w:proofErr w:type="spellEnd"/>
            <w:r w:rsidRPr="000A3C9D">
              <w:rPr>
                <w:rFonts w:ascii="Times New Roman" w:hAnsi="Times New Roman"/>
                <w:sz w:val="24"/>
                <w:szCs w:val="24"/>
                <w:u w:val="single"/>
              </w:rPr>
              <w:t>/</w:t>
            </w:r>
            <w:r w:rsidRPr="006678FC">
              <w:rPr>
                <w:rFonts w:ascii="Times New Roman" w:hAnsi="Times New Roman"/>
                <w:sz w:val="24"/>
                <w:szCs w:val="24"/>
                <w:u w:val="single"/>
                <w:lang w:val="en-US"/>
              </w:rPr>
              <w:t>good</w:t>
            </w:r>
            <w:r w:rsidRPr="000A3C9D">
              <w:rPr>
                <w:rFonts w:ascii="Times New Roman" w:hAnsi="Times New Roman"/>
                <w:sz w:val="24"/>
                <w:szCs w:val="24"/>
                <w:u w:val="single"/>
              </w:rPr>
              <w:t>_55488812232/</w:t>
            </w:r>
          </w:p>
        </w:tc>
        <w:tc>
          <w:tcPr>
            <w:tcW w:w="992" w:type="dxa"/>
          </w:tcPr>
          <w:p w14:paraId="3F6929FE" w14:textId="20F54460" w:rsidR="000A3C9D" w:rsidRPr="00696B31" w:rsidRDefault="000A3C9D" w:rsidP="000A3C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Шт. </w:t>
            </w:r>
          </w:p>
        </w:tc>
        <w:tc>
          <w:tcPr>
            <w:tcW w:w="992" w:type="dxa"/>
          </w:tcPr>
          <w:p w14:paraId="28BF5316" w14:textId="77777777" w:rsidR="000A3C9D" w:rsidRDefault="000A3C9D" w:rsidP="000A3C9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14:paraId="10644EBA" w14:textId="4EE32FE9" w:rsidR="000A3C9D" w:rsidRPr="003620C7" w:rsidRDefault="000A3C9D" w:rsidP="000A3C9D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0A3C9D" w:rsidRPr="003620C7" w14:paraId="231BB592" w14:textId="77777777" w:rsidTr="00EC3863">
        <w:trPr>
          <w:trHeight w:val="1354"/>
        </w:trPr>
        <w:tc>
          <w:tcPr>
            <w:tcW w:w="993" w:type="dxa"/>
          </w:tcPr>
          <w:p w14:paraId="1CB605E1" w14:textId="77777777" w:rsidR="000A3C9D" w:rsidRDefault="000A3C9D" w:rsidP="000A3C9D">
            <w:pPr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14:paraId="0E0C49B4" w14:textId="7CB1CAF8" w:rsidR="000A3C9D" w:rsidRPr="00251047" w:rsidRDefault="000A3C9D" w:rsidP="000A3C9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78FC">
              <w:rPr>
                <w:rFonts w:ascii="Times New Roman" w:hAnsi="Times New Roman"/>
                <w:color w:val="000000"/>
                <w:sz w:val="24"/>
                <w:szCs w:val="24"/>
              </w:rPr>
              <w:t>Бусина "</w:t>
            </w:r>
            <w:proofErr w:type="spellStart"/>
            <w:r w:rsidRPr="006678FC">
              <w:rPr>
                <w:rFonts w:ascii="Times New Roman" w:hAnsi="Times New Roman"/>
                <w:color w:val="000000"/>
                <w:sz w:val="24"/>
                <w:szCs w:val="24"/>
              </w:rPr>
              <w:t>Zlatka</w:t>
            </w:r>
            <w:proofErr w:type="spellEnd"/>
            <w:r w:rsidRPr="006678F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" дерево HBWS-20 20 мм 25 </w:t>
            </w:r>
            <w:proofErr w:type="spellStart"/>
            <w:r w:rsidRPr="006678FC">
              <w:rPr>
                <w:rFonts w:ascii="Times New Roman" w:hAnsi="Times New Roman"/>
                <w:color w:val="000000"/>
                <w:sz w:val="24"/>
                <w:szCs w:val="24"/>
              </w:rPr>
              <w:t>шт</w:t>
            </w:r>
            <w:proofErr w:type="spellEnd"/>
            <w:r w:rsidRPr="006678F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± 1 </w:t>
            </w:r>
            <w:proofErr w:type="spellStart"/>
            <w:r w:rsidRPr="006678FC">
              <w:rPr>
                <w:rFonts w:ascii="Times New Roman" w:hAnsi="Times New Roman"/>
                <w:color w:val="000000"/>
                <w:sz w:val="24"/>
                <w:szCs w:val="24"/>
              </w:rPr>
              <w:t>шт</w:t>
            </w:r>
            <w:proofErr w:type="spellEnd"/>
            <w:r w:rsidRPr="006678F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св. дерево</w:t>
            </w:r>
          </w:p>
        </w:tc>
        <w:tc>
          <w:tcPr>
            <w:tcW w:w="1843" w:type="dxa"/>
            <w:vAlign w:val="center"/>
          </w:tcPr>
          <w:p w14:paraId="08744461" w14:textId="4BC47751" w:rsidR="000A3C9D" w:rsidRPr="00251047" w:rsidRDefault="000A3C9D" w:rsidP="000A3C9D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en-US" w:eastAsia="ru-RU"/>
              </w:rPr>
            </w:pPr>
            <w:r>
              <w:rPr>
                <w:noProof/>
              </w:rPr>
              <w:drawing>
                <wp:inline distT="0" distB="0" distL="0" distR="0" wp14:anchorId="4B223591" wp14:editId="7A6DDF07">
                  <wp:extent cx="1033145" cy="1033145"/>
                  <wp:effectExtent l="0" t="0" r="0" b="0"/>
                  <wp:docPr id="1989603262" name="Рисунок 1989603262" descr="Бусина Zlatka дерево HBWS-20 20 мм 25 шт ± 1 шт св. дерево Фото 1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Бусина Zlatka дерево HBWS-20 20 мм 25 шт ± 1 шт св. дерево Фото 1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3145" cy="1033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6F6FE360" w14:textId="64120A33" w:rsidR="000A3C9D" w:rsidRPr="00251047" w:rsidRDefault="000A3C9D" w:rsidP="000A3C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val="en-US"/>
              </w:rPr>
            </w:pPr>
            <w:r w:rsidRPr="000A3C9D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https://leonardo.ru/ishop/good_55489903082/</w:t>
            </w:r>
          </w:p>
        </w:tc>
        <w:tc>
          <w:tcPr>
            <w:tcW w:w="992" w:type="dxa"/>
          </w:tcPr>
          <w:p w14:paraId="3272C52C" w14:textId="231E2DB5" w:rsidR="000A3C9D" w:rsidRPr="00696B31" w:rsidRDefault="000A3C9D" w:rsidP="000A3C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Шт. </w:t>
            </w:r>
          </w:p>
        </w:tc>
        <w:tc>
          <w:tcPr>
            <w:tcW w:w="992" w:type="dxa"/>
          </w:tcPr>
          <w:p w14:paraId="57CC30CD" w14:textId="77777777" w:rsidR="000A3C9D" w:rsidRDefault="000A3C9D" w:rsidP="000A3C9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14:paraId="27312315" w14:textId="4F78FD37" w:rsidR="000A3C9D" w:rsidRPr="003620C7" w:rsidRDefault="000A3C9D" w:rsidP="000A3C9D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917A26" w:rsidRPr="003620C7" w14:paraId="6E77AD1D" w14:textId="77777777" w:rsidTr="00EC3863">
        <w:trPr>
          <w:trHeight w:val="1354"/>
        </w:trPr>
        <w:tc>
          <w:tcPr>
            <w:tcW w:w="993" w:type="dxa"/>
          </w:tcPr>
          <w:p w14:paraId="79116CD0" w14:textId="77777777" w:rsidR="00917A26" w:rsidRDefault="00917A26" w:rsidP="00917A26">
            <w:pPr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14:paraId="2C887268" w14:textId="6C26B986" w:rsidR="00917A26" w:rsidRPr="00251047" w:rsidRDefault="00917A26" w:rsidP="00917A2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09F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Заготовка для декорирования "Mr. </w:t>
            </w:r>
            <w:proofErr w:type="spellStart"/>
            <w:r w:rsidRPr="00AE09F8">
              <w:rPr>
                <w:rFonts w:ascii="Times New Roman" w:hAnsi="Times New Roman"/>
                <w:color w:val="000000"/>
                <w:sz w:val="24"/>
                <w:szCs w:val="24"/>
              </w:rPr>
              <w:t>Carving</w:t>
            </w:r>
            <w:proofErr w:type="spellEnd"/>
            <w:r w:rsidRPr="00AE09F8">
              <w:rPr>
                <w:rFonts w:ascii="Times New Roman" w:hAnsi="Times New Roman"/>
                <w:color w:val="000000"/>
                <w:sz w:val="24"/>
                <w:szCs w:val="24"/>
              </w:rPr>
              <w:t>" ВД-367 Мини-набор фанера d 2.5 см 2.5 х 2.3 х 0.3 см 0.3 см "Цветочки" (1.5 х 1.6 см) 20 штук</w:t>
            </w:r>
          </w:p>
        </w:tc>
        <w:tc>
          <w:tcPr>
            <w:tcW w:w="1843" w:type="dxa"/>
            <w:vAlign w:val="center"/>
          </w:tcPr>
          <w:p w14:paraId="0999C997" w14:textId="24A836B4" w:rsidR="00917A26" w:rsidRDefault="00917A26" w:rsidP="00917A26">
            <w:pPr>
              <w:spacing w:after="0" w:line="240" w:lineRule="auto"/>
              <w:jc w:val="center"/>
              <w:rPr>
                <w:noProof/>
                <w:lang w:eastAsia="ru-RU"/>
              </w:rPr>
            </w:pPr>
            <w:r>
              <w:rPr>
                <w:noProof/>
              </w:rPr>
              <w:drawing>
                <wp:inline distT="0" distB="0" distL="0" distR="0" wp14:anchorId="644755F4" wp14:editId="1FB9652F">
                  <wp:extent cx="1033145" cy="1033145"/>
                  <wp:effectExtent l="0" t="0" r="0" b="0"/>
                  <wp:docPr id="867871987" name="Рисунок 867871987" descr="Заготовка для декорирования Mr. Carving ВД-367 Мини-набор фанера d 2.5 см 2.5 х 2.3 х 0.3 см 0.3 см Цветочки (1.5 х 1.6 см) 20 штук Фото 1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Заготовка для декорирования Mr. Carving ВД-367 Мини-набор фанера d 2.5 см 2.5 х 2.3 х 0.3 см 0.3 см Цветочки (1.5 х 1.6 см) 20 штук Фото 1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3145" cy="1033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14:paraId="6BD7561B" w14:textId="266B7300" w:rsidR="00917A26" w:rsidRPr="00524392" w:rsidRDefault="00917A26" w:rsidP="00917A2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09F8">
              <w:rPr>
                <w:rFonts w:ascii="Times New Roman" w:hAnsi="Times New Roman"/>
                <w:color w:val="000000"/>
                <w:sz w:val="24"/>
                <w:szCs w:val="24"/>
              </w:rPr>
              <w:t>https://leonardo.ru/ishop/good_50821078452/</w:t>
            </w:r>
          </w:p>
        </w:tc>
        <w:tc>
          <w:tcPr>
            <w:tcW w:w="992" w:type="dxa"/>
          </w:tcPr>
          <w:p w14:paraId="3F0F491D" w14:textId="03277FF3" w:rsidR="00917A26" w:rsidRPr="00696B31" w:rsidRDefault="00917A26" w:rsidP="00917A2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14:paraId="3E6CC96A" w14:textId="1D64428E" w:rsidR="00917A26" w:rsidRPr="003620C7" w:rsidRDefault="00917A26" w:rsidP="00917A26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</w:tbl>
    <w:p w14:paraId="1994E891" w14:textId="77777777" w:rsidR="009D5101" w:rsidRDefault="009D5101" w:rsidP="007B49AF">
      <w:pPr>
        <w:rPr>
          <w:rFonts w:ascii="Times New Roman" w:hAnsi="Times New Roman"/>
          <w:sz w:val="24"/>
          <w:szCs w:val="24"/>
          <w:u w:val="single"/>
          <w:lang w:val="en-US"/>
        </w:rPr>
      </w:pPr>
    </w:p>
    <w:tbl>
      <w:tblPr>
        <w:tblW w:w="921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1974"/>
        <w:gridCol w:w="1995"/>
        <w:gridCol w:w="2205"/>
        <w:gridCol w:w="913"/>
        <w:gridCol w:w="41"/>
        <w:gridCol w:w="1093"/>
      </w:tblGrid>
      <w:tr w:rsidR="009D5101" w:rsidRPr="00696B31" w14:paraId="62E65339" w14:textId="77777777" w:rsidTr="00D90448">
        <w:trPr>
          <w:trHeight w:val="856"/>
        </w:trPr>
        <w:tc>
          <w:tcPr>
            <w:tcW w:w="9214" w:type="dxa"/>
            <w:gridSpan w:val="7"/>
            <w:vAlign w:val="center"/>
          </w:tcPr>
          <w:p w14:paraId="61CBCF8E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РАСХОДНЫЕ МАТЕРИАЛЫ, ОБОРУДОВАНИЕ И ИНСТРУМЕНТЫ, КОТОРЫЕ УЧАСТНИКИ МОГУТ ИМЕТЬ ПРИ СЕБЕ</w:t>
            </w:r>
          </w:p>
        </w:tc>
      </w:tr>
      <w:tr w:rsidR="009D5101" w:rsidRPr="00696B31" w14:paraId="1B49FB6A" w14:textId="77777777" w:rsidTr="009D5101">
        <w:trPr>
          <w:trHeight w:val="270"/>
        </w:trPr>
        <w:tc>
          <w:tcPr>
            <w:tcW w:w="993" w:type="dxa"/>
          </w:tcPr>
          <w:p w14:paraId="3913AD57" w14:textId="77777777" w:rsidR="009D5101" w:rsidRPr="00696B31" w:rsidRDefault="009D5101" w:rsidP="00D90448">
            <w:pPr>
              <w:numPr>
                <w:ilvl w:val="0"/>
                <w:numId w:val="28"/>
              </w:num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74" w:type="dxa"/>
          </w:tcPr>
          <w:p w14:paraId="42EDB135" w14:textId="77777777" w:rsidR="009D5101" w:rsidRPr="00696B31" w:rsidRDefault="009D5101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Бросовые материалы (отходы)</w:t>
            </w:r>
          </w:p>
        </w:tc>
        <w:tc>
          <w:tcPr>
            <w:tcW w:w="5113" w:type="dxa"/>
            <w:gridSpan w:val="3"/>
          </w:tcPr>
          <w:p w14:paraId="33B4067C" w14:textId="77777777" w:rsidR="009D5101" w:rsidRPr="00696B31" w:rsidRDefault="009D5101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На усмотрение</w:t>
            </w:r>
          </w:p>
        </w:tc>
        <w:tc>
          <w:tcPr>
            <w:tcW w:w="1134" w:type="dxa"/>
            <w:gridSpan w:val="2"/>
          </w:tcPr>
          <w:p w14:paraId="1C69A0C9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D5101" w:rsidRPr="00696B31" w14:paraId="0567EE95" w14:textId="77777777" w:rsidTr="00D9044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70"/>
        </w:trPr>
        <w:tc>
          <w:tcPr>
            <w:tcW w:w="921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0049DA1F" w14:textId="77777777" w:rsidR="009D510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ОБОРУДОВАНИЕ НА 1-ГО ЭКСПЕРТА</w:t>
            </w:r>
          </w:p>
          <w:p w14:paraId="003ED46C" w14:textId="3AAFAB42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5101" w:rsidRPr="00696B31" w14:paraId="1B42515B" w14:textId="77777777" w:rsidTr="009D51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7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87835" w14:textId="77777777" w:rsidR="009D5101" w:rsidRPr="00696B31" w:rsidRDefault="009D5101" w:rsidP="00D90448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№</w:t>
            </w:r>
          </w:p>
          <w:p w14:paraId="34688CAA" w14:textId="77777777" w:rsidR="009D5101" w:rsidRPr="00696B31" w:rsidRDefault="009D5101" w:rsidP="00D90448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п/п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92FC0" w14:textId="77777777" w:rsidR="009D5101" w:rsidRPr="00696B31" w:rsidRDefault="009D5101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Наименование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991FE" w14:textId="77777777" w:rsidR="009D5101" w:rsidRPr="00696B31" w:rsidRDefault="009D5101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b/>
                <w:sz w:val="24"/>
                <w:szCs w:val="24"/>
              </w:rPr>
              <w:t>Фото необходимого оборудования или инструмента, или мебели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2B4C9" w14:textId="77777777" w:rsidR="009D5101" w:rsidRPr="00696B31" w:rsidRDefault="009D5101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b/>
                <w:sz w:val="24"/>
                <w:szCs w:val="24"/>
              </w:rPr>
              <w:t xml:space="preserve">Технические характеристики оборудования, инструментов и </w:t>
            </w:r>
            <w:r w:rsidRPr="00696B31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ссылка на сайт производителя, поставщика</w:t>
            </w:r>
          </w:p>
        </w:tc>
        <w:tc>
          <w:tcPr>
            <w:tcW w:w="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E5212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Ед. измерения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F4837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Необходимое кол-во</w:t>
            </w:r>
          </w:p>
        </w:tc>
      </w:tr>
      <w:tr w:rsidR="009D5101" w:rsidRPr="00696B31" w14:paraId="5B7A242F" w14:textId="77777777" w:rsidTr="009D51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7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7CEB3" w14:textId="77777777" w:rsidR="009D5101" w:rsidRPr="00696B31" w:rsidRDefault="009D5101" w:rsidP="00D90448">
            <w:pPr>
              <w:numPr>
                <w:ilvl w:val="0"/>
                <w:numId w:val="29"/>
              </w:num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17D2C" w14:textId="77777777" w:rsidR="009D5101" w:rsidRPr="00696B31" w:rsidRDefault="009D5101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 xml:space="preserve">Стол офисный 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2BDA27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D98921F" wp14:editId="312A70FA">
                  <wp:extent cx="711200" cy="689610"/>
                  <wp:effectExtent l="0" t="0" r="0" b="0"/>
                  <wp:docPr id="2039843168" name="Рисунок 20398431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1200" cy="689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CC37D" w14:textId="77777777" w:rsidR="009D5101" w:rsidRPr="00696B31" w:rsidRDefault="00000000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132" w:tooltip="Стол приставной" w:history="1">
              <w:r w:rsidR="009D5101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Стол приставной Авантаж</w:t>
              </w:r>
            </w:hyperlink>
          </w:p>
          <w:p w14:paraId="20C46A87" w14:textId="77777777" w:rsidR="009D5101" w:rsidRPr="00696B31" w:rsidRDefault="00000000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hyperlink r:id="rId133" w:history="1">
              <w:r w:rsidR="009D5101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https://www.express-office.ru/catalog/staff/ofisnye-stoly/</w:t>
              </w:r>
            </w:hyperlink>
          </w:p>
        </w:tc>
        <w:tc>
          <w:tcPr>
            <w:tcW w:w="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787E6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ука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547A4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9D5101" w:rsidRPr="00696B31" w14:paraId="3E216D36" w14:textId="77777777" w:rsidTr="009D51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7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CB1575" w14:textId="77777777" w:rsidR="009D5101" w:rsidRPr="00696B31" w:rsidRDefault="009D5101" w:rsidP="00D90448">
            <w:pPr>
              <w:numPr>
                <w:ilvl w:val="0"/>
                <w:numId w:val="29"/>
              </w:num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32968" w14:textId="77777777" w:rsidR="009D5101" w:rsidRPr="00696B31" w:rsidRDefault="009D5101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Стул посетителя офисный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585705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43CE5C3" wp14:editId="6F47337E">
                  <wp:extent cx="732790" cy="732790"/>
                  <wp:effectExtent l="0" t="0" r="0" b="0"/>
                  <wp:docPr id="1809415060" name="Рисунок 18094150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2790" cy="732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F254B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Стул для посетителей Изо черный (искусственная кожа/металл черный</w:t>
            </w:r>
            <w:r w:rsidRPr="00696B31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  <w:p w14:paraId="65169D37" w14:textId="77777777" w:rsidR="009D5101" w:rsidRPr="00696B31" w:rsidRDefault="00000000" w:rsidP="00D9044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hyperlink r:id="rId135" w:history="1">
              <w:r w:rsidR="009D5101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https://www.komus.ru/katalog/mebel/ofisnye-kresla-i-stulya/c/900/</w:t>
              </w:r>
            </w:hyperlink>
          </w:p>
        </w:tc>
        <w:tc>
          <w:tcPr>
            <w:tcW w:w="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A2132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ука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84950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9D5101" w:rsidRPr="00696B31" w14:paraId="6BAE0997" w14:textId="77777777" w:rsidTr="009D51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96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780B8" w14:textId="77777777" w:rsidR="009D5101" w:rsidRPr="00696B31" w:rsidRDefault="009D5101" w:rsidP="00D90448">
            <w:pPr>
              <w:numPr>
                <w:ilvl w:val="0"/>
                <w:numId w:val="29"/>
              </w:num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1CCFD" w14:textId="77777777" w:rsidR="009D5101" w:rsidRPr="00696B31" w:rsidRDefault="009D5101" w:rsidP="00D90448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Ноутбук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E1DDF4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98F57D2" wp14:editId="2B28CE42">
                  <wp:extent cx="791210" cy="667385"/>
                  <wp:effectExtent l="0" t="0" r="0" b="0"/>
                  <wp:docPr id="300999382" name="Рисунок 300999382" descr="14&amp;quot; Ноутбук Lenovo V14-IIL серый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58" descr="14&amp;quot; Ноутбук Lenovo V14-IIL серый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1210" cy="667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C9D86" w14:textId="77777777" w:rsidR="009D5101" w:rsidRPr="00696B31" w:rsidRDefault="009D5101" w:rsidP="00D904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sz w:val="24"/>
                <w:szCs w:val="24"/>
                <w:lang w:eastAsia="ru-RU"/>
              </w:rPr>
              <w:t>https://www.dns-shop.ru/product/202cf38e9a633332/14-noutbuk-lenovo-v14-iil-seryj/</w:t>
            </w:r>
          </w:p>
        </w:tc>
        <w:tc>
          <w:tcPr>
            <w:tcW w:w="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40D3F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Штука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D157C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9D5101" w:rsidRPr="00696B31" w14:paraId="28F146A6" w14:textId="77777777" w:rsidTr="009D51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96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2D401" w14:textId="77777777" w:rsidR="009D5101" w:rsidRPr="00696B31" w:rsidRDefault="009D5101" w:rsidP="00D90448">
            <w:pPr>
              <w:numPr>
                <w:ilvl w:val="0"/>
                <w:numId w:val="29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BDE6F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Мышь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проводная 1000 </w:t>
            </w:r>
            <w:proofErr w:type="spellStart"/>
            <w:r w:rsidRPr="00696B3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dpi</w:t>
            </w:r>
            <w:proofErr w:type="spellEnd"/>
            <w:r w:rsidRPr="00696B3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141151BF" w14:textId="77777777" w:rsidR="009D5101" w:rsidRPr="00696B31" w:rsidRDefault="009D5101" w:rsidP="00D904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79C4F4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01AD">
              <w:rPr>
                <w:rFonts w:ascii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77D91F1" wp14:editId="0754ADD6">
                  <wp:extent cx="551815" cy="537210"/>
                  <wp:effectExtent l="0" t="0" r="0" b="0"/>
                  <wp:docPr id="1225959349" name="Рисунок 12259593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1815" cy="537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5CA2A" w14:textId="77777777" w:rsidR="009D5101" w:rsidRPr="00696B31" w:rsidRDefault="00000000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138" w:tgtFrame="_blank" w:history="1">
              <w:r w:rsidR="009D5101" w:rsidRPr="00696B31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https://www.dns-shop.ru/product/edbc9d9e4edb3330/mys-provodnaa-hp-x900-cernyj/</w:t>
              </w:r>
            </w:hyperlink>
          </w:p>
        </w:tc>
        <w:tc>
          <w:tcPr>
            <w:tcW w:w="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97B1C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Штука</w:t>
            </w:r>
          </w:p>
          <w:p w14:paraId="28E4B073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1E5FF" w14:textId="77777777" w:rsidR="009D5101" w:rsidRPr="00696B31" w:rsidRDefault="009D5101" w:rsidP="00D904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6B3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</w:tbl>
    <w:p w14:paraId="20A8A8E2" w14:textId="0CD37543" w:rsidR="001E5CA3" w:rsidRPr="002629F9" w:rsidRDefault="001E5CA3" w:rsidP="002629F9">
      <w:pPr>
        <w:spacing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2629F9">
        <w:rPr>
          <w:rFonts w:ascii="Times New Roman" w:hAnsi="Times New Roman"/>
          <w:b/>
          <w:bCs/>
          <w:sz w:val="24"/>
          <w:szCs w:val="24"/>
        </w:rPr>
        <w:t>4.1. Минимальные требования к оснащению рабочих мест с учетом основных нозологий</w:t>
      </w:r>
    </w:p>
    <w:tbl>
      <w:tblPr>
        <w:tblW w:w="9072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985"/>
        <w:gridCol w:w="1134"/>
        <w:gridCol w:w="1701"/>
        <w:gridCol w:w="4252"/>
      </w:tblGrid>
      <w:tr w:rsidR="001E5CA3" w:rsidRPr="002629F9" w14:paraId="43DA5245" w14:textId="77777777" w:rsidTr="002629F9">
        <w:tc>
          <w:tcPr>
            <w:tcW w:w="1985" w:type="dxa"/>
          </w:tcPr>
          <w:p w14:paraId="0163A100" w14:textId="77777777" w:rsidR="001E5CA3" w:rsidRPr="002629F9" w:rsidRDefault="001E5CA3" w:rsidP="002629F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629F9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Наименование нозологии</w:t>
            </w:r>
          </w:p>
        </w:tc>
        <w:tc>
          <w:tcPr>
            <w:tcW w:w="1134" w:type="dxa"/>
          </w:tcPr>
          <w:p w14:paraId="662427A2" w14:textId="77777777" w:rsidR="001E5CA3" w:rsidRPr="002629F9" w:rsidRDefault="001E5CA3" w:rsidP="002629F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629F9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Площадь, </w:t>
            </w:r>
            <w:proofErr w:type="spellStart"/>
            <w:r w:rsidRPr="002629F9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м.кв</w:t>
            </w:r>
            <w:proofErr w:type="spellEnd"/>
            <w:r w:rsidRPr="002629F9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</w:tcPr>
          <w:p w14:paraId="14115942" w14:textId="77777777" w:rsidR="001E5CA3" w:rsidRPr="002629F9" w:rsidRDefault="001E5CA3" w:rsidP="002629F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629F9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Ширина прохода между рабочими местами, м.</w:t>
            </w:r>
          </w:p>
        </w:tc>
        <w:tc>
          <w:tcPr>
            <w:tcW w:w="4252" w:type="dxa"/>
          </w:tcPr>
          <w:p w14:paraId="7899EB07" w14:textId="77777777" w:rsidR="001E5CA3" w:rsidRPr="002629F9" w:rsidRDefault="001E5CA3" w:rsidP="002629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629F9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Специализированное оборудование, количество.**</w:t>
            </w:r>
          </w:p>
        </w:tc>
      </w:tr>
      <w:tr w:rsidR="001E5CA3" w:rsidRPr="002629F9" w14:paraId="2F53F402" w14:textId="77777777" w:rsidTr="002629F9">
        <w:tc>
          <w:tcPr>
            <w:tcW w:w="1985" w:type="dxa"/>
          </w:tcPr>
          <w:p w14:paraId="2992FC1B" w14:textId="77777777" w:rsidR="001E5CA3" w:rsidRPr="002629F9" w:rsidRDefault="001E5CA3" w:rsidP="002629F9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629F9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Рабочее место участника с нарушением слуха</w:t>
            </w:r>
          </w:p>
        </w:tc>
        <w:tc>
          <w:tcPr>
            <w:tcW w:w="1134" w:type="dxa"/>
          </w:tcPr>
          <w:p w14:paraId="06DE65E3" w14:textId="77777777" w:rsidR="001E5CA3" w:rsidRPr="002629F9" w:rsidRDefault="001E5CA3" w:rsidP="002629F9">
            <w:pPr>
              <w:tabs>
                <w:tab w:val="left" w:pos="1087"/>
                <w:tab w:val="center" w:pos="1369"/>
              </w:tabs>
              <w:spacing w:after="0" w:line="240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eastAsia="ru-RU"/>
              </w:rPr>
            </w:pPr>
            <w:r w:rsidRPr="002629F9">
              <w:rPr>
                <w:rFonts w:ascii="Times New Roman" w:hAnsi="Times New Roman"/>
                <w:b/>
                <w:color w:val="FF0000"/>
                <w:sz w:val="24"/>
                <w:szCs w:val="24"/>
                <w:lang w:eastAsia="ru-RU"/>
              </w:rPr>
              <w:tab/>
            </w:r>
            <w:r w:rsidRPr="002629F9">
              <w:rPr>
                <w:rFonts w:ascii="Times New Roman" w:hAnsi="Times New Roman"/>
                <w:sz w:val="24"/>
                <w:szCs w:val="24"/>
              </w:rPr>
              <w:t>2,5х3 м</w:t>
            </w:r>
            <w:r w:rsidRPr="002629F9">
              <w:rPr>
                <w:rFonts w:ascii="Times New Roman" w:hAnsi="Times New Roman"/>
                <w:b/>
                <w:color w:val="FF0000"/>
                <w:sz w:val="24"/>
                <w:szCs w:val="24"/>
                <w:lang w:eastAsia="ru-RU"/>
              </w:rPr>
              <w:tab/>
            </w:r>
          </w:p>
        </w:tc>
        <w:tc>
          <w:tcPr>
            <w:tcW w:w="1701" w:type="dxa"/>
          </w:tcPr>
          <w:p w14:paraId="1CF77348" w14:textId="77777777" w:rsidR="001E5CA3" w:rsidRPr="002629F9" w:rsidRDefault="001E5CA3" w:rsidP="002629F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  <w:lang w:eastAsia="ru-RU"/>
              </w:rPr>
            </w:pPr>
            <w:smartTag w:uri="urn:schemas-microsoft-com:office:smarttags" w:element="metricconverter">
              <w:smartTagPr>
                <w:attr w:name="ProductID" w:val="2003 г"/>
              </w:smartTagPr>
              <w:r w:rsidRPr="002629F9">
                <w:rPr>
                  <w:rFonts w:ascii="Times New Roman" w:hAnsi="Times New Roman"/>
                  <w:sz w:val="24"/>
                  <w:szCs w:val="24"/>
                </w:rPr>
                <w:t>1,5 м</w:t>
              </w:r>
            </w:smartTag>
          </w:p>
        </w:tc>
        <w:tc>
          <w:tcPr>
            <w:tcW w:w="4252" w:type="dxa"/>
          </w:tcPr>
          <w:p w14:paraId="5C0E6560" w14:textId="77777777" w:rsidR="001E5CA3" w:rsidRPr="002629F9" w:rsidRDefault="001E5CA3" w:rsidP="002629F9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FF0000"/>
                <w:sz w:val="24"/>
                <w:szCs w:val="24"/>
                <w:lang w:eastAsia="ru-RU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 xml:space="preserve">FM-система «Диалог»  </w:t>
            </w:r>
          </w:p>
        </w:tc>
      </w:tr>
      <w:tr w:rsidR="001E5CA3" w:rsidRPr="002629F9" w14:paraId="1B915FA4" w14:textId="77777777" w:rsidTr="002629F9">
        <w:tc>
          <w:tcPr>
            <w:tcW w:w="1985" w:type="dxa"/>
          </w:tcPr>
          <w:p w14:paraId="42C4CC4A" w14:textId="77777777" w:rsidR="001E5CA3" w:rsidRPr="002629F9" w:rsidRDefault="001E5CA3" w:rsidP="002629F9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629F9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Рабочее место участника с нарушением зрения</w:t>
            </w:r>
          </w:p>
        </w:tc>
        <w:tc>
          <w:tcPr>
            <w:tcW w:w="1134" w:type="dxa"/>
          </w:tcPr>
          <w:p w14:paraId="12DE0B60" w14:textId="77777777" w:rsidR="001E5CA3" w:rsidRPr="002629F9" w:rsidRDefault="001E5CA3" w:rsidP="002629F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  <w:lang w:eastAsia="ru-RU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>2,5х3 м</w:t>
            </w:r>
          </w:p>
        </w:tc>
        <w:tc>
          <w:tcPr>
            <w:tcW w:w="1701" w:type="dxa"/>
          </w:tcPr>
          <w:p w14:paraId="6B672934" w14:textId="77777777" w:rsidR="001E5CA3" w:rsidRPr="002629F9" w:rsidRDefault="001E5CA3" w:rsidP="002629F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2003 г"/>
              </w:smartTagPr>
              <w:r w:rsidRPr="002629F9">
                <w:rPr>
                  <w:rFonts w:ascii="Times New Roman" w:hAnsi="Times New Roman"/>
                  <w:sz w:val="24"/>
                  <w:szCs w:val="24"/>
                </w:rPr>
                <w:t>1,5 м</w:t>
              </w:r>
            </w:smartTag>
          </w:p>
        </w:tc>
        <w:tc>
          <w:tcPr>
            <w:tcW w:w="4252" w:type="dxa"/>
          </w:tcPr>
          <w:p w14:paraId="6FA4AD18" w14:textId="77777777" w:rsidR="001E5CA3" w:rsidRPr="002629F9" w:rsidRDefault="001E5CA3" w:rsidP="002629F9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FF0000"/>
                <w:sz w:val="24"/>
                <w:szCs w:val="24"/>
                <w:lang w:eastAsia="ru-RU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 xml:space="preserve">Локальное освещение - искусственное местное освещение. Суммарный уровень освещенности от общего и местного освещения должен составлять: для обучающихся с высокой степенью осложненной близорукости и высокой степени дальнозоркостью - 1000 </w:t>
            </w:r>
            <w:proofErr w:type="spellStart"/>
            <w:r w:rsidRPr="002629F9">
              <w:rPr>
                <w:rFonts w:ascii="Times New Roman" w:hAnsi="Times New Roman"/>
                <w:sz w:val="24"/>
                <w:szCs w:val="24"/>
              </w:rPr>
              <w:t>лк</w:t>
            </w:r>
            <w:proofErr w:type="spellEnd"/>
            <w:r w:rsidRPr="002629F9">
              <w:rPr>
                <w:rFonts w:ascii="Times New Roman" w:hAnsi="Times New Roman"/>
                <w:sz w:val="24"/>
                <w:szCs w:val="24"/>
              </w:rPr>
              <w:t xml:space="preserve">; для обучающихся с поражением сетчатки и зрительного нерва (без светобоязни) - 1000 - 1500 </w:t>
            </w:r>
            <w:proofErr w:type="spellStart"/>
            <w:r w:rsidRPr="002629F9">
              <w:rPr>
                <w:rFonts w:ascii="Times New Roman" w:hAnsi="Times New Roman"/>
                <w:sz w:val="24"/>
                <w:szCs w:val="24"/>
              </w:rPr>
              <w:t>лк</w:t>
            </w:r>
            <w:proofErr w:type="spellEnd"/>
            <w:r w:rsidRPr="002629F9">
              <w:rPr>
                <w:rFonts w:ascii="Times New Roman" w:hAnsi="Times New Roman"/>
                <w:sz w:val="24"/>
                <w:szCs w:val="24"/>
              </w:rPr>
              <w:t xml:space="preserve">; для обучающихся со светобоязнью - не более 500 </w:t>
            </w:r>
            <w:proofErr w:type="spellStart"/>
            <w:r w:rsidRPr="002629F9">
              <w:rPr>
                <w:rFonts w:ascii="Times New Roman" w:hAnsi="Times New Roman"/>
                <w:sz w:val="24"/>
                <w:szCs w:val="24"/>
              </w:rPr>
              <w:t>лк</w:t>
            </w:r>
            <w:proofErr w:type="spellEnd"/>
            <w:r w:rsidRPr="002629F9">
              <w:rPr>
                <w:rFonts w:ascii="Times New Roman" w:hAnsi="Times New Roman"/>
                <w:sz w:val="24"/>
                <w:szCs w:val="24"/>
              </w:rPr>
              <w:t>. ручное увеличивающее устройство (портативная электронная лупа)</w:t>
            </w:r>
          </w:p>
        </w:tc>
      </w:tr>
      <w:tr w:rsidR="001E5CA3" w:rsidRPr="002629F9" w14:paraId="123CCEB1" w14:textId="77777777" w:rsidTr="002629F9">
        <w:tc>
          <w:tcPr>
            <w:tcW w:w="1985" w:type="dxa"/>
          </w:tcPr>
          <w:p w14:paraId="330EDC0A" w14:textId="77777777" w:rsidR="001E5CA3" w:rsidRPr="002629F9" w:rsidRDefault="001E5CA3" w:rsidP="002629F9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629F9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Рабочее место участника с нарушением ОДА</w:t>
            </w:r>
          </w:p>
        </w:tc>
        <w:tc>
          <w:tcPr>
            <w:tcW w:w="1134" w:type="dxa"/>
          </w:tcPr>
          <w:p w14:paraId="5C1C2DB8" w14:textId="77777777" w:rsidR="001E5CA3" w:rsidRPr="002629F9" w:rsidRDefault="001E5CA3" w:rsidP="002629F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  <w:lang w:eastAsia="ru-RU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>2,5х3 м</w:t>
            </w:r>
          </w:p>
        </w:tc>
        <w:tc>
          <w:tcPr>
            <w:tcW w:w="1701" w:type="dxa"/>
          </w:tcPr>
          <w:p w14:paraId="4012CDA0" w14:textId="77777777" w:rsidR="001E5CA3" w:rsidRPr="002629F9" w:rsidRDefault="001E5CA3" w:rsidP="002629F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2003 г"/>
              </w:smartTagPr>
              <w:r w:rsidRPr="002629F9">
                <w:rPr>
                  <w:rFonts w:ascii="Times New Roman" w:hAnsi="Times New Roman"/>
                  <w:sz w:val="24"/>
                  <w:szCs w:val="24"/>
                </w:rPr>
                <w:t>1,5 м</w:t>
              </w:r>
            </w:smartTag>
          </w:p>
        </w:tc>
        <w:tc>
          <w:tcPr>
            <w:tcW w:w="4252" w:type="dxa"/>
          </w:tcPr>
          <w:p w14:paraId="2C674E8A" w14:textId="77777777" w:rsidR="001E5CA3" w:rsidRPr="002629F9" w:rsidRDefault="001E5CA3" w:rsidP="002629F9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FF0000"/>
                <w:sz w:val="24"/>
                <w:szCs w:val="24"/>
                <w:lang w:eastAsia="ru-RU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 xml:space="preserve">Столы для инвалидов, согласно действующим нормами предписаниям, должны не только регулироваться по высоте, но и выдерживать большую вертикальную нагрузку. Кроме того, парты должны располагать свободным пространством перед ногами сидящего – за столом должно быть комфортно работать и на обычном стуле, и на инвалидной коляске. </w:t>
            </w:r>
          </w:p>
        </w:tc>
      </w:tr>
      <w:tr w:rsidR="001E5CA3" w:rsidRPr="002629F9" w14:paraId="11F2E60E" w14:textId="77777777" w:rsidTr="002629F9">
        <w:trPr>
          <w:trHeight w:val="991"/>
        </w:trPr>
        <w:tc>
          <w:tcPr>
            <w:tcW w:w="1985" w:type="dxa"/>
          </w:tcPr>
          <w:p w14:paraId="312A48AF" w14:textId="4A638090" w:rsidR="001E5CA3" w:rsidRPr="002629F9" w:rsidRDefault="001E5CA3" w:rsidP="002629F9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629F9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Рабочее место участника с соматическими заболеваниями</w:t>
            </w:r>
          </w:p>
        </w:tc>
        <w:tc>
          <w:tcPr>
            <w:tcW w:w="1134" w:type="dxa"/>
          </w:tcPr>
          <w:p w14:paraId="3E333019" w14:textId="77777777" w:rsidR="001E5CA3" w:rsidRPr="002629F9" w:rsidRDefault="001E5CA3" w:rsidP="002629F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  <w:lang w:eastAsia="ru-RU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>2,5х3 м</w:t>
            </w:r>
          </w:p>
        </w:tc>
        <w:tc>
          <w:tcPr>
            <w:tcW w:w="1701" w:type="dxa"/>
          </w:tcPr>
          <w:p w14:paraId="4CC916B5" w14:textId="77777777" w:rsidR="001E5CA3" w:rsidRPr="002629F9" w:rsidRDefault="001E5CA3" w:rsidP="002629F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  <w:lang w:eastAsia="ru-RU"/>
              </w:rPr>
            </w:pPr>
            <w:smartTag w:uri="urn:schemas-microsoft-com:office:smarttags" w:element="metricconverter">
              <w:smartTagPr>
                <w:attr w:name="ProductID" w:val="2003 г"/>
              </w:smartTagPr>
              <w:r w:rsidRPr="002629F9">
                <w:rPr>
                  <w:rFonts w:ascii="Times New Roman" w:hAnsi="Times New Roman"/>
                  <w:sz w:val="24"/>
                  <w:szCs w:val="24"/>
                </w:rPr>
                <w:t>1,5 м</w:t>
              </w:r>
            </w:smartTag>
          </w:p>
        </w:tc>
        <w:tc>
          <w:tcPr>
            <w:tcW w:w="4252" w:type="dxa"/>
          </w:tcPr>
          <w:p w14:paraId="5978FF9C" w14:textId="77777777" w:rsidR="001E5CA3" w:rsidRPr="002629F9" w:rsidRDefault="001E5CA3" w:rsidP="002629F9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FF0000"/>
                <w:sz w:val="24"/>
                <w:szCs w:val="24"/>
                <w:lang w:eastAsia="ru-RU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>Не предусмотрено</w:t>
            </w:r>
          </w:p>
        </w:tc>
      </w:tr>
      <w:tr w:rsidR="001E5CA3" w:rsidRPr="002629F9" w14:paraId="6573069D" w14:textId="77777777" w:rsidTr="002629F9">
        <w:tc>
          <w:tcPr>
            <w:tcW w:w="1985" w:type="dxa"/>
          </w:tcPr>
          <w:p w14:paraId="2E706D85" w14:textId="77777777" w:rsidR="001E5CA3" w:rsidRPr="002629F9" w:rsidRDefault="001E5CA3" w:rsidP="002629F9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629F9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Рабочее место участника с ментальными нарушениями</w:t>
            </w:r>
          </w:p>
        </w:tc>
        <w:tc>
          <w:tcPr>
            <w:tcW w:w="1134" w:type="dxa"/>
          </w:tcPr>
          <w:p w14:paraId="2A265744" w14:textId="77777777" w:rsidR="001E5CA3" w:rsidRPr="002629F9" w:rsidRDefault="001E5CA3" w:rsidP="002629F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  <w:lang w:eastAsia="ru-RU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>2,5х3 м</w:t>
            </w:r>
          </w:p>
        </w:tc>
        <w:tc>
          <w:tcPr>
            <w:tcW w:w="1701" w:type="dxa"/>
          </w:tcPr>
          <w:p w14:paraId="1BEE9E47" w14:textId="77777777" w:rsidR="001E5CA3" w:rsidRPr="002629F9" w:rsidRDefault="001E5CA3" w:rsidP="002629F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  <w:lang w:eastAsia="ru-RU"/>
              </w:rPr>
            </w:pPr>
            <w:smartTag w:uri="urn:schemas-microsoft-com:office:smarttags" w:element="metricconverter">
              <w:smartTagPr>
                <w:attr w:name="ProductID" w:val="2003 г"/>
              </w:smartTagPr>
              <w:r w:rsidRPr="002629F9">
                <w:rPr>
                  <w:rFonts w:ascii="Times New Roman" w:hAnsi="Times New Roman"/>
                  <w:sz w:val="24"/>
                  <w:szCs w:val="24"/>
                </w:rPr>
                <w:t>1,5 м</w:t>
              </w:r>
            </w:smartTag>
          </w:p>
        </w:tc>
        <w:tc>
          <w:tcPr>
            <w:tcW w:w="4252" w:type="dxa"/>
          </w:tcPr>
          <w:p w14:paraId="2C3AC3B7" w14:textId="77777777" w:rsidR="001E5CA3" w:rsidRPr="002629F9" w:rsidRDefault="001E5CA3" w:rsidP="002629F9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FF0000"/>
                <w:sz w:val="24"/>
                <w:szCs w:val="24"/>
                <w:lang w:eastAsia="ru-RU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>Не предусмотрено</w:t>
            </w:r>
          </w:p>
        </w:tc>
      </w:tr>
    </w:tbl>
    <w:p w14:paraId="55015C37" w14:textId="77777777" w:rsidR="002629F9" w:rsidRPr="002629F9" w:rsidRDefault="002629F9" w:rsidP="002629F9">
      <w:pPr>
        <w:spacing w:after="219" w:line="240" w:lineRule="auto"/>
        <w:rPr>
          <w:rFonts w:ascii="Times New Roman" w:hAnsi="Times New Roman"/>
          <w:sz w:val="24"/>
          <w:szCs w:val="24"/>
        </w:rPr>
      </w:pPr>
      <w:r w:rsidRPr="002629F9">
        <w:rPr>
          <w:rFonts w:ascii="Times New Roman" w:hAnsi="Times New Roman"/>
          <w:b/>
          <w:sz w:val="24"/>
          <w:szCs w:val="24"/>
        </w:rPr>
        <w:t>5.</w:t>
      </w:r>
      <w:r w:rsidRPr="002629F9">
        <w:rPr>
          <w:rFonts w:ascii="Times New Roman" w:hAnsi="Times New Roman"/>
          <w:sz w:val="24"/>
          <w:szCs w:val="24"/>
        </w:rPr>
        <w:t xml:space="preserve"> </w:t>
      </w:r>
      <w:r w:rsidRPr="002629F9">
        <w:rPr>
          <w:rFonts w:ascii="Times New Roman" w:hAnsi="Times New Roman"/>
          <w:b/>
          <w:sz w:val="24"/>
          <w:szCs w:val="24"/>
        </w:rPr>
        <w:t xml:space="preserve">Схема застройки соревновательной площадки для всех категорий участников </w:t>
      </w:r>
    </w:p>
    <w:p w14:paraId="303B9A73" w14:textId="06080882" w:rsidR="002629F9" w:rsidRPr="002629F9" w:rsidRDefault="002629F9" w:rsidP="002629F9">
      <w:pPr>
        <w:spacing w:after="0" w:line="240" w:lineRule="auto"/>
        <w:ind w:left="708"/>
        <w:rPr>
          <w:rFonts w:ascii="Times New Roman" w:hAnsi="Times New Roman"/>
          <w:b/>
          <w:sz w:val="24"/>
          <w:szCs w:val="24"/>
        </w:rPr>
      </w:pPr>
      <w:r w:rsidRPr="002629F9">
        <w:rPr>
          <w:rFonts w:ascii="Times New Roman" w:hAnsi="Times New Roman"/>
          <w:b/>
          <w:noProof/>
          <w:sz w:val="24"/>
          <w:szCs w:val="24"/>
        </w:rPr>
        <w:lastRenderedPageBreak/>
        <w:drawing>
          <wp:inline distT="0" distB="0" distL="0" distR="0" wp14:anchorId="3643758C" wp14:editId="663478B8">
            <wp:extent cx="2872740" cy="3055620"/>
            <wp:effectExtent l="0" t="0" r="3810" b="0"/>
            <wp:docPr id="144525192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213" t="27753" r="26572" b="134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2740" cy="3055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03705A" w14:textId="77777777" w:rsidR="002629F9" w:rsidRDefault="002629F9" w:rsidP="002629F9">
      <w:pPr>
        <w:spacing w:after="0" w:line="240" w:lineRule="auto"/>
        <w:ind w:left="10" w:hanging="10"/>
        <w:rPr>
          <w:rFonts w:ascii="Times New Roman" w:hAnsi="Times New Roman"/>
          <w:b/>
          <w:sz w:val="24"/>
          <w:szCs w:val="24"/>
        </w:rPr>
      </w:pPr>
    </w:p>
    <w:p w14:paraId="79A0F9E7" w14:textId="5626BBE7" w:rsidR="002629F9" w:rsidRPr="002629F9" w:rsidRDefault="002629F9" w:rsidP="002629F9">
      <w:pPr>
        <w:spacing w:after="0" w:line="240" w:lineRule="auto"/>
        <w:ind w:left="10" w:hanging="10"/>
        <w:rPr>
          <w:rFonts w:ascii="Times New Roman" w:hAnsi="Times New Roman"/>
          <w:sz w:val="24"/>
          <w:szCs w:val="24"/>
        </w:rPr>
      </w:pPr>
      <w:r w:rsidRPr="002629F9">
        <w:rPr>
          <w:rFonts w:ascii="Times New Roman" w:hAnsi="Times New Roman"/>
          <w:b/>
          <w:sz w:val="24"/>
          <w:szCs w:val="24"/>
        </w:rPr>
        <w:t xml:space="preserve">Оснащение площадки: </w:t>
      </w:r>
    </w:p>
    <w:tbl>
      <w:tblPr>
        <w:tblW w:w="10068" w:type="dxa"/>
        <w:tblInd w:w="-567" w:type="dxa"/>
        <w:tblCellMar>
          <w:top w:w="14" w:type="dxa"/>
          <w:left w:w="106" w:type="dxa"/>
          <w:right w:w="72" w:type="dxa"/>
        </w:tblCellMar>
        <w:tblLook w:val="04A0" w:firstRow="1" w:lastRow="0" w:firstColumn="1" w:lastColumn="0" w:noHBand="0" w:noVBand="1"/>
      </w:tblPr>
      <w:tblGrid>
        <w:gridCol w:w="3731"/>
        <w:gridCol w:w="3128"/>
        <w:gridCol w:w="3209"/>
      </w:tblGrid>
      <w:tr w:rsidR="002629F9" w:rsidRPr="002629F9" w14:paraId="42B13558" w14:textId="77777777" w:rsidTr="009133C1">
        <w:trPr>
          <w:trHeight w:val="570"/>
        </w:trPr>
        <w:tc>
          <w:tcPr>
            <w:tcW w:w="3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A001BD" w14:textId="77777777" w:rsidR="002629F9" w:rsidRPr="002629F9" w:rsidRDefault="002629F9" w:rsidP="002629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b/>
                <w:sz w:val="24"/>
                <w:szCs w:val="24"/>
              </w:rPr>
              <w:t xml:space="preserve">Рабочее место: </w:t>
            </w:r>
          </w:p>
          <w:p w14:paraId="286F7C04" w14:textId="77777777" w:rsidR="002629F9" w:rsidRPr="002629F9" w:rsidRDefault="002629F9" w:rsidP="002629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b/>
                <w:sz w:val="24"/>
                <w:szCs w:val="24"/>
              </w:rPr>
              <w:t>Наименование</w:t>
            </w:r>
            <w:r w:rsidRPr="002629F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F55C73" w14:textId="77777777" w:rsidR="002629F9" w:rsidRPr="002629F9" w:rsidRDefault="002629F9" w:rsidP="002629F9">
            <w:pPr>
              <w:spacing w:after="0" w:line="240" w:lineRule="auto"/>
              <w:ind w:left="6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14:paraId="7AE88E0D" w14:textId="77777777" w:rsidR="002629F9" w:rsidRPr="002629F9" w:rsidRDefault="002629F9" w:rsidP="002629F9">
            <w:pPr>
              <w:spacing w:after="0" w:line="240" w:lineRule="auto"/>
              <w:ind w:left="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b/>
                <w:sz w:val="24"/>
                <w:szCs w:val="24"/>
              </w:rPr>
              <w:t xml:space="preserve">Кол-во </w:t>
            </w:r>
          </w:p>
        </w:tc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9E869A" w14:textId="77777777" w:rsidR="002629F9" w:rsidRPr="002629F9" w:rsidRDefault="002629F9" w:rsidP="002629F9">
            <w:pPr>
              <w:spacing w:after="0" w:line="240" w:lineRule="auto"/>
              <w:ind w:left="6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14:paraId="4A9EA1C7" w14:textId="77777777" w:rsidR="002629F9" w:rsidRPr="002629F9" w:rsidRDefault="002629F9" w:rsidP="002629F9">
            <w:pPr>
              <w:spacing w:after="0" w:line="240" w:lineRule="auto"/>
              <w:ind w:left="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b/>
                <w:sz w:val="24"/>
                <w:szCs w:val="24"/>
              </w:rPr>
              <w:t xml:space="preserve">Размер </w:t>
            </w:r>
          </w:p>
        </w:tc>
      </w:tr>
      <w:tr w:rsidR="002629F9" w:rsidRPr="002629F9" w14:paraId="782CB299" w14:textId="77777777" w:rsidTr="009133C1">
        <w:trPr>
          <w:trHeight w:val="528"/>
        </w:trPr>
        <w:tc>
          <w:tcPr>
            <w:tcW w:w="3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5859F2" w14:textId="77777777" w:rsidR="002629F9" w:rsidRPr="002629F9" w:rsidRDefault="002629F9" w:rsidP="002629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 xml:space="preserve">Стол 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7F5EC0" w14:textId="77777777" w:rsidR="002629F9" w:rsidRPr="002629F9" w:rsidRDefault="002629F9" w:rsidP="002629F9">
            <w:pPr>
              <w:spacing w:after="0" w:line="240" w:lineRule="auto"/>
              <w:ind w:left="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62AA51" w14:textId="77777777" w:rsidR="002629F9" w:rsidRPr="002629F9" w:rsidRDefault="002629F9" w:rsidP="002629F9">
            <w:pPr>
              <w:spacing w:after="0" w:line="240" w:lineRule="auto"/>
              <w:ind w:left="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 xml:space="preserve">1600х800 </w:t>
            </w:r>
          </w:p>
        </w:tc>
      </w:tr>
      <w:tr w:rsidR="002629F9" w:rsidRPr="002629F9" w14:paraId="36690DBF" w14:textId="77777777" w:rsidTr="009133C1">
        <w:trPr>
          <w:trHeight w:val="528"/>
        </w:trPr>
        <w:tc>
          <w:tcPr>
            <w:tcW w:w="3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CC9B3B" w14:textId="77777777" w:rsidR="002629F9" w:rsidRPr="002629F9" w:rsidRDefault="002629F9" w:rsidP="002629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 xml:space="preserve">Стул 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6C05D0" w14:textId="77777777" w:rsidR="002629F9" w:rsidRPr="002629F9" w:rsidRDefault="002629F9" w:rsidP="002629F9">
            <w:pPr>
              <w:spacing w:after="0" w:line="240" w:lineRule="auto"/>
              <w:ind w:left="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280588" w14:textId="77777777" w:rsidR="002629F9" w:rsidRPr="002629F9" w:rsidRDefault="002629F9" w:rsidP="002629F9">
            <w:pPr>
              <w:spacing w:after="0" w:line="240" w:lineRule="auto"/>
              <w:ind w:left="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 xml:space="preserve">400х400 </w:t>
            </w:r>
          </w:p>
        </w:tc>
      </w:tr>
      <w:tr w:rsidR="002629F9" w:rsidRPr="002629F9" w14:paraId="63F85A61" w14:textId="77777777" w:rsidTr="009133C1">
        <w:trPr>
          <w:trHeight w:val="528"/>
        </w:trPr>
        <w:tc>
          <w:tcPr>
            <w:tcW w:w="3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411BF8" w14:textId="77777777" w:rsidR="002629F9" w:rsidRPr="002629F9" w:rsidRDefault="002629F9" w:rsidP="002629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 xml:space="preserve">Фен    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DAF328" w14:textId="77777777" w:rsidR="002629F9" w:rsidRPr="002629F9" w:rsidRDefault="002629F9" w:rsidP="002629F9">
            <w:pPr>
              <w:spacing w:after="0" w:line="240" w:lineRule="auto"/>
              <w:ind w:left="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AEF4F6" w14:textId="77777777" w:rsidR="002629F9" w:rsidRPr="002629F9" w:rsidRDefault="002629F9" w:rsidP="002629F9">
            <w:pPr>
              <w:spacing w:after="0" w:line="240" w:lineRule="auto"/>
              <w:ind w:left="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 xml:space="preserve">220в </w:t>
            </w:r>
          </w:p>
        </w:tc>
      </w:tr>
      <w:tr w:rsidR="002629F9" w:rsidRPr="002629F9" w14:paraId="5AFFD6E8" w14:textId="77777777" w:rsidTr="009133C1">
        <w:trPr>
          <w:trHeight w:val="529"/>
        </w:trPr>
        <w:tc>
          <w:tcPr>
            <w:tcW w:w="373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49B03359" w14:textId="77777777" w:rsidR="002629F9" w:rsidRPr="002629F9" w:rsidRDefault="002629F9" w:rsidP="002629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 xml:space="preserve">Розетка       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07AEBDB2" w14:textId="77777777" w:rsidR="002629F9" w:rsidRPr="002629F9" w:rsidRDefault="002629F9" w:rsidP="002629F9">
            <w:pPr>
              <w:spacing w:after="0" w:line="240" w:lineRule="auto"/>
              <w:ind w:left="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55AFF967" w14:textId="77777777" w:rsidR="002629F9" w:rsidRPr="002629F9" w:rsidRDefault="002629F9" w:rsidP="002629F9">
            <w:pPr>
              <w:spacing w:after="0" w:line="240" w:lineRule="auto"/>
              <w:ind w:left="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 xml:space="preserve">220в(1ш 2 </w:t>
            </w:r>
            <w:proofErr w:type="spellStart"/>
            <w:r w:rsidRPr="002629F9">
              <w:rPr>
                <w:rFonts w:ascii="Times New Roman" w:hAnsi="Times New Roman"/>
                <w:sz w:val="24"/>
                <w:szCs w:val="24"/>
              </w:rPr>
              <w:t>квт</w:t>
            </w:r>
            <w:proofErr w:type="spellEnd"/>
            <w:r w:rsidRPr="002629F9">
              <w:rPr>
                <w:rFonts w:ascii="Times New Roman" w:hAnsi="Times New Roman"/>
                <w:sz w:val="24"/>
                <w:szCs w:val="24"/>
              </w:rPr>
              <w:t xml:space="preserve">) </w:t>
            </w:r>
          </w:p>
        </w:tc>
      </w:tr>
      <w:tr w:rsidR="002629F9" w:rsidRPr="002629F9" w14:paraId="66C94264" w14:textId="77777777" w:rsidTr="002629F9">
        <w:trPr>
          <w:trHeight w:val="572"/>
        </w:trPr>
        <w:tc>
          <w:tcPr>
            <w:tcW w:w="373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E4711A" w14:textId="77777777" w:rsidR="002629F9" w:rsidRPr="002629F9" w:rsidRDefault="002629F9" w:rsidP="002629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b/>
                <w:sz w:val="24"/>
                <w:szCs w:val="24"/>
              </w:rPr>
              <w:t xml:space="preserve">Комната экспертов: </w:t>
            </w:r>
          </w:p>
          <w:p w14:paraId="0DD3BEBA" w14:textId="77777777" w:rsidR="002629F9" w:rsidRPr="002629F9" w:rsidRDefault="002629F9" w:rsidP="002629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b/>
                <w:sz w:val="24"/>
                <w:szCs w:val="24"/>
              </w:rPr>
              <w:t xml:space="preserve">Наименование 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9FF8FA" w14:textId="4314AF96" w:rsidR="002629F9" w:rsidRPr="002629F9" w:rsidRDefault="002629F9" w:rsidP="002629F9">
            <w:pPr>
              <w:spacing w:after="0" w:line="240" w:lineRule="auto"/>
              <w:ind w:left="6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629F9">
              <w:rPr>
                <w:rFonts w:ascii="Times New Roman" w:hAnsi="Times New Roman"/>
                <w:b/>
                <w:sz w:val="24"/>
                <w:szCs w:val="24"/>
              </w:rPr>
              <w:t>Кол-во</w:t>
            </w:r>
            <w:r w:rsidRPr="002629F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572F94" w14:textId="77777777" w:rsidR="002629F9" w:rsidRPr="002629F9" w:rsidRDefault="002629F9" w:rsidP="002629F9">
            <w:pPr>
              <w:spacing w:after="0" w:line="240" w:lineRule="auto"/>
              <w:ind w:left="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b/>
                <w:sz w:val="24"/>
                <w:szCs w:val="24"/>
              </w:rPr>
              <w:t>Размер</w:t>
            </w:r>
            <w:r w:rsidRPr="002629F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2629F9" w:rsidRPr="002629F9" w14:paraId="634EBD95" w14:textId="77777777" w:rsidTr="009133C1">
        <w:trPr>
          <w:trHeight w:val="528"/>
        </w:trPr>
        <w:tc>
          <w:tcPr>
            <w:tcW w:w="3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04D975" w14:textId="77777777" w:rsidR="002629F9" w:rsidRPr="002629F9" w:rsidRDefault="002629F9" w:rsidP="002629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 xml:space="preserve">Стол 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174342" w14:textId="77777777" w:rsidR="002629F9" w:rsidRPr="002629F9" w:rsidRDefault="002629F9" w:rsidP="002629F9">
            <w:pPr>
              <w:spacing w:after="0" w:line="240" w:lineRule="auto"/>
              <w:ind w:right="3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7C0814" w14:textId="77777777" w:rsidR="002629F9" w:rsidRPr="002629F9" w:rsidRDefault="002629F9" w:rsidP="002629F9">
            <w:pPr>
              <w:spacing w:after="0" w:line="240" w:lineRule="auto"/>
              <w:ind w:right="3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 xml:space="preserve">600х1000 </w:t>
            </w:r>
          </w:p>
        </w:tc>
      </w:tr>
      <w:tr w:rsidR="002629F9" w:rsidRPr="002629F9" w14:paraId="64AA4865" w14:textId="77777777" w:rsidTr="009133C1">
        <w:trPr>
          <w:trHeight w:val="528"/>
        </w:trPr>
        <w:tc>
          <w:tcPr>
            <w:tcW w:w="3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CBE08F" w14:textId="77777777" w:rsidR="002629F9" w:rsidRPr="002629F9" w:rsidRDefault="002629F9" w:rsidP="002629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 xml:space="preserve">Стул 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72A936" w14:textId="77777777" w:rsidR="002629F9" w:rsidRPr="002629F9" w:rsidRDefault="002629F9" w:rsidP="002629F9">
            <w:pPr>
              <w:spacing w:after="0" w:line="240" w:lineRule="auto"/>
              <w:ind w:right="3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D25F9A" w14:textId="77777777" w:rsidR="002629F9" w:rsidRPr="002629F9" w:rsidRDefault="002629F9" w:rsidP="002629F9">
            <w:pPr>
              <w:spacing w:after="0" w:line="240" w:lineRule="auto"/>
              <w:ind w:right="3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 xml:space="preserve">400х400 </w:t>
            </w:r>
          </w:p>
        </w:tc>
      </w:tr>
      <w:tr w:rsidR="002629F9" w:rsidRPr="002629F9" w14:paraId="43DB8DA6" w14:textId="77777777" w:rsidTr="009133C1">
        <w:trPr>
          <w:trHeight w:val="528"/>
        </w:trPr>
        <w:tc>
          <w:tcPr>
            <w:tcW w:w="3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A84665" w14:textId="77777777" w:rsidR="002629F9" w:rsidRPr="002629F9" w:rsidRDefault="002629F9" w:rsidP="002629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 xml:space="preserve">Принтер 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A18CA0" w14:textId="77777777" w:rsidR="002629F9" w:rsidRPr="002629F9" w:rsidRDefault="002629F9" w:rsidP="002629F9">
            <w:pPr>
              <w:spacing w:after="0" w:line="240" w:lineRule="auto"/>
              <w:ind w:right="3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 xml:space="preserve">1 </w:t>
            </w:r>
          </w:p>
        </w:tc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9C9A62" w14:textId="77777777" w:rsidR="002629F9" w:rsidRPr="002629F9" w:rsidRDefault="002629F9" w:rsidP="002629F9">
            <w:pPr>
              <w:spacing w:after="0" w:line="240" w:lineRule="auto"/>
              <w:ind w:left="2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2629F9" w:rsidRPr="002629F9" w14:paraId="5E7AFB9E" w14:textId="77777777" w:rsidTr="009133C1">
        <w:trPr>
          <w:trHeight w:val="526"/>
        </w:trPr>
        <w:tc>
          <w:tcPr>
            <w:tcW w:w="3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D5F04C" w14:textId="77777777" w:rsidR="002629F9" w:rsidRPr="002629F9" w:rsidRDefault="002629F9" w:rsidP="002629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 xml:space="preserve">Розетка 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706908" w14:textId="77777777" w:rsidR="002629F9" w:rsidRPr="002629F9" w:rsidRDefault="002629F9" w:rsidP="002629F9">
            <w:pPr>
              <w:spacing w:after="0" w:line="240" w:lineRule="auto"/>
              <w:ind w:right="3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 xml:space="preserve">1 </w:t>
            </w:r>
          </w:p>
        </w:tc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7A0E14" w14:textId="77777777" w:rsidR="002629F9" w:rsidRPr="002629F9" w:rsidRDefault="002629F9" w:rsidP="002629F9">
            <w:pPr>
              <w:spacing w:after="0" w:line="240" w:lineRule="auto"/>
              <w:ind w:right="3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 xml:space="preserve">220в(1ш 2 </w:t>
            </w:r>
            <w:proofErr w:type="spellStart"/>
            <w:r w:rsidRPr="002629F9">
              <w:rPr>
                <w:rFonts w:ascii="Times New Roman" w:hAnsi="Times New Roman"/>
                <w:sz w:val="24"/>
                <w:szCs w:val="24"/>
              </w:rPr>
              <w:t>квт</w:t>
            </w:r>
            <w:proofErr w:type="spellEnd"/>
            <w:r w:rsidRPr="002629F9">
              <w:rPr>
                <w:rFonts w:ascii="Times New Roman" w:hAnsi="Times New Roman"/>
                <w:sz w:val="24"/>
                <w:szCs w:val="24"/>
              </w:rPr>
              <w:t xml:space="preserve">) </w:t>
            </w:r>
          </w:p>
        </w:tc>
      </w:tr>
      <w:tr w:rsidR="002629F9" w:rsidRPr="002629F9" w14:paraId="04B1DF5E" w14:textId="77777777" w:rsidTr="009133C1">
        <w:trPr>
          <w:trHeight w:val="528"/>
        </w:trPr>
        <w:tc>
          <w:tcPr>
            <w:tcW w:w="3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13BAE2" w14:textId="77777777" w:rsidR="002629F9" w:rsidRPr="002629F9" w:rsidRDefault="002629F9" w:rsidP="002629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 xml:space="preserve">Ноутбук  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F54BD1" w14:textId="77777777" w:rsidR="002629F9" w:rsidRPr="002629F9" w:rsidRDefault="002629F9" w:rsidP="002629F9">
            <w:pPr>
              <w:spacing w:after="0" w:line="240" w:lineRule="auto"/>
              <w:ind w:right="3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 xml:space="preserve">1 </w:t>
            </w:r>
          </w:p>
        </w:tc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6A50FE" w14:textId="77777777" w:rsidR="002629F9" w:rsidRPr="002629F9" w:rsidRDefault="002629F9" w:rsidP="002629F9">
            <w:pPr>
              <w:spacing w:after="0" w:line="240" w:lineRule="auto"/>
              <w:ind w:left="2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2629F9" w:rsidRPr="002629F9" w14:paraId="5D16D4A4" w14:textId="77777777" w:rsidTr="009133C1">
        <w:trPr>
          <w:trHeight w:val="528"/>
        </w:trPr>
        <w:tc>
          <w:tcPr>
            <w:tcW w:w="3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D2CA61" w14:textId="77777777" w:rsidR="002629F9" w:rsidRPr="002629F9" w:rsidRDefault="002629F9" w:rsidP="002629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 xml:space="preserve">Бутилированная питьевая вода  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AAABAD" w14:textId="77777777" w:rsidR="002629F9" w:rsidRPr="002629F9" w:rsidRDefault="002629F9" w:rsidP="002629F9">
            <w:pPr>
              <w:spacing w:after="0" w:line="240" w:lineRule="auto"/>
              <w:ind w:right="3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88EDC7" w14:textId="77777777" w:rsidR="002629F9" w:rsidRPr="002629F9" w:rsidRDefault="002629F9" w:rsidP="002629F9">
            <w:pPr>
              <w:spacing w:after="0" w:line="240" w:lineRule="auto"/>
              <w:ind w:left="2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2629F9" w:rsidRPr="002629F9" w14:paraId="0A8A12D7" w14:textId="77777777" w:rsidTr="009133C1">
        <w:trPr>
          <w:trHeight w:val="526"/>
        </w:trPr>
        <w:tc>
          <w:tcPr>
            <w:tcW w:w="3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E88041" w14:textId="77777777" w:rsidR="002629F9" w:rsidRPr="002629F9" w:rsidRDefault="002629F9" w:rsidP="002629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 xml:space="preserve">Стаканчики пластиковые 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8D0DF0" w14:textId="77777777" w:rsidR="002629F9" w:rsidRPr="002629F9" w:rsidRDefault="002629F9" w:rsidP="002629F9">
            <w:pPr>
              <w:spacing w:after="0" w:line="240" w:lineRule="auto"/>
              <w:ind w:right="3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 xml:space="preserve">15 </w:t>
            </w:r>
            <w:proofErr w:type="spellStart"/>
            <w:r w:rsidRPr="002629F9">
              <w:rPr>
                <w:rFonts w:ascii="Times New Roman" w:hAnsi="Times New Roman"/>
                <w:sz w:val="24"/>
                <w:szCs w:val="24"/>
              </w:rPr>
              <w:t>уп</w:t>
            </w:r>
            <w:proofErr w:type="spellEnd"/>
            <w:r w:rsidRPr="002629F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5C7F3D" w14:textId="77777777" w:rsidR="002629F9" w:rsidRPr="002629F9" w:rsidRDefault="002629F9" w:rsidP="002629F9">
            <w:pPr>
              <w:spacing w:after="0" w:line="240" w:lineRule="auto"/>
              <w:ind w:left="2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2629F9" w:rsidRPr="002629F9" w14:paraId="09A13EF6" w14:textId="77777777" w:rsidTr="009133C1">
        <w:trPr>
          <w:trHeight w:val="528"/>
        </w:trPr>
        <w:tc>
          <w:tcPr>
            <w:tcW w:w="3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01871D" w14:textId="77777777" w:rsidR="002629F9" w:rsidRPr="002629F9" w:rsidRDefault="002629F9" w:rsidP="002629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 xml:space="preserve">Доступ в Интернет 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A9488A" w14:textId="77777777" w:rsidR="002629F9" w:rsidRPr="002629F9" w:rsidRDefault="002629F9" w:rsidP="002629F9">
            <w:pPr>
              <w:spacing w:after="0" w:line="240" w:lineRule="auto"/>
              <w:ind w:right="3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 xml:space="preserve">1 </w:t>
            </w:r>
          </w:p>
        </w:tc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50AA47" w14:textId="77777777" w:rsidR="002629F9" w:rsidRPr="002629F9" w:rsidRDefault="002629F9" w:rsidP="002629F9">
            <w:pPr>
              <w:spacing w:after="0" w:line="240" w:lineRule="auto"/>
              <w:ind w:left="2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2629F9" w:rsidRPr="002629F9" w14:paraId="172BDDA3" w14:textId="77777777" w:rsidTr="009133C1">
        <w:trPr>
          <w:trHeight w:val="845"/>
        </w:trPr>
        <w:tc>
          <w:tcPr>
            <w:tcW w:w="3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F91CB1" w14:textId="77777777" w:rsidR="002629F9" w:rsidRPr="002629F9" w:rsidRDefault="002629F9" w:rsidP="002629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 xml:space="preserve">Огнетушитель углекислотный ОУ-1 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CE640E" w14:textId="77777777" w:rsidR="002629F9" w:rsidRPr="002629F9" w:rsidRDefault="002629F9" w:rsidP="002629F9">
            <w:pPr>
              <w:spacing w:after="0" w:line="240" w:lineRule="auto"/>
              <w:ind w:right="3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 xml:space="preserve">1 </w:t>
            </w:r>
          </w:p>
        </w:tc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E137F0" w14:textId="77777777" w:rsidR="002629F9" w:rsidRPr="002629F9" w:rsidRDefault="002629F9" w:rsidP="002629F9">
            <w:pPr>
              <w:spacing w:after="0" w:line="240" w:lineRule="auto"/>
              <w:ind w:left="2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2629F9" w:rsidRPr="002629F9" w14:paraId="72CB059B" w14:textId="77777777" w:rsidTr="009133C1">
        <w:trPr>
          <w:trHeight w:val="845"/>
        </w:trPr>
        <w:tc>
          <w:tcPr>
            <w:tcW w:w="3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E27BFA" w14:textId="77777777" w:rsidR="002629F9" w:rsidRPr="002629F9" w:rsidRDefault="002629F9" w:rsidP="002629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Аптечка первой медицинской помощи 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BADD6A" w14:textId="77777777" w:rsidR="002629F9" w:rsidRPr="002629F9" w:rsidRDefault="002629F9" w:rsidP="002629F9">
            <w:pPr>
              <w:spacing w:after="0" w:line="240" w:lineRule="auto"/>
              <w:ind w:right="3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 xml:space="preserve">2 </w:t>
            </w:r>
          </w:p>
        </w:tc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CD232B" w14:textId="77777777" w:rsidR="002629F9" w:rsidRPr="002629F9" w:rsidRDefault="002629F9" w:rsidP="002629F9">
            <w:pPr>
              <w:spacing w:after="0" w:line="240" w:lineRule="auto"/>
              <w:ind w:left="2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29F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</w:tbl>
    <w:p w14:paraId="6EFC53E9" w14:textId="41C0285A" w:rsidR="00531052" w:rsidRPr="002629F9" w:rsidRDefault="00531052" w:rsidP="002629F9">
      <w:pPr>
        <w:pStyle w:val="a3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  <w:r w:rsidRPr="002629F9">
        <w:rPr>
          <w:rFonts w:ascii="Times New Roman" w:hAnsi="Times New Roman"/>
          <w:b/>
          <w:sz w:val="24"/>
          <w:szCs w:val="24"/>
        </w:rPr>
        <w:t>6. Требования охраны труда и техники безопасности</w:t>
      </w:r>
    </w:p>
    <w:p w14:paraId="612C0123" w14:textId="1B5B3B73" w:rsidR="00531052" w:rsidRPr="002629F9" w:rsidRDefault="00531052" w:rsidP="002629F9">
      <w:pPr>
        <w:pStyle w:val="a3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  <w:r w:rsidRPr="002629F9">
        <w:rPr>
          <w:rFonts w:ascii="Times New Roman" w:hAnsi="Times New Roman"/>
          <w:b/>
          <w:sz w:val="24"/>
          <w:szCs w:val="24"/>
        </w:rPr>
        <w:t>6.1 Общие требования охраны труда</w:t>
      </w:r>
    </w:p>
    <w:p w14:paraId="292C87A3" w14:textId="77777777" w:rsidR="00531052" w:rsidRPr="002629F9" w:rsidRDefault="00531052" w:rsidP="002629F9">
      <w:pPr>
        <w:pStyle w:val="a3"/>
        <w:spacing w:line="240" w:lineRule="auto"/>
        <w:ind w:left="0" w:firstLine="720"/>
        <w:jc w:val="both"/>
        <w:rPr>
          <w:rFonts w:ascii="Times New Roman" w:hAnsi="Times New Roman"/>
          <w:sz w:val="24"/>
          <w:szCs w:val="24"/>
        </w:rPr>
      </w:pPr>
      <w:r w:rsidRPr="002629F9">
        <w:rPr>
          <w:rFonts w:ascii="Times New Roman" w:hAnsi="Times New Roman"/>
          <w:sz w:val="24"/>
          <w:szCs w:val="24"/>
        </w:rPr>
        <w:t xml:space="preserve">6.1.1. Настоящая инструкция разработана с учетом требований законодательных и иных нормативных правовых актов, содержащих государственные требования охраны труда, а также межотраслевых правил по охране труда и предназначена для художника - дизайнера при выполнении им работ согласно профессии и квалификации с учетом условий его работы в конкретной организации, а также в соответствии с требованиями статей 22, 212, 213, 214, 219, 220, 221, 225 Трудового кодекса РФ в редакции Федерального закона от 30 июня 2006 г. № 90-ФЗ. Постановления Минтруда и Минобразования России от 13 января 2003 г. № 1 29«Об утверждении Порядка обучения по охране труда и проверки знаний требований охраны труда работников организаций». Ст. 28, 41, 48 Федерального закона Российской Федерации от 29.12.2012 № 273-ФЗ «Об образовании в Российской Федерации». Постановления Министерства труда и социального развития РФ от 17.12.02 № 80 «Об утверждении Методических рекомендаций по разработке государственных нормативных требований охраны труда». </w:t>
      </w:r>
    </w:p>
    <w:p w14:paraId="2C5C3FC6" w14:textId="77777777" w:rsidR="00531052" w:rsidRPr="002629F9" w:rsidRDefault="00531052" w:rsidP="002629F9">
      <w:pPr>
        <w:pStyle w:val="a3"/>
        <w:spacing w:line="240" w:lineRule="auto"/>
        <w:ind w:left="0" w:firstLine="720"/>
        <w:jc w:val="both"/>
        <w:rPr>
          <w:rFonts w:ascii="Times New Roman" w:hAnsi="Times New Roman"/>
          <w:sz w:val="24"/>
          <w:szCs w:val="24"/>
        </w:rPr>
      </w:pPr>
      <w:r w:rsidRPr="002629F9">
        <w:rPr>
          <w:rFonts w:ascii="Times New Roman" w:hAnsi="Times New Roman"/>
          <w:sz w:val="24"/>
          <w:szCs w:val="24"/>
        </w:rPr>
        <w:t xml:space="preserve">6.1.2. К выполнению конкурсного задания под руководством Экспертов компетенции «Художественный дизайн» (в дальнейшем – Эксперты) допускаются лица, прошедшие инструктаж по охране труда и не имеющие противопоказаний по состоянию здоровья (на предмет аллергических реакций на компоненты используемых материалов). Участники должны соблюдать правила поведения, расписание и график проведения конкурсного задания, установленные режимы труда и отдыха, запрещается находиться на площадке в верхней одежде. </w:t>
      </w:r>
    </w:p>
    <w:p w14:paraId="6A075450" w14:textId="77777777" w:rsidR="00531052" w:rsidRPr="002629F9" w:rsidRDefault="00531052" w:rsidP="002629F9">
      <w:pPr>
        <w:pStyle w:val="a3"/>
        <w:spacing w:line="240" w:lineRule="auto"/>
        <w:ind w:left="0" w:firstLine="720"/>
        <w:jc w:val="both"/>
        <w:rPr>
          <w:rFonts w:ascii="Times New Roman" w:hAnsi="Times New Roman"/>
          <w:sz w:val="24"/>
          <w:szCs w:val="24"/>
        </w:rPr>
      </w:pPr>
      <w:r w:rsidRPr="002629F9">
        <w:rPr>
          <w:rFonts w:ascii="Times New Roman" w:hAnsi="Times New Roman"/>
          <w:sz w:val="24"/>
          <w:szCs w:val="24"/>
        </w:rPr>
        <w:t xml:space="preserve">6.1.3. При выполнении конкурсного задания возможно воздействие следующих опасных и вредных факторов: - возможность поражения электрическим током при работе с компьютером; - возможность получения травматических повреждений при использовании неисправного или небрежном использовании исправного инструмента, а также при использовании определенных групп материалов. - возможность возникновения пожара. </w:t>
      </w:r>
    </w:p>
    <w:p w14:paraId="363A628C" w14:textId="77777777" w:rsidR="00531052" w:rsidRPr="00CC4C24" w:rsidRDefault="00531052" w:rsidP="002629F9">
      <w:pPr>
        <w:pStyle w:val="a3"/>
        <w:spacing w:line="240" w:lineRule="auto"/>
        <w:ind w:left="0" w:firstLine="720"/>
        <w:jc w:val="both"/>
        <w:rPr>
          <w:rFonts w:ascii="Times New Roman" w:hAnsi="Times New Roman"/>
          <w:sz w:val="24"/>
          <w:szCs w:val="24"/>
        </w:rPr>
      </w:pPr>
      <w:r w:rsidRPr="002629F9">
        <w:rPr>
          <w:rFonts w:ascii="Times New Roman" w:hAnsi="Times New Roman"/>
          <w:sz w:val="24"/>
          <w:szCs w:val="24"/>
        </w:rPr>
        <w:t>6.1.4. При выполнении конкурсного задания должна</w:t>
      </w:r>
      <w:r w:rsidRPr="00CC4C24">
        <w:rPr>
          <w:rFonts w:ascii="Times New Roman" w:hAnsi="Times New Roman"/>
          <w:sz w:val="24"/>
          <w:szCs w:val="24"/>
        </w:rPr>
        <w:t xml:space="preserve"> применяться спецодежда и индивидуальные средства защиты, а также защитные очки в случае выполнения работ по механической обработке материалов. Запрещается работать в одежде с короткими или засученными рукавами, только в спецодежде. </w:t>
      </w:r>
    </w:p>
    <w:p w14:paraId="78E35465" w14:textId="77777777" w:rsidR="00531052" w:rsidRPr="00CC4C24" w:rsidRDefault="00531052" w:rsidP="00531052">
      <w:pPr>
        <w:pStyle w:val="a3"/>
        <w:ind w:left="0" w:firstLine="720"/>
        <w:jc w:val="both"/>
        <w:rPr>
          <w:rFonts w:ascii="Times New Roman" w:hAnsi="Times New Roman"/>
          <w:sz w:val="24"/>
          <w:szCs w:val="24"/>
        </w:rPr>
      </w:pPr>
      <w:r w:rsidRPr="00CC4C24">
        <w:rPr>
          <w:rFonts w:ascii="Times New Roman" w:hAnsi="Times New Roman"/>
          <w:sz w:val="24"/>
          <w:szCs w:val="24"/>
        </w:rPr>
        <w:t xml:space="preserve">6.1.5. В процессе работы Участники должны соблюдать правила ношения спецодежды, пользования индивидуальными и коллективными средствами защиты, соблюдать правила личной гигиены, мыть руки после пользования туалетом, содержать рабочее место в чистоте, регулярно удалять отходы материала, стружку, мусор в мусорное ведро. </w:t>
      </w:r>
    </w:p>
    <w:p w14:paraId="4429A818" w14:textId="77777777" w:rsidR="00531052" w:rsidRPr="00CC4C24" w:rsidRDefault="00531052" w:rsidP="00531052">
      <w:pPr>
        <w:pStyle w:val="a3"/>
        <w:ind w:left="0" w:firstLine="720"/>
        <w:jc w:val="both"/>
        <w:rPr>
          <w:rFonts w:ascii="Times New Roman" w:hAnsi="Times New Roman"/>
          <w:sz w:val="24"/>
          <w:szCs w:val="24"/>
        </w:rPr>
      </w:pPr>
      <w:r w:rsidRPr="00CC4C24">
        <w:rPr>
          <w:rFonts w:ascii="Times New Roman" w:hAnsi="Times New Roman"/>
          <w:sz w:val="24"/>
          <w:szCs w:val="24"/>
        </w:rPr>
        <w:t xml:space="preserve">6.1.6. В помещении для выполнения конкурсного задания должна быть медицинская аптечка с набором необходимых медикаментов и перевязочных средств. В аптечке должны быть опись медикаментов и инструкция по оказанию первой помощи пострадавшим. </w:t>
      </w:r>
    </w:p>
    <w:p w14:paraId="0D226EDF" w14:textId="77777777" w:rsidR="00531052" w:rsidRPr="00CC4C24" w:rsidRDefault="00531052" w:rsidP="00531052">
      <w:pPr>
        <w:pStyle w:val="a3"/>
        <w:ind w:left="0" w:firstLine="720"/>
        <w:jc w:val="both"/>
        <w:rPr>
          <w:rFonts w:ascii="Times New Roman" w:hAnsi="Times New Roman"/>
          <w:sz w:val="24"/>
          <w:szCs w:val="24"/>
        </w:rPr>
      </w:pPr>
      <w:r w:rsidRPr="00CC4C24">
        <w:rPr>
          <w:rFonts w:ascii="Times New Roman" w:hAnsi="Times New Roman"/>
          <w:sz w:val="24"/>
          <w:szCs w:val="24"/>
        </w:rPr>
        <w:t xml:space="preserve">6.1.7. Участники обязаны соблюдать правила пожарной безопасности, знать места расположения первичных средств пожаротушения. Помещение для проведения конкурсных заданий снабжается порошковыми или углекислотными огнетушителями. </w:t>
      </w:r>
    </w:p>
    <w:p w14:paraId="7D0425CB" w14:textId="77777777" w:rsidR="00531052" w:rsidRPr="00CC4C24" w:rsidRDefault="00531052" w:rsidP="00531052">
      <w:pPr>
        <w:pStyle w:val="a3"/>
        <w:ind w:left="0" w:firstLine="720"/>
        <w:jc w:val="both"/>
        <w:rPr>
          <w:rFonts w:ascii="Times New Roman" w:hAnsi="Times New Roman"/>
          <w:sz w:val="24"/>
          <w:szCs w:val="24"/>
        </w:rPr>
      </w:pPr>
      <w:r w:rsidRPr="00CC4C24">
        <w:rPr>
          <w:rFonts w:ascii="Times New Roman" w:hAnsi="Times New Roman"/>
          <w:sz w:val="24"/>
          <w:szCs w:val="24"/>
        </w:rPr>
        <w:t xml:space="preserve">6.1.8. При несчастном случае пострадавший или очевидец несчастного случая обязан немедленно сообщить о случившемся Экспертам. При неисправности оборудования или инструмента немедленно прекратить работу и сообщить об этом Экспертам. </w:t>
      </w:r>
    </w:p>
    <w:p w14:paraId="232AD336" w14:textId="77777777" w:rsidR="00531052" w:rsidRPr="00CC4C24" w:rsidRDefault="00531052" w:rsidP="00531052">
      <w:pPr>
        <w:pStyle w:val="a3"/>
        <w:ind w:left="0" w:firstLine="720"/>
        <w:jc w:val="both"/>
        <w:rPr>
          <w:rFonts w:ascii="Times New Roman" w:hAnsi="Times New Roman"/>
          <w:sz w:val="24"/>
          <w:szCs w:val="24"/>
        </w:rPr>
      </w:pPr>
      <w:r w:rsidRPr="00CC4C24">
        <w:rPr>
          <w:rFonts w:ascii="Times New Roman" w:hAnsi="Times New Roman"/>
          <w:sz w:val="24"/>
          <w:szCs w:val="24"/>
        </w:rPr>
        <w:t xml:space="preserve">6.1.9. Ответственность за несчастные случаи, происшедшие в помещении для проведения конкурсного задания, несут лица, как непосредственно нарушившие правила </w:t>
      </w:r>
      <w:r w:rsidRPr="00CC4C24">
        <w:rPr>
          <w:rFonts w:ascii="Times New Roman" w:hAnsi="Times New Roman"/>
          <w:sz w:val="24"/>
          <w:szCs w:val="24"/>
        </w:rPr>
        <w:lastRenderedPageBreak/>
        <w:t xml:space="preserve">безопасной работы, так и лица административно-технического персонала, которые не обеспечили: - выполнение организационно-технических мероприятий, предотвращающих возможность возникновения несчастных случаев; - соответствие рабочего места требованиям охраны труда; - проведение обучения безопасным методам работы. </w:t>
      </w:r>
    </w:p>
    <w:p w14:paraId="3CF578D6" w14:textId="77777777" w:rsidR="00531052" w:rsidRPr="00CC4C24" w:rsidRDefault="00531052" w:rsidP="00531052">
      <w:pPr>
        <w:pStyle w:val="a3"/>
        <w:ind w:left="0" w:firstLine="720"/>
        <w:jc w:val="both"/>
        <w:rPr>
          <w:rFonts w:ascii="Times New Roman" w:hAnsi="Times New Roman"/>
          <w:sz w:val="24"/>
          <w:szCs w:val="24"/>
        </w:rPr>
      </w:pPr>
      <w:r w:rsidRPr="00CC4C24">
        <w:rPr>
          <w:rFonts w:ascii="Times New Roman" w:hAnsi="Times New Roman"/>
          <w:sz w:val="24"/>
          <w:szCs w:val="24"/>
        </w:rPr>
        <w:t xml:space="preserve">6.1.10. Участники, допустившие невыполнение или нарушение инструкции по охране труда, привлекаются к ответственности в соответствии с Регламентом Национального чемпионата </w:t>
      </w:r>
      <w:proofErr w:type="spellStart"/>
      <w:r w:rsidRPr="00CC4C24">
        <w:rPr>
          <w:rFonts w:ascii="Times New Roman" w:hAnsi="Times New Roman"/>
          <w:sz w:val="24"/>
          <w:szCs w:val="24"/>
        </w:rPr>
        <w:t>Abilympics</w:t>
      </w:r>
      <w:proofErr w:type="spellEnd"/>
      <w:r w:rsidRPr="00CC4C24">
        <w:rPr>
          <w:rFonts w:ascii="Times New Roman" w:hAnsi="Times New Roman"/>
          <w:sz w:val="24"/>
          <w:szCs w:val="24"/>
        </w:rPr>
        <w:t xml:space="preserve"> Russia. </w:t>
      </w:r>
    </w:p>
    <w:p w14:paraId="302988C1" w14:textId="77777777" w:rsidR="00531052" w:rsidRPr="00CC4C24" w:rsidRDefault="00531052" w:rsidP="00531052">
      <w:pPr>
        <w:pStyle w:val="a3"/>
        <w:ind w:left="0" w:firstLine="720"/>
        <w:jc w:val="both"/>
        <w:rPr>
          <w:rFonts w:ascii="Times New Roman" w:hAnsi="Times New Roman"/>
          <w:b/>
          <w:sz w:val="24"/>
          <w:szCs w:val="24"/>
        </w:rPr>
      </w:pPr>
      <w:r w:rsidRPr="00CC4C24">
        <w:rPr>
          <w:rFonts w:ascii="Times New Roman" w:hAnsi="Times New Roman"/>
          <w:b/>
          <w:sz w:val="24"/>
          <w:szCs w:val="24"/>
        </w:rPr>
        <w:t xml:space="preserve">6.2. Требования охраны труда перед началом работы. Перед началом работы Участники должны выполнить следующее: </w:t>
      </w:r>
    </w:p>
    <w:p w14:paraId="447013E1" w14:textId="77777777" w:rsidR="00531052" w:rsidRPr="00CC4C24" w:rsidRDefault="00531052" w:rsidP="00531052">
      <w:pPr>
        <w:pStyle w:val="a3"/>
        <w:ind w:left="0" w:firstLine="720"/>
        <w:jc w:val="both"/>
        <w:rPr>
          <w:rFonts w:ascii="Times New Roman" w:hAnsi="Times New Roman"/>
          <w:sz w:val="24"/>
          <w:szCs w:val="24"/>
        </w:rPr>
      </w:pPr>
      <w:r w:rsidRPr="00CC4C24">
        <w:rPr>
          <w:rFonts w:ascii="Times New Roman" w:hAnsi="Times New Roman"/>
          <w:sz w:val="24"/>
          <w:szCs w:val="24"/>
        </w:rPr>
        <w:t xml:space="preserve">6.2.1. Внимательно изучить содержание и порядок проведения практического конкурсного задания, а также безопасные приемы его выполнения. </w:t>
      </w:r>
    </w:p>
    <w:p w14:paraId="1AB76852" w14:textId="77777777" w:rsidR="00531052" w:rsidRPr="00CC4C24" w:rsidRDefault="00531052" w:rsidP="00531052">
      <w:pPr>
        <w:pStyle w:val="a3"/>
        <w:ind w:left="0" w:firstLine="720"/>
        <w:jc w:val="both"/>
        <w:rPr>
          <w:rFonts w:ascii="Times New Roman" w:hAnsi="Times New Roman"/>
          <w:sz w:val="24"/>
          <w:szCs w:val="24"/>
        </w:rPr>
      </w:pPr>
      <w:r w:rsidRPr="00CC4C24">
        <w:rPr>
          <w:rFonts w:ascii="Times New Roman" w:hAnsi="Times New Roman"/>
          <w:sz w:val="24"/>
          <w:szCs w:val="24"/>
        </w:rPr>
        <w:t xml:space="preserve">6.2.2. Надеть спецодежду. </w:t>
      </w:r>
    </w:p>
    <w:p w14:paraId="0929D381" w14:textId="77777777" w:rsidR="00531052" w:rsidRPr="00CC4C24" w:rsidRDefault="00531052" w:rsidP="00531052">
      <w:pPr>
        <w:pStyle w:val="a3"/>
        <w:ind w:left="0" w:firstLine="720"/>
        <w:jc w:val="both"/>
        <w:rPr>
          <w:rFonts w:ascii="Times New Roman" w:hAnsi="Times New Roman"/>
          <w:sz w:val="24"/>
          <w:szCs w:val="24"/>
        </w:rPr>
      </w:pPr>
      <w:r w:rsidRPr="00CC4C24">
        <w:rPr>
          <w:rFonts w:ascii="Times New Roman" w:hAnsi="Times New Roman"/>
          <w:sz w:val="24"/>
          <w:szCs w:val="24"/>
        </w:rPr>
        <w:t xml:space="preserve">6.2.3. Проверить состояние и исправность оборудования и инструмента. </w:t>
      </w:r>
    </w:p>
    <w:p w14:paraId="24A3BACE" w14:textId="77777777" w:rsidR="00531052" w:rsidRPr="00CC4C24" w:rsidRDefault="00531052" w:rsidP="00531052">
      <w:pPr>
        <w:pStyle w:val="a3"/>
        <w:ind w:left="0" w:firstLine="720"/>
        <w:jc w:val="both"/>
        <w:rPr>
          <w:rFonts w:ascii="Times New Roman" w:hAnsi="Times New Roman"/>
          <w:sz w:val="24"/>
          <w:szCs w:val="24"/>
        </w:rPr>
      </w:pPr>
      <w:r w:rsidRPr="00CC4C24">
        <w:rPr>
          <w:rFonts w:ascii="Times New Roman" w:hAnsi="Times New Roman"/>
          <w:sz w:val="24"/>
          <w:szCs w:val="24"/>
        </w:rPr>
        <w:t xml:space="preserve">6.2.4. Подготовить необходимые для работы материалы, приспособления и разложить на свои места, убрать с рабочего стола все лишнее. </w:t>
      </w:r>
    </w:p>
    <w:p w14:paraId="38423A7E" w14:textId="77777777" w:rsidR="00531052" w:rsidRPr="00CC4C24" w:rsidRDefault="00531052" w:rsidP="00531052">
      <w:pPr>
        <w:pStyle w:val="a3"/>
        <w:ind w:left="0" w:firstLine="720"/>
        <w:jc w:val="both"/>
        <w:rPr>
          <w:rFonts w:ascii="Times New Roman" w:hAnsi="Times New Roman"/>
          <w:sz w:val="24"/>
          <w:szCs w:val="24"/>
        </w:rPr>
      </w:pPr>
      <w:r w:rsidRPr="00CC4C24">
        <w:rPr>
          <w:rFonts w:ascii="Times New Roman" w:hAnsi="Times New Roman"/>
          <w:sz w:val="24"/>
          <w:szCs w:val="24"/>
        </w:rPr>
        <w:t xml:space="preserve">6.2.5. Подготовить к работе средства индивидуальной защиты, убедиться в их исправности. </w:t>
      </w:r>
    </w:p>
    <w:p w14:paraId="5FCABC74" w14:textId="77777777" w:rsidR="00531052" w:rsidRPr="00CC4C24" w:rsidRDefault="00531052" w:rsidP="00531052">
      <w:pPr>
        <w:pStyle w:val="a3"/>
        <w:ind w:left="0" w:firstLine="720"/>
        <w:jc w:val="both"/>
        <w:rPr>
          <w:rFonts w:ascii="Times New Roman" w:hAnsi="Times New Roman"/>
          <w:b/>
          <w:sz w:val="24"/>
          <w:szCs w:val="24"/>
        </w:rPr>
      </w:pPr>
      <w:r w:rsidRPr="00CC4C24">
        <w:rPr>
          <w:rFonts w:ascii="Times New Roman" w:hAnsi="Times New Roman"/>
          <w:b/>
          <w:sz w:val="24"/>
          <w:szCs w:val="24"/>
        </w:rPr>
        <w:t xml:space="preserve">6.3.Общие требования охраны труда во время работы. </w:t>
      </w:r>
    </w:p>
    <w:p w14:paraId="7FAC8F52" w14:textId="77777777" w:rsidR="00531052" w:rsidRPr="00CC4C24" w:rsidRDefault="00531052" w:rsidP="00531052">
      <w:pPr>
        <w:pStyle w:val="a3"/>
        <w:ind w:left="0" w:firstLine="720"/>
        <w:jc w:val="both"/>
        <w:rPr>
          <w:rFonts w:ascii="Times New Roman" w:hAnsi="Times New Roman"/>
          <w:sz w:val="24"/>
          <w:szCs w:val="24"/>
        </w:rPr>
      </w:pPr>
      <w:r w:rsidRPr="00CC4C24">
        <w:rPr>
          <w:rFonts w:ascii="Times New Roman" w:hAnsi="Times New Roman"/>
          <w:sz w:val="24"/>
          <w:szCs w:val="24"/>
        </w:rPr>
        <w:t xml:space="preserve">6.3.1. Использовать детали, материалы и инструменты на рабочем столе разрешается только после проверки их Экспертами. </w:t>
      </w:r>
    </w:p>
    <w:p w14:paraId="1A032D2F" w14:textId="77777777" w:rsidR="00531052" w:rsidRPr="00CC4C24" w:rsidRDefault="00531052" w:rsidP="00531052">
      <w:pPr>
        <w:pStyle w:val="a3"/>
        <w:ind w:left="0" w:firstLine="720"/>
        <w:jc w:val="both"/>
        <w:rPr>
          <w:rFonts w:ascii="Times New Roman" w:hAnsi="Times New Roman"/>
          <w:sz w:val="24"/>
          <w:szCs w:val="24"/>
        </w:rPr>
      </w:pPr>
      <w:r w:rsidRPr="00CC4C24">
        <w:rPr>
          <w:rFonts w:ascii="Times New Roman" w:hAnsi="Times New Roman"/>
          <w:sz w:val="24"/>
          <w:szCs w:val="24"/>
        </w:rPr>
        <w:t xml:space="preserve">6.3.2. При выполнении конкурсного задания использование электрического оборудования, находящегося под напряжением, производится только в присутствии Экспертов. </w:t>
      </w:r>
    </w:p>
    <w:p w14:paraId="06E9293D" w14:textId="77777777" w:rsidR="00531052" w:rsidRPr="00CC4C24" w:rsidRDefault="00531052" w:rsidP="00531052">
      <w:pPr>
        <w:pStyle w:val="a3"/>
        <w:ind w:left="0" w:firstLine="720"/>
        <w:jc w:val="both"/>
        <w:rPr>
          <w:rFonts w:ascii="Times New Roman" w:hAnsi="Times New Roman"/>
          <w:sz w:val="24"/>
          <w:szCs w:val="24"/>
        </w:rPr>
      </w:pPr>
      <w:r w:rsidRPr="00CC4C24">
        <w:rPr>
          <w:rFonts w:ascii="Times New Roman" w:hAnsi="Times New Roman"/>
          <w:sz w:val="24"/>
          <w:szCs w:val="24"/>
        </w:rPr>
        <w:t xml:space="preserve">6.3.3. Запрещается использовать механически поврежденные материалы и инструменты. </w:t>
      </w:r>
    </w:p>
    <w:p w14:paraId="39DFAF60" w14:textId="77777777" w:rsidR="00531052" w:rsidRPr="00CC4C24" w:rsidRDefault="00531052" w:rsidP="00531052">
      <w:pPr>
        <w:pStyle w:val="a3"/>
        <w:ind w:left="0" w:firstLine="720"/>
        <w:jc w:val="both"/>
        <w:rPr>
          <w:rFonts w:ascii="Times New Roman" w:hAnsi="Times New Roman"/>
          <w:sz w:val="24"/>
          <w:szCs w:val="24"/>
        </w:rPr>
      </w:pPr>
      <w:r w:rsidRPr="00CC4C24">
        <w:rPr>
          <w:rFonts w:ascii="Times New Roman" w:hAnsi="Times New Roman"/>
          <w:sz w:val="24"/>
          <w:szCs w:val="24"/>
        </w:rPr>
        <w:t xml:space="preserve">6.3.4. Электрический инструмент необходимо использовать так, чтобы провода по возможности не перекрещивались, не были натянуты и не скручивались узлами или петлями. </w:t>
      </w:r>
    </w:p>
    <w:p w14:paraId="5557C1C7" w14:textId="77777777" w:rsidR="00531052" w:rsidRPr="00CC4C24" w:rsidRDefault="00531052" w:rsidP="00531052">
      <w:pPr>
        <w:pStyle w:val="a3"/>
        <w:ind w:left="0" w:firstLine="720"/>
        <w:jc w:val="both"/>
        <w:rPr>
          <w:rFonts w:ascii="Times New Roman" w:hAnsi="Times New Roman"/>
          <w:sz w:val="24"/>
          <w:szCs w:val="24"/>
        </w:rPr>
      </w:pPr>
      <w:r w:rsidRPr="00CC4C24">
        <w:rPr>
          <w:rFonts w:ascii="Times New Roman" w:hAnsi="Times New Roman"/>
          <w:sz w:val="24"/>
          <w:szCs w:val="24"/>
        </w:rPr>
        <w:t xml:space="preserve">6.3.5. Запрещается использовать детали, материалы, не установленные конкурсным заданием. </w:t>
      </w:r>
    </w:p>
    <w:p w14:paraId="22B1C936" w14:textId="77777777" w:rsidR="00531052" w:rsidRPr="00CC4C24" w:rsidRDefault="00531052" w:rsidP="00531052">
      <w:pPr>
        <w:pStyle w:val="a3"/>
        <w:ind w:left="0" w:firstLine="720"/>
        <w:jc w:val="both"/>
        <w:rPr>
          <w:rFonts w:ascii="Times New Roman" w:hAnsi="Times New Roman"/>
          <w:sz w:val="24"/>
          <w:szCs w:val="24"/>
        </w:rPr>
      </w:pPr>
      <w:r w:rsidRPr="00CC4C24">
        <w:rPr>
          <w:rFonts w:ascii="Times New Roman" w:hAnsi="Times New Roman"/>
          <w:sz w:val="24"/>
          <w:szCs w:val="24"/>
        </w:rPr>
        <w:t xml:space="preserve">6.3.6. При работе с материалами необходимо следить, чтобы открытые части тела, одежда и волосы их не касались. </w:t>
      </w:r>
    </w:p>
    <w:p w14:paraId="1980CEE6" w14:textId="77777777" w:rsidR="00531052" w:rsidRPr="00CC4C24" w:rsidRDefault="00531052" w:rsidP="00531052">
      <w:pPr>
        <w:pStyle w:val="a3"/>
        <w:ind w:left="0" w:firstLine="720"/>
        <w:jc w:val="both"/>
        <w:rPr>
          <w:rFonts w:ascii="Times New Roman" w:hAnsi="Times New Roman"/>
          <w:sz w:val="24"/>
          <w:szCs w:val="24"/>
        </w:rPr>
      </w:pPr>
      <w:r w:rsidRPr="00CC4C24">
        <w:rPr>
          <w:rFonts w:ascii="Times New Roman" w:hAnsi="Times New Roman"/>
          <w:sz w:val="24"/>
          <w:szCs w:val="24"/>
        </w:rPr>
        <w:t xml:space="preserve">6.3.7. Запрещается оставлять без надзора не выключенные электрические инструменты и устройства. </w:t>
      </w:r>
    </w:p>
    <w:p w14:paraId="7D8DFC75" w14:textId="77777777" w:rsidR="00531052" w:rsidRPr="00CC4C24" w:rsidRDefault="00531052" w:rsidP="00531052">
      <w:pPr>
        <w:pStyle w:val="a3"/>
        <w:ind w:left="0" w:firstLine="720"/>
        <w:jc w:val="both"/>
        <w:rPr>
          <w:rFonts w:ascii="Times New Roman" w:hAnsi="Times New Roman"/>
          <w:b/>
          <w:sz w:val="24"/>
          <w:szCs w:val="24"/>
        </w:rPr>
      </w:pPr>
      <w:r w:rsidRPr="00CC4C24">
        <w:rPr>
          <w:rFonts w:ascii="Times New Roman" w:hAnsi="Times New Roman"/>
          <w:b/>
          <w:sz w:val="24"/>
          <w:szCs w:val="24"/>
        </w:rPr>
        <w:t>4.Требования охраны труда в аварийных ситуациях</w:t>
      </w:r>
    </w:p>
    <w:p w14:paraId="4B1B0977" w14:textId="77777777" w:rsidR="00531052" w:rsidRPr="00CC4C24" w:rsidRDefault="00531052" w:rsidP="00531052">
      <w:pPr>
        <w:pStyle w:val="a3"/>
        <w:ind w:left="0" w:firstLine="720"/>
        <w:jc w:val="both"/>
        <w:rPr>
          <w:rFonts w:ascii="Times New Roman" w:hAnsi="Times New Roman"/>
          <w:sz w:val="24"/>
          <w:szCs w:val="24"/>
        </w:rPr>
      </w:pPr>
      <w:r w:rsidRPr="00CC4C24">
        <w:rPr>
          <w:rFonts w:ascii="Times New Roman" w:hAnsi="Times New Roman"/>
          <w:sz w:val="24"/>
          <w:szCs w:val="24"/>
        </w:rPr>
        <w:t xml:space="preserve"> 6.4.1. При обнаружении неисправности в работе электрических устройств, находящихся под напряжением (повышенном их нагреве, появления искрения, запаха гари, задымления и т.д.), Участнику следует немедленно отключить источник электропитания и сообщить о случившемся Экспертам. </w:t>
      </w:r>
    </w:p>
    <w:p w14:paraId="674708E6" w14:textId="77777777" w:rsidR="00531052" w:rsidRPr="00CC4C24" w:rsidRDefault="00531052" w:rsidP="00531052">
      <w:pPr>
        <w:pStyle w:val="a3"/>
        <w:ind w:left="0" w:firstLine="720"/>
        <w:jc w:val="both"/>
        <w:rPr>
          <w:rFonts w:ascii="Times New Roman" w:hAnsi="Times New Roman"/>
          <w:sz w:val="24"/>
          <w:szCs w:val="24"/>
        </w:rPr>
      </w:pPr>
      <w:r w:rsidRPr="00CC4C24">
        <w:rPr>
          <w:rFonts w:ascii="Times New Roman" w:hAnsi="Times New Roman"/>
          <w:sz w:val="24"/>
          <w:szCs w:val="24"/>
        </w:rPr>
        <w:t xml:space="preserve">6.4.2. При возникновении пожара или задымления следует немедленно обесточить электрооборудование, принять меры к эвакуации людей, сообщить об этом Экспертам и в ближайшую пожарную часть. Приступить к тушению пожара имеющимися средствами пожаротушения. Для тушения электрооборудования, находящегося под напряжением, следует применять только углекислотные и порошковые огнетушители, а также сухой песок или кошму, нельзя в этом случае использовать пенные огнетушители или воду. </w:t>
      </w:r>
    </w:p>
    <w:p w14:paraId="2B2D4443" w14:textId="77777777" w:rsidR="00531052" w:rsidRPr="00CC4C24" w:rsidRDefault="00531052" w:rsidP="00531052">
      <w:pPr>
        <w:pStyle w:val="a3"/>
        <w:ind w:left="0" w:firstLine="720"/>
        <w:jc w:val="both"/>
        <w:rPr>
          <w:rFonts w:ascii="Times New Roman" w:hAnsi="Times New Roman"/>
          <w:sz w:val="24"/>
          <w:szCs w:val="24"/>
        </w:rPr>
      </w:pPr>
      <w:r w:rsidRPr="00CC4C24">
        <w:rPr>
          <w:rFonts w:ascii="Times New Roman" w:hAnsi="Times New Roman"/>
          <w:sz w:val="24"/>
          <w:szCs w:val="24"/>
        </w:rPr>
        <w:lastRenderedPageBreak/>
        <w:t xml:space="preserve">6.4.3. При несчастном случае или внезапном заболевании необходимо в первую очередь отключить питание, сообщить о случившемся Экспертам, которые должны принять мероприятия по оказанию первой помощи пострадавшим, вызвать скорую медицинскую помощь, при необходимости отправить пострадавшего в ближайшее лечебное учреждение. </w:t>
      </w:r>
    </w:p>
    <w:p w14:paraId="02A0769D" w14:textId="77777777" w:rsidR="00531052" w:rsidRPr="00CC4C24" w:rsidRDefault="00531052" w:rsidP="00531052">
      <w:pPr>
        <w:pStyle w:val="a3"/>
        <w:ind w:left="0" w:firstLine="720"/>
        <w:jc w:val="both"/>
        <w:rPr>
          <w:rFonts w:ascii="Times New Roman" w:hAnsi="Times New Roman"/>
          <w:b/>
          <w:sz w:val="24"/>
          <w:szCs w:val="24"/>
        </w:rPr>
      </w:pPr>
      <w:r w:rsidRPr="00CC4C24">
        <w:rPr>
          <w:rFonts w:ascii="Times New Roman" w:hAnsi="Times New Roman"/>
          <w:b/>
          <w:sz w:val="24"/>
          <w:szCs w:val="24"/>
        </w:rPr>
        <w:t xml:space="preserve">6.5. Требования охраны труда по окончании работ. После окончания работ каждый участник обязан: </w:t>
      </w:r>
    </w:p>
    <w:p w14:paraId="60F32852" w14:textId="77777777" w:rsidR="00531052" w:rsidRPr="00CC4C24" w:rsidRDefault="00531052" w:rsidP="00531052">
      <w:pPr>
        <w:pStyle w:val="a3"/>
        <w:ind w:left="0" w:firstLine="720"/>
        <w:jc w:val="both"/>
        <w:rPr>
          <w:rFonts w:ascii="Times New Roman" w:hAnsi="Times New Roman"/>
          <w:sz w:val="24"/>
          <w:szCs w:val="24"/>
        </w:rPr>
      </w:pPr>
      <w:r w:rsidRPr="00CC4C24">
        <w:rPr>
          <w:rFonts w:ascii="Times New Roman" w:hAnsi="Times New Roman"/>
          <w:sz w:val="24"/>
          <w:szCs w:val="24"/>
        </w:rPr>
        <w:t xml:space="preserve">6.5.1. Отключить электрические приборы и устройства от источника питания. </w:t>
      </w:r>
    </w:p>
    <w:p w14:paraId="6B5EAFF9" w14:textId="77777777" w:rsidR="00531052" w:rsidRPr="00CC4C24" w:rsidRDefault="00531052" w:rsidP="00531052">
      <w:pPr>
        <w:pStyle w:val="a3"/>
        <w:ind w:left="0" w:firstLine="720"/>
        <w:jc w:val="both"/>
        <w:rPr>
          <w:rFonts w:ascii="Times New Roman" w:hAnsi="Times New Roman"/>
          <w:sz w:val="24"/>
          <w:szCs w:val="24"/>
        </w:rPr>
      </w:pPr>
      <w:r w:rsidRPr="00CC4C24">
        <w:rPr>
          <w:rFonts w:ascii="Times New Roman" w:hAnsi="Times New Roman"/>
          <w:sz w:val="24"/>
          <w:szCs w:val="24"/>
        </w:rPr>
        <w:t xml:space="preserve">6.5.2. Привести в порядок рабочее место, сдать Экспертам оборудование, материалы и инструмент. </w:t>
      </w:r>
    </w:p>
    <w:p w14:paraId="2A91E0AA" w14:textId="77777777" w:rsidR="00531052" w:rsidRPr="00CC4C24" w:rsidRDefault="00531052" w:rsidP="00531052">
      <w:pPr>
        <w:pStyle w:val="a3"/>
        <w:ind w:left="0" w:firstLine="720"/>
        <w:jc w:val="both"/>
        <w:rPr>
          <w:rFonts w:ascii="Times New Roman" w:hAnsi="Times New Roman"/>
          <w:sz w:val="24"/>
          <w:szCs w:val="24"/>
        </w:rPr>
      </w:pPr>
      <w:r w:rsidRPr="00CC4C24">
        <w:rPr>
          <w:rFonts w:ascii="Times New Roman" w:hAnsi="Times New Roman"/>
          <w:sz w:val="24"/>
          <w:szCs w:val="24"/>
        </w:rPr>
        <w:t xml:space="preserve">6.5.3. Снять спецодежду и тщательно вымыть руки с мылом. </w:t>
      </w:r>
    </w:p>
    <w:p w14:paraId="3964A151" w14:textId="77777777" w:rsidR="00531052" w:rsidRPr="00CC4C24" w:rsidRDefault="00531052" w:rsidP="00531052">
      <w:pPr>
        <w:pStyle w:val="a3"/>
        <w:ind w:left="0" w:firstLine="720"/>
        <w:jc w:val="both"/>
        <w:rPr>
          <w:rFonts w:ascii="Times New Roman" w:hAnsi="Times New Roman"/>
          <w:b/>
          <w:sz w:val="24"/>
          <w:szCs w:val="24"/>
        </w:rPr>
      </w:pPr>
      <w:r w:rsidRPr="00CC4C24">
        <w:rPr>
          <w:rFonts w:ascii="Times New Roman" w:hAnsi="Times New Roman"/>
          <w:b/>
          <w:sz w:val="24"/>
          <w:szCs w:val="24"/>
        </w:rPr>
        <w:t xml:space="preserve">6.6. Требования охраны труда при использовании режущих и колющих инструментов. Инструкция предназначена при работе с режущими инструментами. Работы с режущими инструментами предусматривают использование канцелярских и макетных ножей. </w:t>
      </w:r>
    </w:p>
    <w:p w14:paraId="648D65CF" w14:textId="77777777" w:rsidR="00531052" w:rsidRPr="00CC4C24" w:rsidRDefault="00531052" w:rsidP="00531052">
      <w:pPr>
        <w:pStyle w:val="a3"/>
        <w:ind w:left="0" w:firstLine="720"/>
        <w:jc w:val="both"/>
        <w:rPr>
          <w:rFonts w:ascii="Times New Roman" w:hAnsi="Times New Roman"/>
          <w:sz w:val="24"/>
          <w:szCs w:val="24"/>
        </w:rPr>
      </w:pPr>
      <w:r w:rsidRPr="00CC4C24">
        <w:rPr>
          <w:rFonts w:ascii="Times New Roman" w:hAnsi="Times New Roman"/>
          <w:sz w:val="24"/>
          <w:szCs w:val="24"/>
        </w:rPr>
        <w:t xml:space="preserve">6.6.1. Рабочее место должно быть оборудовано столом, досками, комплектом режущего инструмента. </w:t>
      </w:r>
    </w:p>
    <w:p w14:paraId="1F8797AF" w14:textId="77777777" w:rsidR="00531052" w:rsidRPr="00CC4C24" w:rsidRDefault="00531052" w:rsidP="00531052">
      <w:pPr>
        <w:pStyle w:val="a3"/>
        <w:ind w:left="0" w:firstLine="720"/>
        <w:jc w:val="both"/>
        <w:rPr>
          <w:rFonts w:ascii="Times New Roman" w:hAnsi="Times New Roman"/>
          <w:sz w:val="24"/>
          <w:szCs w:val="24"/>
        </w:rPr>
      </w:pPr>
      <w:r w:rsidRPr="00CC4C24">
        <w:rPr>
          <w:rFonts w:ascii="Times New Roman" w:hAnsi="Times New Roman"/>
          <w:sz w:val="24"/>
          <w:szCs w:val="24"/>
        </w:rPr>
        <w:t>6.6.2. К самостоятельной работе допускаются учащиеся, прошедшие медосмотр, изучившие правила безопасной работы, имеющие знания выполняемого вида работ, при необходимости одетые в рабочую форму. 6</w:t>
      </w:r>
    </w:p>
    <w:p w14:paraId="2FD2D41D" w14:textId="77777777" w:rsidR="00531052" w:rsidRPr="00CC4C24" w:rsidRDefault="00531052" w:rsidP="00531052">
      <w:pPr>
        <w:pStyle w:val="a3"/>
        <w:ind w:left="0" w:firstLine="720"/>
        <w:jc w:val="both"/>
        <w:rPr>
          <w:rFonts w:ascii="Times New Roman" w:hAnsi="Times New Roman"/>
          <w:sz w:val="24"/>
          <w:szCs w:val="24"/>
        </w:rPr>
      </w:pPr>
      <w:r w:rsidRPr="00CC4C24">
        <w:rPr>
          <w:rFonts w:ascii="Times New Roman" w:hAnsi="Times New Roman"/>
          <w:sz w:val="24"/>
          <w:szCs w:val="24"/>
        </w:rPr>
        <w:t xml:space="preserve">.6.3. К колющим и режущим приспособлениям относятся: ножницы, ножи, вилки, крючки, лезвия, различные иглы и другие приспособления, неосторожное обращение с которыми могут привести к травмированию. С данными приспособлениями необходимо работать осторожно. </w:t>
      </w:r>
    </w:p>
    <w:p w14:paraId="46203793" w14:textId="77777777" w:rsidR="00531052" w:rsidRPr="00CC4C24" w:rsidRDefault="00531052" w:rsidP="00531052">
      <w:pPr>
        <w:pStyle w:val="a3"/>
        <w:ind w:left="0" w:firstLine="720"/>
        <w:jc w:val="both"/>
        <w:rPr>
          <w:rFonts w:ascii="Times New Roman" w:hAnsi="Times New Roman"/>
          <w:sz w:val="24"/>
          <w:szCs w:val="24"/>
        </w:rPr>
      </w:pPr>
      <w:r w:rsidRPr="00CC4C24">
        <w:rPr>
          <w:rFonts w:ascii="Times New Roman" w:hAnsi="Times New Roman"/>
          <w:sz w:val="24"/>
          <w:szCs w:val="24"/>
        </w:rPr>
        <w:t xml:space="preserve">6.6.4. При пользовании режущим инструментом участники обязаны: -Быть максимально внимательными и дисциплинированными. - Использовать инструменты только по их прямому назначению, не пользоваться неисправным инструментом. - Во время нарезки применять безопасные приемы работы, показанные ранее Экспертами. - Не передавать колющие, режущие инструменты другим участникам, а Эксперту только рукояткой вперед. - Пользоваться правильными приемами работы с ножом и резаком: резать материалы на специальных макетных досках, пальцы левой руки надо согнуть и держать на некотором расстояния от лезвия ножа или резака. - Колющие и режущие предметы должны лежать с правой стороны, режущей стороной от себя. Нельзя оставлять ножницы на столе раскрытыми. Нельзя держать ножницы острыми концами вверх. Нельзя передавать ножницы волонтерам или Эксперту в замкнутом положении концами от себя. Нельзя держать пальцы на линии разреза. При работе использовать только исправный инструмент. </w:t>
      </w:r>
    </w:p>
    <w:p w14:paraId="5D00D07A" w14:textId="77777777" w:rsidR="00531052" w:rsidRPr="00CC4C24" w:rsidRDefault="00531052" w:rsidP="00531052">
      <w:pPr>
        <w:pStyle w:val="a3"/>
        <w:ind w:left="0" w:firstLine="720"/>
        <w:jc w:val="both"/>
        <w:rPr>
          <w:rFonts w:ascii="Times New Roman" w:hAnsi="Times New Roman"/>
          <w:sz w:val="24"/>
          <w:szCs w:val="24"/>
        </w:rPr>
      </w:pPr>
      <w:r w:rsidRPr="00CC4C24">
        <w:rPr>
          <w:rFonts w:ascii="Times New Roman" w:hAnsi="Times New Roman"/>
          <w:sz w:val="24"/>
          <w:szCs w:val="24"/>
        </w:rPr>
        <w:t xml:space="preserve">6.6.5. По окончании работы необходимо соблюдая осторожность, очистить и вымыть режущие инструменты, сложить их в специально отведенное место. </w:t>
      </w:r>
    </w:p>
    <w:p w14:paraId="034ABC81" w14:textId="77777777" w:rsidR="00531052" w:rsidRPr="00CC4C24" w:rsidRDefault="00531052" w:rsidP="00531052">
      <w:pPr>
        <w:pStyle w:val="a3"/>
        <w:ind w:left="0" w:firstLine="720"/>
        <w:jc w:val="both"/>
        <w:rPr>
          <w:rFonts w:ascii="Times New Roman" w:hAnsi="Times New Roman"/>
          <w:sz w:val="24"/>
          <w:szCs w:val="24"/>
        </w:rPr>
      </w:pPr>
      <w:r w:rsidRPr="00CC4C24">
        <w:rPr>
          <w:rFonts w:ascii="Times New Roman" w:hAnsi="Times New Roman"/>
          <w:sz w:val="24"/>
          <w:szCs w:val="24"/>
        </w:rPr>
        <w:t xml:space="preserve">6.6.6. При возникновении аварийной ситуации необходимо немедленно прекратить работу и сообщить волонтеру или эксперту о ситуации, оказать первую помощь пострадавшему. 6.7 Требования охраны труда при работе с клеем. </w:t>
      </w:r>
    </w:p>
    <w:p w14:paraId="652E4EB8" w14:textId="77777777" w:rsidR="00531052" w:rsidRPr="00CC4C24" w:rsidRDefault="00531052" w:rsidP="00531052">
      <w:pPr>
        <w:pStyle w:val="a3"/>
        <w:ind w:left="0" w:firstLine="720"/>
        <w:jc w:val="both"/>
        <w:rPr>
          <w:rFonts w:ascii="Times New Roman" w:hAnsi="Times New Roman"/>
          <w:sz w:val="24"/>
          <w:szCs w:val="24"/>
        </w:rPr>
      </w:pPr>
      <w:r w:rsidRPr="00CC4C24">
        <w:rPr>
          <w:rFonts w:ascii="Times New Roman" w:hAnsi="Times New Roman"/>
          <w:sz w:val="24"/>
          <w:szCs w:val="24"/>
        </w:rPr>
        <w:t xml:space="preserve">6.7.1. При работе с клеящим веществом следует помнить, что клеи оказывают неблагоприятное, а в ряде случаев и вредное воздействие, в частности на дыхательные органы, слизистую оболочку глаз. </w:t>
      </w:r>
    </w:p>
    <w:p w14:paraId="3C8EC8FB" w14:textId="77777777" w:rsidR="00531052" w:rsidRPr="00CC4C24" w:rsidRDefault="00531052" w:rsidP="00531052">
      <w:pPr>
        <w:pStyle w:val="a3"/>
        <w:ind w:left="0" w:firstLine="720"/>
        <w:jc w:val="both"/>
        <w:rPr>
          <w:rFonts w:ascii="Times New Roman" w:hAnsi="Times New Roman"/>
          <w:sz w:val="24"/>
          <w:szCs w:val="24"/>
        </w:rPr>
      </w:pPr>
      <w:r w:rsidRPr="00CC4C24">
        <w:rPr>
          <w:rFonts w:ascii="Times New Roman" w:hAnsi="Times New Roman"/>
          <w:sz w:val="24"/>
          <w:szCs w:val="24"/>
        </w:rPr>
        <w:t xml:space="preserve">6.7.2. Необходимо позаботиться о защите одежды и рук. Перед тем, как приступить к приклеиванию деталей, желательно надеть защитные перчатки. </w:t>
      </w:r>
    </w:p>
    <w:p w14:paraId="4CC11163" w14:textId="77777777" w:rsidR="00531052" w:rsidRPr="00CC4C24" w:rsidRDefault="00531052" w:rsidP="00531052">
      <w:pPr>
        <w:pStyle w:val="a3"/>
        <w:ind w:left="0" w:firstLine="720"/>
        <w:jc w:val="both"/>
        <w:rPr>
          <w:rFonts w:ascii="Times New Roman" w:hAnsi="Times New Roman"/>
          <w:sz w:val="24"/>
          <w:szCs w:val="24"/>
        </w:rPr>
      </w:pPr>
      <w:r w:rsidRPr="00CC4C24">
        <w:rPr>
          <w:rFonts w:ascii="Times New Roman" w:hAnsi="Times New Roman"/>
          <w:sz w:val="24"/>
          <w:szCs w:val="24"/>
        </w:rPr>
        <w:lastRenderedPageBreak/>
        <w:t xml:space="preserve">6.7.3. Пары клея могут быть токсичны — обязательно работать с клеем в проветриваемом помещении. </w:t>
      </w:r>
    </w:p>
    <w:p w14:paraId="25C4D264" w14:textId="77777777" w:rsidR="00531052" w:rsidRPr="00CC4C24" w:rsidRDefault="00531052" w:rsidP="00531052">
      <w:pPr>
        <w:pStyle w:val="a3"/>
        <w:ind w:left="0" w:firstLine="720"/>
        <w:jc w:val="both"/>
        <w:rPr>
          <w:rFonts w:ascii="Times New Roman" w:hAnsi="Times New Roman"/>
          <w:sz w:val="24"/>
          <w:szCs w:val="24"/>
        </w:rPr>
      </w:pPr>
      <w:r w:rsidRPr="00CC4C24">
        <w:rPr>
          <w:rFonts w:ascii="Times New Roman" w:hAnsi="Times New Roman"/>
          <w:sz w:val="24"/>
          <w:szCs w:val="24"/>
        </w:rPr>
        <w:t xml:space="preserve">6.7.4. Используйте необходимое количество клея. </w:t>
      </w:r>
    </w:p>
    <w:p w14:paraId="0AC80E7D" w14:textId="77777777" w:rsidR="00531052" w:rsidRPr="00CC4C24" w:rsidRDefault="00531052" w:rsidP="00531052">
      <w:pPr>
        <w:pStyle w:val="a3"/>
        <w:ind w:left="0" w:firstLine="720"/>
        <w:jc w:val="both"/>
        <w:rPr>
          <w:rFonts w:ascii="Times New Roman" w:hAnsi="Times New Roman"/>
          <w:sz w:val="24"/>
          <w:szCs w:val="24"/>
        </w:rPr>
      </w:pPr>
      <w:r w:rsidRPr="00CC4C24">
        <w:rPr>
          <w:rFonts w:ascii="Times New Roman" w:hAnsi="Times New Roman"/>
          <w:sz w:val="24"/>
          <w:szCs w:val="24"/>
        </w:rPr>
        <w:t xml:space="preserve">6.7.5. Носик тюбика клея зачастую забивается. При перерывах в работе прочищайте носик, например, распрямленной скрепкой, иголкой или кончиком острых ножниц. Ни в коем случае не давите на тюбик. </w:t>
      </w:r>
    </w:p>
    <w:p w14:paraId="37E081D1" w14:textId="77777777" w:rsidR="00531052" w:rsidRPr="00CC4C24" w:rsidRDefault="00531052" w:rsidP="00531052">
      <w:pPr>
        <w:pStyle w:val="a3"/>
        <w:ind w:left="0" w:firstLine="720"/>
        <w:jc w:val="both"/>
        <w:rPr>
          <w:rFonts w:ascii="Times New Roman" w:hAnsi="Times New Roman"/>
          <w:sz w:val="24"/>
          <w:szCs w:val="24"/>
        </w:rPr>
      </w:pPr>
      <w:r w:rsidRPr="00CC4C24">
        <w:rPr>
          <w:rFonts w:ascii="Times New Roman" w:hAnsi="Times New Roman"/>
          <w:sz w:val="24"/>
          <w:szCs w:val="24"/>
        </w:rPr>
        <w:t xml:space="preserve">6.7.6. Направляйте тюбик от себя и вниз, по возможности прикрыв его рукой, чтобы уменьшить вероятность разбрызгивания или попадания клея в лицо. </w:t>
      </w:r>
    </w:p>
    <w:p w14:paraId="3AE0EF71" w14:textId="77777777" w:rsidR="00531052" w:rsidRPr="00CC4C24" w:rsidRDefault="00531052" w:rsidP="00531052">
      <w:pPr>
        <w:pStyle w:val="a3"/>
        <w:ind w:left="0" w:firstLine="720"/>
        <w:jc w:val="both"/>
        <w:rPr>
          <w:rFonts w:ascii="Times New Roman" w:hAnsi="Times New Roman"/>
          <w:sz w:val="24"/>
          <w:szCs w:val="24"/>
        </w:rPr>
      </w:pPr>
      <w:r w:rsidRPr="00CC4C24">
        <w:rPr>
          <w:rFonts w:ascii="Times New Roman" w:hAnsi="Times New Roman"/>
          <w:sz w:val="24"/>
          <w:szCs w:val="24"/>
        </w:rPr>
        <w:t xml:space="preserve">6.7.7. Сгибать и складывать начатый тюбик с клеем нельзя. Он очень легко ломается на сгибах. </w:t>
      </w:r>
    </w:p>
    <w:p w14:paraId="624E8496" w14:textId="77777777" w:rsidR="00531052" w:rsidRPr="00CC4C24" w:rsidRDefault="00531052" w:rsidP="00531052">
      <w:pPr>
        <w:pStyle w:val="a3"/>
        <w:ind w:left="0" w:firstLine="720"/>
        <w:jc w:val="both"/>
        <w:rPr>
          <w:rFonts w:ascii="Times New Roman" w:hAnsi="Times New Roman"/>
          <w:sz w:val="24"/>
          <w:szCs w:val="24"/>
        </w:rPr>
      </w:pPr>
      <w:r w:rsidRPr="00CC4C24">
        <w:rPr>
          <w:rFonts w:ascii="Times New Roman" w:hAnsi="Times New Roman"/>
          <w:sz w:val="24"/>
          <w:szCs w:val="24"/>
        </w:rPr>
        <w:t xml:space="preserve">6.7.8. При работе с клеем не наклоняться над склеиваемыми деталями и емкостью с клеем, которую желательно всегда держать закрытой. Но если это произошло и пары клея попали в глаза, не трите их, а промойте большим количеством воды. </w:t>
      </w:r>
    </w:p>
    <w:p w14:paraId="794153B8" w14:textId="77777777" w:rsidR="00531052" w:rsidRPr="00CC4C24" w:rsidRDefault="00531052" w:rsidP="00531052">
      <w:pPr>
        <w:pStyle w:val="a3"/>
        <w:ind w:left="0" w:firstLine="720"/>
        <w:jc w:val="both"/>
        <w:rPr>
          <w:rFonts w:ascii="Times New Roman" w:hAnsi="Times New Roman"/>
          <w:sz w:val="24"/>
          <w:szCs w:val="24"/>
        </w:rPr>
      </w:pPr>
      <w:r w:rsidRPr="00CC4C24">
        <w:rPr>
          <w:rFonts w:ascii="Times New Roman" w:hAnsi="Times New Roman"/>
          <w:sz w:val="24"/>
          <w:szCs w:val="24"/>
        </w:rPr>
        <w:t xml:space="preserve">6.7.9. Наносить клей на поверхность изделия только кистью или вспомогательным предметом. </w:t>
      </w:r>
    </w:p>
    <w:p w14:paraId="5A35A2E4" w14:textId="77777777" w:rsidR="00531052" w:rsidRPr="00CC4C24" w:rsidRDefault="00531052" w:rsidP="00531052">
      <w:pPr>
        <w:pStyle w:val="a3"/>
        <w:ind w:left="0" w:firstLine="720"/>
        <w:jc w:val="both"/>
        <w:rPr>
          <w:rFonts w:ascii="Times New Roman" w:hAnsi="Times New Roman"/>
          <w:sz w:val="24"/>
          <w:szCs w:val="24"/>
        </w:rPr>
      </w:pPr>
      <w:r w:rsidRPr="00CC4C24">
        <w:rPr>
          <w:rFonts w:ascii="Times New Roman" w:hAnsi="Times New Roman"/>
          <w:sz w:val="24"/>
          <w:szCs w:val="24"/>
        </w:rPr>
        <w:t xml:space="preserve">6.7.10. Нельзя, чтобы клей попадал на пальцы рук, лицо, особенно глаза. </w:t>
      </w:r>
    </w:p>
    <w:p w14:paraId="56B6F824" w14:textId="77777777" w:rsidR="00531052" w:rsidRPr="00CC4C24" w:rsidRDefault="00531052" w:rsidP="00531052">
      <w:pPr>
        <w:pStyle w:val="a3"/>
        <w:ind w:left="0" w:firstLine="720"/>
        <w:jc w:val="both"/>
        <w:rPr>
          <w:rFonts w:ascii="Times New Roman" w:hAnsi="Times New Roman"/>
          <w:sz w:val="24"/>
          <w:szCs w:val="24"/>
        </w:rPr>
      </w:pPr>
      <w:r w:rsidRPr="00CC4C24">
        <w:rPr>
          <w:rFonts w:ascii="Times New Roman" w:hAnsi="Times New Roman"/>
          <w:sz w:val="24"/>
          <w:szCs w:val="24"/>
        </w:rPr>
        <w:t xml:space="preserve">6.7.11. При попадании клея в глаза надо немедленно промыть их в большом количестве воды. </w:t>
      </w:r>
    </w:p>
    <w:p w14:paraId="445A6BD2" w14:textId="77777777" w:rsidR="00531052" w:rsidRPr="00CC4C24" w:rsidRDefault="00531052" w:rsidP="00531052">
      <w:pPr>
        <w:pStyle w:val="a3"/>
        <w:ind w:left="0" w:firstLine="720"/>
        <w:jc w:val="both"/>
        <w:rPr>
          <w:rFonts w:ascii="Times New Roman" w:hAnsi="Times New Roman"/>
          <w:sz w:val="24"/>
          <w:szCs w:val="24"/>
        </w:rPr>
      </w:pPr>
      <w:r w:rsidRPr="00CC4C24">
        <w:rPr>
          <w:rFonts w:ascii="Times New Roman" w:hAnsi="Times New Roman"/>
          <w:sz w:val="24"/>
          <w:szCs w:val="24"/>
        </w:rPr>
        <w:t>6.7.11. По окончании работы обязательно вымыть руки и кисть</w:t>
      </w:r>
    </w:p>
    <w:p w14:paraId="5BE742F6" w14:textId="77777777" w:rsidR="00531052" w:rsidRPr="00CC4C24" w:rsidRDefault="00531052" w:rsidP="00531052">
      <w:pPr>
        <w:rPr>
          <w:sz w:val="24"/>
          <w:szCs w:val="24"/>
        </w:rPr>
      </w:pPr>
    </w:p>
    <w:p w14:paraId="5200B1E1" w14:textId="77777777" w:rsidR="00531052" w:rsidRPr="00CC4C24" w:rsidRDefault="00531052" w:rsidP="00531052">
      <w:pPr>
        <w:rPr>
          <w:sz w:val="24"/>
          <w:szCs w:val="24"/>
        </w:rPr>
      </w:pPr>
    </w:p>
    <w:p w14:paraId="7FB4EEC2" w14:textId="77777777" w:rsidR="00531052" w:rsidRPr="00CC4C24" w:rsidRDefault="00531052" w:rsidP="00531052">
      <w:pPr>
        <w:rPr>
          <w:sz w:val="24"/>
          <w:szCs w:val="24"/>
        </w:rPr>
      </w:pPr>
    </w:p>
    <w:p w14:paraId="5B388980" w14:textId="77777777" w:rsidR="007B49AF" w:rsidRPr="00CC4C24" w:rsidRDefault="007B49AF" w:rsidP="007B49AF">
      <w:pPr>
        <w:rPr>
          <w:rFonts w:ascii="Times New Roman" w:hAnsi="Times New Roman"/>
          <w:b/>
          <w:bCs/>
          <w:sz w:val="24"/>
          <w:szCs w:val="24"/>
          <w:u w:val="single"/>
        </w:rPr>
      </w:pPr>
    </w:p>
    <w:p w14:paraId="22FFEB9D" w14:textId="77777777" w:rsidR="007B49AF" w:rsidRPr="00CC4C24" w:rsidRDefault="007B49AF" w:rsidP="007B49AF">
      <w:pPr>
        <w:rPr>
          <w:rFonts w:ascii="Times New Roman" w:hAnsi="Times New Roman"/>
          <w:b/>
          <w:bCs/>
          <w:sz w:val="24"/>
          <w:szCs w:val="24"/>
          <w:u w:val="single"/>
        </w:rPr>
      </w:pPr>
    </w:p>
    <w:p w14:paraId="4EFEA007" w14:textId="77777777" w:rsidR="007B49AF" w:rsidRPr="00CC4C24" w:rsidRDefault="007B49AF" w:rsidP="007B49AF">
      <w:pPr>
        <w:rPr>
          <w:rFonts w:ascii="Times New Roman" w:hAnsi="Times New Roman"/>
          <w:b/>
          <w:bCs/>
          <w:sz w:val="24"/>
          <w:szCs w:val="24"/>
          <w:u w:val="single"/>
        </w:rPr>
      </w:pPr>
    </w:p>
    <w:p w14:paraId="194E1D03" w14:textId="77777777" w:rsidR="007B49AF" w:rsidRPr="00CC4C24" w:rsidRDefault="007B49AF" w:rsidP="007B49AF">
      <w:pPr>
        <w:rPr>
          <w:rFonts w:ascii="Times New Roman" w:hAnsi="Times New Roman"/>
          <w:b/>
          <w:bCs/>
          <w:sz w:val="24"/>
          <w:szCs w:val="24"/>
          <w:u w:val="single"/>
        </w:rPr>
      </w:pPr>
    </w:p>
    <w:p w14:paraId="64BBC837" w14:textId="64813AF8" w:rsidR="007B49AF" w:rsidRPr="00CC4C24" w:rsidRDefault="007B49AF" w:rsidP="007B49AF">
      <w:pPr>
        <w:rPr>
          <w:rFonts w:ascii="Times New Roman" w:hAnsi="Times New Roman"/>
          <w:b/>
          <w:bCs/>
          <w:sz w:val="24"/>
          <w:szCs w:val="24"/>
          <w:u w:val="single"/>
        </w:rPr>
      </w:pPr>
    </w:p>
    <w:sectPr w:rsidR="007B49AF" w:rsidRPr="00CC4C24" w:rsidSect="005D687D"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7B666E" w14:textId="77777777" w:rsidR="005D6BAD" w:rsidRDefault="005D6BAD" w:rsidP="00251047">
      <w:pPr>
        <w:spacing w:after="0" w:line="240" w:lineRule="auto"/>
      </w:pPr>
      <w:r>
        <w:separator/>
      </w:r>
    </w:p>
  </w:endnote>
  <w:endnote w:type="continuationSeparator" w:id="0">
    <w:p w14:paraId="1418875B" w14:textId="77777777" w:rsidR="005D6BAD" w:rsidRDefault="005D6BAD" w:rsidP="002510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 Cyr">
    <w:altName w:val="Times New Roman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F41905" w14:textId="77777777" w:rsidR="005D6BAD" w:rsidRDefault="005D6BAD" w:rsidP="00251047">
      <w:pPr>
        <w:spacing w:after="0" w:line="240" w:lineRule="auto"/>
      </w:pPr>
      <w:r>
        <w:separator/>
      </w:r>
    </w:p>
  </w:footnote>
  <w:footnote w:type="continuationSeparator" w:id="0">
    <w:p w14:paraId="5573DC89" w14:textId="77777777" w:rsidR="005D6BAD" w:rsidRDefault="005D6BAD" w:rsidP="002510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5" type="#_x0000_t75" style="width:20.4pt;height:15.6pt" o:bullet="t">
        <v:imagedata r:id="rId1" o:title=""/>
      </v:shape>
    </w:pict>
  </w:numPicBullet>
  <w:abstractNum w:abstractNumId="0" w15:restartNumberingAfterBreak="0">
    <w:nsid w:val="00000406"/>
    <w:multiLevelType w:val="multilevel"/>
    <w:tmpl w:val="8848D5CC"/>
    <w:lvl w:ilvl="0">
      <w:start w:val="1"/>
      <w:numFmt w:val="decimal"/>
      <w:lvlText w:val="%1."/>
      <w:lvlJc w:val="left"/>
      <w:pPr>
        <w:ind w:left="262" w:hanging="281"/>
      </w:pPr>
      <w:rPr>
        <w:rFonts w:ascii="Times New Roman" w:hAnsi="Times New Roman" w:cs="Times New Roman"/>
        <w:b w:val="0"/>
        <w:bCs w:val="0"/>
        <w:spacing w:val="0"/>
        <w:w w:val="100"/>
        <w:sz w:val="24"/>
        <w:szCs w:val="24"/>
      </w:rPr>
    </w:lvl>
    <w:lvl w:ilvl="1">
      <w:numFmt w:val="bullet"/>
      <w:lvlText w:val="•"/>
      <w:lvlJc w:val="left"/>
      <w:pPr>
        <w:ind w:left="1248" w:hanging="281"/>
      </w:pPr>
    </w:lvl>
    <w:lvl w:ilvl="2">
      <w:numFmt w:val="bullet"/>
      <w:lvlText w:val="•"/>
      <w:lvlJc w:val="left"/>
      <w:pPr>
        <w:ind w:left="2237" w:hanging="281"/>
      </w:pPr>
    </w:lvl>
    <w:lvl w:ilvl="3">
      <w:numFmt w:val="bullet"/>
      <w:lvlText w:val="•"/>
      <w:lvlJc w:val="left"/>
      <w:pPr>
        <w:ind w:left="3225" w:hanging="281"/>
      </w:pPr>
    </w:lvl>
    <w:lvl w:ilvl="4">
      <w:numFmt w:val="bullet"/>
      <w:lvlText w:val="•"/>
      <w:lvlJc w:val="left"/>
      <w:pPr>
        <w:ind w:left="4214" w:hanging="281"/>
      </w:pPr>
    </w:lvl>
    <w:lvl w:ilvl="5">
      <w:numFmt w:val="bullet"/>
      <w:lvlText w:val="•"/>
      <w:lvlJc w:val="left"/>
      <w:pPr>
        <w:ind w:left="5203" w:hanging="281"/>
      </w:pPr>
    </w:lvl>
    <w:lvl w:ilvl="6">
      <w:numFmt w:val="bullet"/>
      <w:lvlText w:val="•"/>
      <w:lvlJc w:val="left"/>
      <w:pPr>
        <w:ind w:left="6191" w:hanging="281"/>
      </w:pPr>
    </w:lvl>
    <w:lvl w:ilvl="7">
      <w:numFmt w:val="bullet"/>
      <w:lvlText w:val="•"/>
      <w:lvlJc w:val="left"/>
      <w:pPr>
        <w:ind w:left="7180" w:hanging="281"/>
      </w:pPr>
    </w:lvl>
    <w:lvl w:ilvl="8">
      <w:numFmt w:val="bullet"/>
      <w:lvlText w:val="•"/>
      <w:lvlJc w:val="left"/>
      <w:pPr>
        <w:ind w:left="8169" w:hanging="281"/>
      </w:pPr>
    </w:lvl>
  </w:abstractNum>
  <w:abstractNum w:abstractNumId="1" w15:restartNumberingAfterBreak="0">
    <w:nsid w:val="00000407"/>
    <w:multiLevelType w:val="multilevel"/>
    <w:tmpl w:val="C208647E"/>
    <w:lvl w:ilvl="0">
      <w:start w:val="1"/>
      <w:numFmt w:val="decimal"/>
      <w:lvlText w:val="%1."/>
      <w:lvlJc w:val="left"/>
      <w:pPr>
        <w:ind w:left="262" w:hanging="281"/>
      </w:pPr>
      <w:rPr>
        <w:rFonts w:ascii="Times New Roman" w:hAnsi="Times New Roman" w:cs="Times New Roman"/>
        <w:b w:val="0"/>
        <w:bCs w:val="0"/>
        <w:spacing w:val="0"/>
        <w:w w:val="100"/>
        <w:sz w:val="24"/>
        <w:szCs w:val="24"/>
      </w:rPr>
    </w:lvl>
    <w:lvl w:ilvl="1">
      <w:numFmt w:val="bullet"/>
      <w:lvlText w:val="•"/>
      <w:lvlJc w:val="left"/>
      <w:pPr>
        <w:ind w:left="1248" w:hanging="281"/>
      </w:pPr>
    </w:lvl>
    <w:lvl w:ilvl="2">
      <w:numFmt w:val="bullet"/>
      <w:lvlText w:val="•"/>
      <w:lvlJc w:val="left"/>
      <w:pPr>
        <w:ind w:left="2237" w:hanging="281"/>
      </w:pPr>
    </w:lvl>
    <w:lvl w:ilvl="3">
      <w:numFmt w:val="bullet"/>
      <w:lvlText w:val="•"/>
      <w:lvlJc w:val="left"/>
      <w:pPr>
        <w:ind w:left="3225" w:hanging="281"/>
      </w:pPr>
    </w:lvl>
    <w:lvl w:ilvl="4">
      <w:numFmt w:val="bullet"/>
      <w:lvlText w:val="•"/>
      <w:lvlJc w:val="left"/>
      <w:pPr>
        <w:ind w:left="4214" w:hanging="281"/>
      </w:pPr>
    </w:lvl>
    <w:lvl w:ilvl="5">
      <w:numFmt w:val="bullet"/>
      <w:lvlText w:val="•"/>
      <w:lvlJc w:val="left"/>
      <w:pPr>
        <w:ind w:left="5203" w:hanging="281"/>
      </w:pPr>
    </w:lvl>
    <w:lvl w:ilvl="6">
      <w:numFmt w:val="bullet"/>
      <w:lvlText w:val="•"/>
      <w:lvlJc w:val="left"/>
      <w:pPr>
        <w:ind w:left="6191" w:hanging="281"/>
      </w:pPr>
    </w:lvl>
    <w:lvl w:ilvl="7">
      <w:numFmt w:val="bullet"/>
      <w:lvlText w:val="•"/>
      <w:lvlJc w:val="left"/>
      <w:pPr>
        <w:ind w:left="7180" w:hanging="281"/>
      </w:pPr>
    </w:lvl>
    <w:lvl w:ilvl="8">
      <w:numFmt w:val="bullet"/>
      <w:lvlText w:val="•"/>
      <w:lvlJc w:val="left"/>
      <w:pPr>
        <w:ind w:left="8169" w:hanging="281"/>
      </w:pPr>
    </w:lvl>
  </w:abstractNum>
  <w:abstractNum w:abstractNumId="2" w15:restartNumberingAfterBreak="0">
    <w:nsid w:val="00000408"/>
    <w:multiLevelType w:val="multilevel"/>
    <w:tmpl w:val="0000088B"/>
    <w:lvl w:ilvl="0">
      <w:numFmt w:val="bullet"/>
      <w:lvlText w:val="-"/>
      <w:lvlJc w:val="left"/>
      <w:pPr>
        <w:ind w:left="1012" w:hanging="164"/>
      </w:pPr>
      <w:rPr>
        <w:rFonts w:ascii="Times New Roman" w:hAnsi="Times New Roman"/>
        <w:b w:val="0"/>
        <w:w w:val="100"/>
        <w:sz w:val="28"/>
      </w:rPr>
    </w:lvl>
    <w:lvl w:ilvl="1">
      <w:numFmt w:val="bullet"/>
      <w:lvlText w:val="•"/>
      <w:lvlJc w:val="left"/>
      <w:pPr>
        <w:ind w:left="1979" w:hanging="164"/>
      </w:pPr>
    </w:lvl>
    <w:lvl w:ilvl="2">
      <w:numFmt w:val="bullet"/>
      <w:lvlText w:val="•"/>
      <w:lvlJc w:val="left"/>
      <w:pPr>
        <w:ind w:left="2952" w:hanging="164"/>
      </w:pPr>
    </w:lvl>
    <w:lvl w:ilvl="3">
      <w:numFmt w:val="bullet"/>
      <w:lvlText w:val="•"/>
      <w:lvlJc w:val="left"/>
      <w:pPr>
        <w:ind w:left="3924" w:hanging="164"/>
      </w:pPr>
    </w:lvl>
    <w:lvl w:ilvl="4">
      <w:numFmt w:val="bullet"/>
      <w:lvlText w:val="•"/>
      <w:lvlJc w:val="left"/>
      <w:pPr>
        <w:ind w:left="4897" w:hanging="164"/>
      </w:pPr>
    </w:lvl>
    <w:lvl w:ilvl="5">
      <w:numFmt w:val="bullet"/>
      <w:lvlText w:val="•"/>
      <w:lvlJc w:val="left"/>
      <w:pPr>
        <w:ind w:left="5870" w:hanging="164"/>
      </w:pPr>
    </w:lvl>
    <w:lvl w:ilvl="6">
      <w:numFmt w:val="bullet"/>
      <w:lvlText w:val="•"/>
      <w:lvlJc w:val="left"/>
      <w:pPr>
        <w:ind w:left="6842" w:hanging="164"/>
      </w:pPr>
    </w:lvl>
    <w:lvl w:ilvl="7">
      <w:numFmt w:val="bullet"/>
      <w:lvlText w:val="•"/>
      <w:lvlJc w:val="left"/>
      <w:pPr>
        <w:ind w:left="7815" w:hanging="164"/>
      </w:pPr>
    </w:lvl>
    <w:lvl w:ilvl="8">
      <w:numFmt w:val="bullet"/>
      <w:lvlText w:val="•"/>
      <w:lvlJc w:val="left"/>
      <w:pPr>
        <w:ind w:left="8788" w:hanging="164"/>
      </w:pPr>
    </w:lvl>
  </w:abstractNum>
  <w:abstractNum w:abstractNumId="3" w15:restartNumberingAfterBreak="0">
    <w:nsid w:val="00A31137"/>
    <w:multiLevelType w:val="multilevel"/>
    <w:tmpl w:val="92BA7E64"/>
    <w:lvl w:ilvl="0">
      <w:start w:val="7"/>
      <w:numFmt w:val="decimal"/>
      <w:lvlText w:val="%1"/>
      <w:lvlJc w:val="left"/>
      <w:pPr>
        <w:ind w:left="1664" w:hanging="584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ind w:left="1664" w:hanging="584"/>
      </w:pPr>
      <w:rPr>
        <w:rFonts w:ascii="Times New Roman" w:eastAsia="Times New Roman" w:hAnsi="Times New Roman" w:cs="Times New Roman" w:hint="default"/>
        <w:spacing w:val="-3"/>
        <w:w w:val="100"/>
        <w:sz w:val="26"/>
        <w:szCs w:val="26"/>
      </w:rPr>
    </w:lvl>
    <w:lvl w:ilvl="2">
      <w:numFmt w:val="bullet"/>
      <w:lvlText w:val="•"/>
      <w:lvlJc w:val="left"/>
      <w:pPr>
        <w:ind w:left="3701" w:hanging="584"/>
      </w:pPr>
      <w:rPr>
        <w:rFonts w:hint="default"/>
      </w:rPr>
    </w:lvl>
    <w:lvl w:ilvl="3">
      <w:numFmt w:val="bullet"/>
      <w:lvlText w:val="•"/>
      <w:lvlJc w:val="left"/>
      <w:pPr>
        <w:ind w:left="4721" w:hanging="584"/>
      </w:pPr>
      <w:rPr>
        <w:rFonts w:hint="default"/>
      </w:rPr>
    </w:lvl>
    <w:lvl w:ilvl="4">
      <w:numFmt w:val="bullet"/>
      <w:lvlText w:val="•"/>
      <w:lvlJc w:val="left"/>
      <w:pPr>
        <w:ind w:left="5742" w:hanging="584"/>
      </w:pPr>
      <w:rPr>
        <w:rFonts w:hint="default"/>
      </w:rPr>
    </w:lvl>
    <w:lvl w:ilvl="5">
      <w:numFmt w:val="bullet"/>
      <w:lvlText w:val="•"/>
      <w:lvlJc w:val="left"/>
      <w:pPr>
        <w:ind w:left="6763" w:hanging="584"/>
      </w:pPr>
      <w:rPr>
        <w:rFonts w:hint="default"/>
      </w:rPr>
    </w:lvl>
    <w:lvl w:ilvl="6">
      <w:numFmt w:val="bullet"/>
      <w:lvlText w:val="•"/>
      <w:lvlJc w:val="left"/>
      <w:pPr>
        <w:ind w:left="7783" w:hanging="584"/>
      </w:pPr>
      <w:rPr>
        <w:rFonts w:hint="default"/>
      </w:rPr>
    </w:lvl>
    <w:lvl w:ilvl="7">
      <w:numFmt w:val="bullet"/>
      <w:lvlText w:val="•"/>
      <w:lvlJc w:val="left"/>
      <w:pPr>
        <w:ind w:left="8804" w:hanging="584"/>
      </w:pPr>
      <w:rPr>
        <w:rFonts w:hint="default"/>
      </w:rPr>
    </w:lvl>
    <w:lvl w:ilvl="8">
      <w:numFmt w:val="bullet"/>
      <w:lvlText w:val="•"/>
      <w:lvlJc w:val="left"/>
      <w:pPr>
        <w:ind w:left="9824" w:hanging="584"/>
      </w:pPr>
      <w:rPr>
        <w:rFonts w:hint="default"/>
      </w:rPr>
    </w:lvl>
  </w:abstractNum>
  <w:abstractNum w:abstractNumId="4" w15:restartNumberingAfterBreak="0">
    <w:nsid w:val="035F7043"/>
    <w:multiLevelType w:val="multilevel"/>
    <w:tmpl w:val="00FC224E"/>
    <w:lvl w:ilvl="0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428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428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788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788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148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48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508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08" w:hanging="1800"/>
      </w:pPr>
      <w:rPr>
        <w:rFonts w:cs="Times New Roman" w:hint="default"/>
      </w:rPr>
    </w:lvl>
  </w:abstractNum>
  <w:abstractNum w:abstractNumId="5" w15:restartNumberingAfterBreak="0">
    <w:nsid w:val="07F33264"/>
    <w:multiLevelType w:val="hybridMultilevel"/>
    <w:tmpl w:val="FFFFFFFF"/>
    <w:lvl w:ilvl="0" w:tplc="C34835C8">
      <w:numFmt w:val="bullet"/>
      <w:lvlText w:val="-"/>
      <w:lvlJc w:val="left"/>
      <w:pPr>
        <w:ind w:left="1664" w:hanging="152"/>
      </w:pPr>
      <w:rPr>
        <w:rFonts w:ascii="Times New Roman" w:eastAsia="Times New Roman" w:hAnsi="Times New Roman" w:hint="default"/>
        <w:spacing w:val="-3"/>
        <w:w w:val="100"/>
        <w:sz w:val="26"/>
      </w:rPr>
    </w:lvl>
    <w:lvl w:ilvl="1" w:tplc="B234E86A">
      <w:numFmt w:val="bullet"/>
      <w:lvlText w:val="•"/>
      <w:lvlJc w:val="left"/>
      <w:pPr>
        <w:ind w:left="2680" w:hanging="152"/>
      </w:pPr>
      <w:rPr>
        <w:rFonts w:hint="default"/>
      </w:rPr>
    </w:lvl>
    <w:lvl w:ilvl="2" w:tplc="E814CD2A">
      <w:numFmt w:val="bullet"/>
      <w:lvlText w:val="•"/>
      <w:lvlJc w:val="left"/>
      <w:pPr>
        <w:ind w:left="3701" w:hanging="152"/>
      </w:pPr>
      <w:rPr>
        <w:rFonts w:hint="default"/>
      </w:rPr>
    </w:lvl>
    <w:lvl w:ilvl="3" w:tplc="4202B164">
      <w:numFmt w:val="bullet"/>
      <w:lvlText w:val="•"/>
      <w:lvlJc w:val="left"/>
      <w:pPr>
        <w:ind w:left="4721" w:hanging="152"/>
      </w:pPr>
      <w:rPr>
        <w:rFonts w:hint="default"/>
      </w:rPr>
    </w:lvl>
    <w:lvl w:ilvl="4" w:tplc="BEE6F210">
      <w:numFmt w:val="bullet"/>
      <w:lvlText w:val="•"/>
      <w:lvlJc w:val="left"/>
      <w:pPr>
        <w:ind w:left="5742" w:hanging="152"/>
      </w:pPr>
      <w:rPr>
        <w:rFonts w:hint="default"/>
      </w:rPr>
    </w:lvl>
    <w:lvl w:ilvl="5" w:tplc="F6E8DA70">
      <w:numFmt w:val="bullet"/>
      <w:lvlText w:val="•"/>
      <w:lvlJc w:val="left"/>
      <w:pPr>
        <w:ind w:left="6763" w:hanging="152"/>
      </w:pPr>
      <w:rPr>
        <w:rFonts w:hint="default"/>
      </w:rPr>
    </w:lvl>
    <w:lvl w:ilvl="6" w:tplc="ACDA9154">
      <w:numFmt w:val="bullet"/>
      <w:lvlText w:val="•"/>
      <w:lvlJc w:val="left"/>
      <w:pPr>
        <w:ind w:left="7783" w:hanging="152"/>
      </w:pPr>
      <w:rPr>
        <w:rFonts w:hint="default"/>
      </w:rPr>
    </w:lvl>
    <w:lvl w:ilvl="7" w:tplc="AA7CD104">
      <w:numFmt w:val="bullet"/>
      <w:lvlText w:val="•"/>
      <w:lvlJc w:val="left"/>
      <w:pPr>
        <w:ind w:left="8804" w:hanging="152"/>
      </w:pPr>
      <w:rPr>
        <w:rFonts w:hint="default"/>
      </w:rPr>
    </w:lvl>
    <w:lvl w:ilvl="8" w:tplc="11BEED64">
      <w:numFmt w:val="bullet"/>
      <w:lvlText w:val="•"/>
      <w:lvlJc w:val="left"/>
      <w:pPr>
        <w:ind w:left="9824" w:hanging="152"/>
      </w:pPr>
      <w:rPr>
        <w:rFonts w:hint="default"/>
      </w:rPr>
    </w:lvl>
  </w:abstractNum>
  <w:abstractNum w:abstractNumId="6" w15:restartNumberingAfterBreak="0">
    <w:nsid w:val="088C1A26"/>
    <w:multiLevelType w:val="hybridMultilevel"/>
    <w:tmpl w:val="3990B868"/>
    <w:lvl w:ilvl="0" w:tplc="FFFFFFFF">
      <w:start w:val="1"/>
      <w:numFmt w:val="decimal"/>
      <w:lvlText w:val="%1."/>
      <w:lvlJc w:val="left"/>
      <w:pPr>
        <w:ind w:left="643" w:hanging="360"/>
      </w:pPr>
      <w:rPr>
        <w:rFonts w:cs="Times New Roman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0EE0607C"/>
    <w:multiLevelType w:val="multilevel"/>
    <w:tmpl w:val="7A3A6716"/>
    <w:lvl w:ilvl="0">
      <w:start w:val="7"/>
      <w:numFmt w:val="decimal"/>
      <w:lvlText w:val="%1."/>
      <w:lvlJc w:val="left"/>
      <w:pPr>
        <w:ind w:left="1923" w:hanging="260"/>
      </w:pPr>
      <w:rPr>
        <w:rFonts w:ascii="Times New Roman" w:eastAsia="Times New Roman" w:hAnsi="Times New Roman" w:cs="Times New Roman" w:hint="default"/>
        <w:spacing w:val="-3"/>
        <w:w w:val="100"/>
        <w:sz w:val="26"/>
        <w:szCs w:val="26"/>
      </w:rPr>
    </w:lvl>
    <w:lvl w:ilvl="1">
      <w:start w:val="1"/>
      <w:numFmt w:val="decimal"/>
      <w:lvlText w:val="%1.%2."/>
      <w:lvlJc w:val="left"/>
      <w:pPr>
        <w:ind w:left="1664" w:hanging="542"/>
      </w:pPr>
      <w:rPr>
        <w:rFonts w:ascii="Times New Roman" w:eastAsia="Times New Roman" w:hAnsi="Times New Roman" w:cs="Times New Roman" w:hint="default"/>
        <w:spacing w:val="-9"/>
        <w:w w:val="100"/>
        <w:sz w:val="26"/>
        <w:szCs w:val="26"/>
      </w:rPr>
    </w:lvl>
    <w:lvl w:ilvl="2">
      <w:numFmt w:val="bullet"/>
      <w:lvlText w:val="•"/>
      <w:lvlJc w:val="left"/>
      <w:pPr>
        <w:ind w:left="3025" w:hanging="542"/>
      </w:pPr>
      <w:rPr>
        <w:rFonts w:hint="default"/>
      </w:rPr>
    </w:lvl>
    <w:lvl w:ilvl="3">
      <w:numFmt w:val="bullet"/>
      <w:lvlText w:val="•"/>
      <w:lvlJc w:val="left"/>
      <w:pPr>
        <w:ind w:left="4130" w:hanging="542"/>
      </w:pPr>
      <w:rPr>
        <w:rFonts w:hint="default"/>
      </w:rPr>
    </w:lvl>
    <w:lvl w:ilvl="4">
      <w:numFmt w:val="bullet"/>
      <w:lvlText w:val="•"/>
      <w:lvlJc w:val="left"/>
      <w:pPr>
        <w:ind w:left="5235" w:hanging="542"/>
      </w:pPr>
      <w:rPr>
        <w:rFonts w:hint="default"/>
      </w:rPr>
    </w:lvl>
    <w:lvl w:ilvl="5">
      <w:numFmt w:val="bullet"/>
      <w:lvlText w:val="•"/>
      <w:lvlJc w:val="left"/>
      <w:pPr>
        <w:ind w:left="6340" w:hanging="542"/>
      </w:pPr>
      <w:rPr>
        <w:rFonts w:hint="default"/>
      </w:rPr>
    </w:lvl>
    <w:lvl w:ilvl="6">
      <w:numFmt w:val="bullet"/>
      <w:lvlText w:val="•"/>
      <w:lvlJc w:val="left"/>
      <w:pPr>
        <w:ind w:left="7445" w:hanging="542"/>
      </w:pPr>
      <w:rPr>
        <w:rFonts w:hint="default"/>
      </w:rPr>
    </w:lvl>
    <w:lvl w:ilvl="7">
      <w:numFmt w:val="bullet"/>
      <w:lvlText w:val="•"/>
      <w:lvlJc w:val="left"/>
      <w:pPr>
        <w:ind w:left="8550" w:hanging="542"/>
      </w:pPr>
      <w:rPr>
        <w:rFonts w:hint="default"/>
      </w:rPr>
    </w:lvl>
    <w:lvl w:ilvl="8">
      <w:numFmt w:val="bullet"/>
      <w:lvlText w:val="•"/>
      <w:lvlJc w:val="left"/>
      <w:pPr>
        <w:ind w:left="9655" w:hanging="542"/>
      </w:pPr>
      <w:rPr>
        <w:rFonts w:hint="default"/>
      </w:rPr>
    </w:lvl>
  </w:abstractNum>
  <w:abstractNum w:abstractNumId="8" w15:restartNumberingAfterBreak="0">
    <w:nsid w:val="10C04C56"/>
    <w:multiLevelType w:val="hybridMultilevel"/>
    <w:tmpl w:val="08423F6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10E42831"/>
    <w:multiLevelType w:val="hybridMultilevel"/>
    <w:tmpl w:val="A0A204AA"/>
    <w:lvl w:ilvl="0" w:tplc="0419000F">
      <w:start w:val="1"/>
      <w:numFmt w:val="decimal"/>
      <w:lvlText w:val="%1."/>
      <w:lvlJc w:val="left"/>
      <w:pPr>
        <w:ind w:left="54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1CDA0FB0"/>
    <w:multiLevelType w:val="hybridMultilevel"/>
    <w:tmpl w:val="8E142A98"/>
    <w:lvl w:ilvl="0" w:tplc="0419000F">
      <w:start w:val="1"/>
      <w:numFmt w:val="decimal"/>
      <w:lvlText w:val="%1."/>
      <w:lvlJc w:val="left"/>
      <w:pPr>
        <w:ind w:left="54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1E4B6D28"/>
    <w:multiLevelType w:val="hybridMultilevel"/>
    <w:tmpl w:val="2D9AFB5E"/>
    <w:lvl w:ilvl="0" w:tplc="0419000F">
      <w:start w:val="1"/>
      <w:numFmt w:val="decimal"/>
      <w:lvlText w:val="%1."/>
      <w:lvlJc w:val="left"/>
      <w:pPr>
        <w:ind w:left="54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1EC35E2C"/>
    <w:multiLevelType w:val="hybridMultilevel"/>
    <w:tmpl w:val="ED1AC812"/>
    <w:lvl w:ilvl="0" w:tplc="B6F2DFBC">
      <w:start w:val="1"/>
      <w:numFmt w:val="decimal"/>
      <w:lvlText w:val="%1."/>
      <w:lvlJc w:val="left"/>
      <w:pPr>
        <w:ind w:left="1069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21224380"/>
    <w:multiLevelType w:val="hybridMultilevel"/>
    <w:tmpl w:val="81A2848C"/>
    <w:lvl w:ilvl="0" w:tplc="0419000F">
      <w:start w:val="1"/>
      <w:numFmt w:val="decimal"/>
      <w:lvlText w:val="%1."/>
      <w:lvlJc w:val="left"/>
      <w:pPr>
        <w:ind w:left="54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21E21D04"/>
    <w:multiLevelType w:val="hybridMultilevel"/>
    <w:tmpl w:val="B596AD8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27DC5AEE"/>
    <w:multiLevelType w:val="multilevel"/>
    <w:tmpl w:val="6C6610A2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7"/>
      <w:numFmt w:val="decimal"/>
      <w:lvlText w:val="%1.%2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cs="Times New Roman" w:hint="default"/>
      </w:rPr>
    </w:lvl>
  </w:abstractNum>
  <w:abstractNum w:abstractNumId="16" w15:restartNumberingAfterBreak="0">
    <w:nsid w:val="2F7A26F9"/>
    <w:multiLevelType w:val="hybridMultilevel"/>
    <w:tmpl w:val="50EA8058"/>
    <w:lvl w:ilvl="0" w:tplc="0419000F">
      <w:start w:val="1"/>
      <w:numFmt w:val="decimal"/>
      <w:lvlText w:val="%1."/>
      <w:lvlJc w:val="left"/>
      <w:pPr>
        <w:ind w:left="54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30D046F2"/>
    <w:multiLevelType w:val="multilevel"/>
    <w:tmpl w:val="1F2E75B8"/>
    <w:lvl w:ilvl="0">
      <w:start w:val="1"/>
      <w:numFmt w:val="decimal"/>
      <w:lvlText w:val="%1."/>
      <w:lvlJc w:val="left"/>
      <w:pPr>
        <w:ind w:left="440" w:hanging="260"/>
      </w:pPr>
      <w:rPr>
        <w:rFonts w:ascii="Times New Roman" w:eastAsia="Times New Roman" w:hAnsi="Times New Roman" w:cs="Times New Roman" w:hint="default"/>
        <w:spacing w:val="-3"/>
        <w:w w:val="100"/>
        <w:sz w:val="26"/>
        <w:szCs w:val="26"/>
      </w:rPr>
    </w:lvl>
    <w:lvl w:ilvl="1">
      <w:start w:val="1"/>
      <w:numFmt w:val="decimal"/>
      <w:lvlText w:val="%1.%2."/>
      <w:lvlJc w:val="left"/>
      <w:pPr>
        <w:ind w:left="624" w:hanging="487"/>
      </w:pPr>
      <w:rPr>
        <w:rFonts w:ascii="Times New Roman" w:eastAsia="Times New Roman" w:hAnsi="Times New Roman" w:cs="Times New Roman" w:hint="default"/>
        <w:spacing w:val="-33"/>
        <w:w w:val="100"/>
        <w:sz w:val="26"/>
        <w:szCs w:val="26"/>
      </w:rPr>
    </w:lvl>
    <w:lvl w:ilvl="2">
      <w:numFmt w:val="bullet"/>
      <w:lvlText w:val="•"/>
      <w:lvlJc w:val="left"/>
      <w:pPr>
        <w:ind w:left="1542" w:hanging="487"/>
      </w:pPr>
      <w:rPr>
        <w:rFonts w:hint="default"/>
      </w:rPr>
    </w:lvl>
    <w:lvl w:ilvl="3">
      <w:numFmt w:val="bullet"/>
      <w:lvlText w:val="•"/>
      <w:lvlJc w:val="left"/>
      <w:pPr>
        <w:ind w:left="2647" w:hanging="487"/>
      </w:pPr>
      <w:rPr>
        <w:rFonts w:hint="default"/>
      </w:rPr>
    </w:lvl>
    <w:lvl w:ilvl="4">
      <w:numFmt w:val="bullet"/>
      <w:lvlText w:val="•"/>
      <w:lvlJc w:val="left"/>
      <w:pPr>
        <w:ind w:left="3752" w:hanging="487"/>
      </w:pPr>
      <w:rPr>
        <w:rFonts w:hint="default"/>
      </w:rPr>
    </w:lvl>
    <w:lvl w:ilvl="5">
      <w:numFmt w:val="bullet"/>
      <w:lvlText w:val="•"/>
      <w:lvlJc w:val="left"/>
      <w:pPr>
        <w:ind w:left="4857" w:hanging="487"/>
      </w:pPr>
      <w:rPr>
        <w:rFonts w:hint="default"/>
      </w:rPr>
    </w:lvl>
    <w:lvl w:ilvl="6">
      <w:numFmt w:val="bullet"/>
      <w:lvlText w:val="•"/>
      <w:lvlJc w:val="left"/>
      <w:pPr>
        <w:ind w:left="5962" w:hanging="487"/>
      </w:pPr>
      <w:rPr>
        <w:rFonts w:hint="default"/>
      </w:rPr>
    </w:lvl>
    <w:lvl w:ilvl="7">
      <w:numFmt w:val="bullet"/>
      <w:lvlText w:val="•"/>
      <w:lvlJc w:val="left"/>
      <w:pPr>
        <w:ind w:left="7067" w:hanging="487"/>
      </w:pPr>
      <w:rPr>
        <w:rFonts w:hint="default"/>
      </w:rPr>
    </w:lvl>
    <w:lvl w:ilvl="8">
      <w:numFmt w:val="bullet"/>
      <w:lvlText w:val="•"/>
      <w:lvlJc w:val="left"/>
      <w:pPr>
        <w:ind w:left="8172" w:hanging="487"/>
      </w:pPr>
      <w:rPr>
        <w:rFonts w:hint="default"/>
      </w:rPr>
    </w:lvl>
  </w:abstractNum>
  <w:abstractNum w:abstractNumId="18" w15:restartNumberingAfterBreak="0">
    <w:nsid w:val="31F24BD8"/>
    <w:multiLevelType w:val="hybridMultilevel"/>
    <w:tmpl w:val="3990B868"/>
    <w:lvl w:ilvl="0" w:tplc="FFFFFFFF">
      <w:start w:val="1"/>
      <w:numFmt w:val="decimal"/>
      <w:lvlText w:val="%1."/>
      <w:lvlJc w:val="left"/>
      <w:pPr>
        <w:ind w:left="1211" w:hanging="360"/>
      </w:pPr>
      <w:rPr>
        <w:rFonts w:cs="Times New Roman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33550B14"/>
    <w:multiLevelType w:val="hybridMultilevel"/>
    <w:tmpl w:val="7C80AA4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 w15:restartNumberingAfterBreak="0">
    <w:nsid w:val="348E5F76"/>
    <w:multiLevelType w:val="hybridMultilevel"/>
    <w:tmpl w:val="7004CFE0"/>
    <w:lvl w:ilvl="0" w:tplc="6E96D04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3A28570E"/>
    <w:multiLevelType w:val="hybridMultilevel"/>
    <w:tmpl w:val="060E8AB6"/>
    <w:lvl w:ilvl="0" w:tplc="02DAE06C">
      <w:start w:val="1"/>
      <w:numFmt w:val="bullet"/>
      <w:lvlText w:val=""/>
      <w:lvlPicBulletId w:val="0"/>
      <w:lvlJc w:val="left"/>
      <w:pPr>
        <w:tabs>
          <w:tab w:val="num" w:pos="1134"/>
        </w:tabs>
        <w:ind w:left="1134" w:hanging="360"/>
      </w:pPr>
      <w:rPr>
        <w:rFonts w:ascii="Symbol" w:hAnsi="Symbol" w:hint="default"/>
      </w:rPr>
    </w:lvl>
    <w:lvl w:ilvl="1" w:tplc="36A4BAB6" w:tentative="1">
      <w:start w:val="1"/>
      <w:numFmt w:val="bullet"/>
      <w:lvlText w:val=""/>
      <w:lvlJc w:val="left"/>
      <w:pPr>
        <w:tabs>
          <w:tab w:val="num" w:pos="1854"/>
        </w:tabs>
        <w:ind w:left="1854" w:hanging="360"/>
      </w:pPr>
      <w:rPr>
        <w:rFonts w:ascii="Symbol" w:hAnsi="Symbol" w:hint="default"/>
      </w:rPr>
    </w:lvl>
    <w:lvl w:ilvl="2" w:tplc="7BF03D70" w:tentative="1">
      <w:start w:val="1"/>
      <w:numFmt w:val="bullet"/>
      <w:lvlText w:val=""/>
      <w:lvlJc w:val="left"/>
      <w:pPr>
        <w:tabs>
          <w:tab w:val="num" w:pos="2574"/>
        </w:tabs>
        <w:ind w:left="2574" w:hanging="360"/>
      </w:pPr>
      <w:rPr>
        <w:rFonts w:ascii="Symbol" w:hAnsi="Symbol" w:hint="default"/>
      </w:rPr>
    </w:lvl>
    <w:lvl w:ilvl="3" w:tplc="81DE849A" w:tentative="1">
      <w:start w:val="1"/>
      <w:numFmt w:val="bullet"/>
      <w:lvlText w:val=""/>
      <w:lvlJc w:val="left"/>
      <w:pPr>
        <w:tabs>
          <w:tab w:val="num" w:pos="3294"/>
        </w:tabs>
        <w:ind w:left="3294" w:hanging="360"/>
      </w:pPr>
      <w:rPr>
        <w:rFonts w:ascii="Symbol" w:hAnsi="Symbol" w:hint="default"/>
      </w:rPr>
    </w:lvl>
    <w:lvl w:ilvl="4" w:tplc="9E28E83C" w:tentative="1">
      <w:start w:val="1"/>
      <w:numFmt w:val="bullet"/>
      <w:lvlText w:val=""/>
      <w:lvlJc w:val="left"/>
      <w:pPr>
        <w:tabs>
          <w:tab w:val="num" w:pos="4014"/>
        </w:tabs>
        <w:ind w:left="4014" w:hanging="360"/>
      </w:pPr>
      <w:rPr>
        <w:rFonts w:ascii="Symbol" w:hAnsi="Symbol" w:hint="default"/>
      </w:rPr>
    </w:lvl>
    <w:lvl w:ilvl="5" w:tplc="05D0551A" w:tentative="1">
      <w:start w:val="1"/>
      <w:numFmt w:val="bullet"/>
      <w:lvlText w:val=""/>
      <w:lvlJc w:val="left"/>
      <w:pPr>
        <w:tabs>
          <w:tab w:val="num" w:pos="4734"/>
        </w:tabs>
        <w:ind w:left="4734" w:hanging="360"/>
      </w:pPr>
      <w:rPr>
        <w:rFonts w:ascii="Symbol" w:hAnsi="Symbol" w:hint="default"/>
      </w:rPr>
    </w:lvl>
    <w:lvl w:ilvl="6" w:tplc="339C78D0" w:tentative="1">
      <w:start w:val="1"/>
      <w:numFmt w:val="bullet"/>
      <w:lvlText w:val=""/>
      <w:lvlJc w:val="left"/>
      <w:pPr>
        <w:tabs>
          <w:tab w:val="num" w:pos="5454"/>
        </w:tabs>
        <w:ind w:left="5454" w:hanging="360"/>
      </w:pPr>
      <w:rPr>
        <w:rFonts w:ascii="Symbol" w:hAnsi="Symbol" w:hint="default"/>
      </w:rPr>
    </w:lvl>
    <w:lvl w:ilvl="7" w:tplc="6A080C82" w:tentative="1">
      <w:start w:val="1"/>
      <w:numFmt w:val="bullet"/>
      <w:lvlText w:val=""/>
      <w:lvlJc w:val="left"/>
      <w:pPr>
        <w:tabs>
          <w:tab w:val="num" w:pos="6174"/>
        </w:tabs>
        <w:ind w:left="6174" w:hanging="360"/>
      </w:pPr>
      <w:rPr>
        <w:rFonts w:ascii="Symbol" w:hAnsi="Symbol" w:hint="default"/>
      </w:rPr>
    </w:lvl>
    <w:lvl w:ilvl="8" w:tplc="299A7E5C" w:tentative="1">
      <w:start w:val="1"/>
      <w:numFmt w:val="bullet"/>
      <w:lvlText w:val=""/>
      <w:lvlJc w:val="left"/>
      <w:pPr>
        <w:tabs>
          <w:tab w:val="num" w:pos="6894"/>
        </w:tabs>
        <w:ind w:left="6894" w:hanging="360"/>
      </w:pPr>
      <w:rPr>
        <w:rFonts w:ascii="Symbol" w:hAnsi="Symbol" w:hint="default"/>
      </w:rPr>
    </w:lvl>
  </w:abstractNum>
  <w:abstractNum w:abstractNumId="22" w15:restartNumberingAfterBreak="0">
    <w:nsid w:val="3DBF025C"/>
    <w:multiLevelType w:val="hybridMultilevel"/>
    <w:tmpl w:val="B596AD8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41A33FE0"/>
    <w:multiLevelType w:val="hybridMultilevel"/>
    <w:tmpl w:val="A3AA43E0"/>
    <w:lvl w:ilvl="0" w:tplc="0419000F">
      <w:start w:val="1"/>
      <w:numFmt w:val="decimal"/>
      <w:lvlText w:val="%1."/>
      <w:lvlJc w:val="left"/>
      <w:pPr>
        <w:ind w:left="54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470A7DDC"/>
    <w:multiLevelType w:val="multilevel"/>
    <w:tmpl w:val="E222F446"/>
    <w:lvl w:ilvl="0">
      <w:start w:val="2"/>
      <w:numFmt w:val="decimal"/>
      <w:lvlText w:val="%1"/>
      <w:lvlJc w:val="left"/>
      <w:pPr>
        <w:ind w:left="1664" w:hanging="582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664" w:hanging="582"/>
      </w:pPr>
      <w:rPr>
        <w:rFonts w:ascii="Times New Roman" w:eastAsia="Times New Roman" w:hAnsi="Times New Roman" w:cs="Times New Roman" w:hint="default"/>
        <w:spacing w:val="-5"/>
        <w:w w:val="100"/>
        <w:sz w:val="26"/>
        <w:szCs w:val="26"/>
      </w:rPr>
    </w:lvl>
    <w:lvl w:ilvl="2">
      <w:numFmt w:val="bullet"/>
      <w:lvlText w:val="•"/>
      <w:lvlJc w:val="left"/>
      <w:pPr>
        <w:ind w:left="3701" w:hanging="582"/>
      </w:pPr>
      <w:rPr>
        <w:rFonts w:hint="default"/>
      </w:rPr>
    </w:lvl>
    <w:lvl w:ilvl="3">
      <w:numFmt w:val="bullet"/>
      <w:lvlText w:val="•"/>
      <w:lvlJc w:val="left"/>
      <w:pPr>
        <w:ind w:left="4721" w:hanging="582"/>
      </w:pPr>
      <w:rPr>
        <w:rFonts w:hint="default"/>
      </w:rPr>
    </w:lvl>
    <w:lvl w:ilvl="4">
      <w:numFmt w:val="bullet"/>
      <w:lvlText w:val="•"/>
      <w:lvlJc w:val="left"/>
      <w:pPr>
        <w:ind w:left="5742" w:hanging="582"/>
      </w:pPr>
      <w:rPr>
        <w:rFonts w:hint="default"/>
      </w:rPr>
    </w:lvl>
    <w:lvl w:ilvl="5">
      <w:numFmt w:val="bullet"/>
      <w:lvlText w:val="•"/>
      <w:lvlJc w:val="left"/>
      <w:pPr>
        <w:ind w:left="6763" w:hanging="582"/>
      </w:pPr>
      <w:rPr>
        <w:rFonts w:hint="default"/>
      </w:rPr>
    </w:lvl>
    <w:lvl w:ilvl="6">
      <w:numFmt w:val="bullet"/>
      <w:lvlText w:val="•"/>
      <w:lvlJc w:val="left"/>
      <w:pPr>
        <w:ind w:left="7783" w:hanging="582"/>
      </w:pPr>
      <w:rPr>
        <w:rFonts w:hint="default"/>
      </w:rPr>
    </w:lvl>
    <w:lvl w:ilvl="7">
      <w:numFmt w:val="bullet"/>
      <w:lvlText w:val="•"/>
      <w:lvlJc w:val="left"/>
      <w:pPr>
        <w:ind w:left="8804" w:hanging="582"/>
      </w:pPr>
      <w:rPr>
        <w:rFonts w:hint="default"/>
      </w:rPr>
    </w:lvl>
    <w:lvl w:ilvl="8">
      <w:numFmt w:val="bullet"/>
      <w:lvlText w:val="•"/>
      <w:lvlJc w:val="left"/>
      <w:pPr>
        <w:ind w:left="9824" w:hanging="582"/>
      </w:pPr>
      <w:rPr>
        <w:rFonts w:hint="default"/>
      </w:rPr>
    </w:lvl>
  </w:abstractNum>
  <w:abstractNum w:abstractNumId="25" w15:restartNumberingAfterBreak="0">
    <w:nsid w:val="4776339E"/>
    <w:multiLevelType w:val="hybridMultilevel"/>
    <w:tmpl w:val="08423F6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4C7567AE"/>
    <w:multiLevelType w:val="multilevel"/>
    <w:tmpl w:val="793EBB7C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7"/>
      <w:numFmt w:val="decimal"/>
      <w:lvlText w:val="%1.%2"/>
      <w:lvlJc w:val="left"/>
      <w:pPr>
        <w:ind w:left="2023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4046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5709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7732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9395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1418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3081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5104" w:hanging="1800"/>
      </w:pPr>
      <w:rPr>
        <w:rFonts w:cs="Times New Roman" w:hint="default"/>
      </w:rPr>
    </w:lvl>
  </w:abstractNum>
  <w:abstractNum w:abstractNumId="27" w15:restartNumberingAfterBreak="0">
    <w:nsid w:val="4EBC3B77"/>
    <w:multiLevelType w:val="hybridMultilevel"/>
    <w:tmpl w:val="08423F6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 w15:restartNumberingAfterBreak="0">
    <w:nsid w:val="521E7E37"/>
    <w:multiLevelType w:val="hybridMultilevel"/>
    <w:tmpl w:val="08423F6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 w15:restartNumberingAfterBreak="0">
    <w:nsid w:val="53676F28"/>
    <w:multiLevelType w:val="hybridMultilevel"/>
    <w:tmpl w:val="646A8BEC"/>
    <w:lvl w:ilvl="0" w:tplc="A756190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0" w15:restartNumberingAfterBreak="0">
    <w:nsid w:val="54E76B89"/>
    <w:multiLevelType w:val="multilevel"/>
    <w:tmpl w:val="B5F4025E"/>
    <w:lvl w:ilvl="0">
      <w:start w:val="3"/>
      <w:numFmt w:val="decimal"/>
      <w:lvlText w:val="%1."/>
      <w:lvlJc w:val="left"/>
      <w:pPr>
        <w:ind w:left="1664" w:hanging="260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</w:rPr>
    </w:lvl>
    <w:lvl w:ilvl="1">
      <w:start w:val="1"/>
      <w:numFmt w:val="decimal"/>
      <w:lvlText w:val="%1.%2."/>
      <w:lvlJc w:val="left"/>
      <w:pPr>
        <w:ind w:left="1664" w:hanging="458"/>
      </w:pPr>
      <w:rPr>
        <w:rFonts w:ascii="Times New Roman" w:eastAsia="Times New Roman" w:hAnsi="Times New Roman" w:cs="Times New Roman" w:hint="default"/>
        <w:spacing w:val="-3"/>
        <w:w w:val="100"/>
        <w:sz w:val="26"/>
        <w:szCs w:val="26"/>
      </w:rPr>
    </w:lvl>
    <w:lvl w:ilvl="2">
      <w:numFmt w:val="bullet"/>
      <w:lvlText w:val="•"/>
      <w:lvlJc w:val="left"/>
      <w:pPr>
        <w:ind w:left="3701" w:hanging="458"/>
      </w:pPr>
      <w:rPr>
        <w:rFonts w:hint="default"/>
      </w:rPr>
    </w:lvl>
    <w:lvl w:ilvl="3">
      <w:numFmt w:val="bullet"/>
      <w:lvlText w:val="•"/>
      <w:lvlJc w:val="left"/>
      <w:pPr>
        <w:ind w:left="4721" w:hanging="458"/>
      </w:pPr>
      <w:rPr>
        <w:rFonts w:hint="default"/>
      </w:rPr>
    </w:lvl>
    <w:lvl w:ilvl="4">
      <w:numFmt w:val="bullet"/>
      <w:lvlText w:val="•"/>
      <w:lvlJc w:val="left"/>
      <w:pPr>
        <w:ind w:left="5742" w:hanging="458"/>
      </w:pPr>
      <w:rPr>
        <w:rFonts w:hint="default"/>
      </w:rPr>
    </w:lvl>
    <w:lvl w:ilvl="5">
      <w:numFmt w:val="bullet"/>
      <w:lvlText w:val="•"/>
      <w:lvlJc w:val="left"/>
      <w:pPr>
        <w:ind w:left="6763" w:hanging="458"/>
      </w:pPr>
      <w:rPr>
        <w:rFonts w:hint="default"/>
      </w:rPr>
    </w:lvl>
    <w:lvl w:ilvl="6">
      <w:numFmt w:val="bullet"/>
      <w:lvlText w:val="•"/>
      <w:lvlJc w:val="left"/>
      <w:pPr>
        <w:ind w:left="7783" w:hanging="458"/>
      </w:pPr>
      <w:rPr>
        <w:rFonts w:hint="default"/>
      </w:rPr>
    </w:lvl>
    <w:lvl w:ilvl="7">
      <w:numFmt w:val="bullet"/>
      <w:lvlText w:val="•"/>
      <w:lvlJc w:val="left"/>
      <w:pPr>
        <w:ind w:left="8804" w:hanging="458"/>
      </w:pPr>
      <w:rPr>
        <w:rFonts w:hint="default"/>
      </w:rPr>
    </w:lvl>
    <w:lvl w:ilvl="8">
      <w:numFmt w:val="bullet"/>
      <w:lvlText w:val="•"/>
      <w:lvlJc w:val="left"/>
      <w:pPr>
        <w:ind w:left="9824" w:hanging="458"/>
      </w:pPr>
      <w:rPr>
        <w:rFonts w:hint="default"/>
      </w:rPr>
    </w:lvl>
  </w:abstractNum>
  <w:abstractNum w:abstractNumId="31" w15:restartNumberingAfterBreak="0">
    <w:nsid w:val="619F513E"/>
    <w:multiLevelType w:val="hybridMultilevel"/>
    <w:tmpl w:val="17AC6A78"/>
    <w:lvl w:ilvl="0" w:tplc="3A6C895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2" w15:restartNumberingAfterBreak="0">
    <w:nsid w:val="65095287"/>
    <w:multiLevelType w:val="multilevel"/>
    <w:tmpl w:val="86C00744"/>
    <w:lvl w:ilvl="0">
      <w:start w:val="4"/>
      <w:numFmt w:val="decimal"/>
      <w:lvlText w:val="%1."/>
      <w:lvlJc w:val="left"/>
      <w:pPr>
        <w:ind w:left="2631" w:hanging="260"/>
      </w:pPr>
      <w:rPr>
        <w:rFonts w:ascii="Times New Roman" w:eastAsia="Times New Roman" w:hAnsi="Times New Roman" w:cs="Times New Roman" w:hint="default"/>
        <w:b/>
        <w:bCs/>
        <w:w w:val="100"/>
        <w:sz w:val="26"/>
        <w:szCs w:val="26"/>
      </w:rPr>
    </w:lvl>
    <w:lvl w:ilvl="1">
      <w:start w:val="1"/>
      <w:numFmt w:val="decimal"/>
      <w:lvlText w:val="%1.%2."/>
      <w:lvlJc w:val="left"/>
      <w:pPr>
        <w:ind w:left="2616" w:hanging="456"/>
      </w:pPr>
      <w:rPr>
        <w:rFonts w:cs="Times New Roman" w:hint="default"/>
        <w:b/>
        <w:bCs/>
        <w:spacing w:val="-3"/>
        <w:w w:val="100"/>
      </w:rPr>
    </w:lvl>
    <w:lvl w:ilvl="2">
      <w:numFmt w:val="bullet"/>
      <w:lvlText w:val="•"/>
      <w:lvlJc w:val="left"/>
      <w:pPr>
        <w:ind w:left="3665" w:hanging="456"/>
      </w:pPr>
      <w:rPr>
        <w:rFonts w:hint="default"/>
      </w:rPr>
    </w:lvl>
    <w:lvl w:ilvl="3">
      <w:numFmt w:val="bullet"/>
      <w:lvlText w:val="•"/>
      <w:lvlJc w:val="left"/>
      <w:pPr>
        <w:ind w:left="4690" w:hanging="456"/>
      </w:pPr>
      <w:rPr>
        <w:rFonts w:hint="default"/>
      </w:rPr>
    </w:lvl>
    <w:lvl w:ilvl="4">
      <w:numFmt w:val="bullet"/>
      <w:lvlText w:val="•"/>
      <w:lvlJc w:val="left"/>
      <w:pPr>
        <w:ind w:left="5715" w:hanging="456"/>
      </w:pPr>
      <w:rPr>
        <w:rFonts w:hint="default"/>
      </w:rPr>
    </w:lvl>
    <w:lvl w:ilvl="5">
      <w:numFmt w:val="bullet"/>
      <w:lvlText w:val="•"/>
      <w:lvlJc w:val="left"/>
      <w:pPr>
        <w:ind w:left="6740" w:hanging="456"/>
      </w:pPr>
      <w:rPr>
        <w:rFonts w:hint="default"/>
      </w:rPr>
    </w:lvl>
    <w:lvl w:ilvl="6">
      <w:numFmt w:val="bullet"/>
      <w:lvlText w:val="•"/>
      <w:lvlJc w:val="left"/>
      <w:pPr>
        <w:ind w:left="7765" w:hanging="456"/>
      </w:pPr>
      <w:rPr>
        <w:rFonts w:hint="default"/>
      </w:rPr>
    </w:lvl>
    <w:lvl w:ilvl="7">
      <w:numFmt w:val="bullet"/>
      <w:lvlText w:val="•"/>
      <w:lvlJc w:val="left"/>
      <w:pPr>
        <w:ind w:left="8790" w:hanging="456"/>
      </w:pPr>
      <w:rPr>
        <w:rFonts w:hint="default"/>
      </w:rPr>
    </w:lvl>
    <w:lvl w:ilvl="8">
      <w:numFmt w:val="bullet"/>
      <w:lvlText w:val="•"/>
      <w:lvlJc w:val="left"/>
      <w:pPr>
        <w:ind w:left="9815" w:hanging="456"/>
      </w:pPr>
      <w:rPr>
        <w:rFonts w:hint="default"/>
      </w:rPr>
    </w:lvl>
  </w:abstractNum>
  <w:abstractNum w:abstractNumId="33" w15:restartNumberingAfterBreak="0">
    <w:nsid w:val="66C43CB9"/>
    <w:multiLevelType w:val="hybridMultilevel"/>
    <w:tmpl w:val="AC6C1F12"/>
    <w:lvl w:ilvl="0" w:tplc="0419000F">
      <w:start w:val="1"/>
      <w:numFmt w:val="decimal"/>
      <w:lvlText w:val="%1."/>
      <w:lvlJc w:val="left"/>
      <w:pPr>
        <w:ind w:left="54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 w15:restartNumberingAfterBreak="0">
    <w:nsid w:val="6A550271"/>
    <w:multiLevelType w:val="hybridMultilevel"/>
    <w:tmpl w:val="B596AD8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 w15:restartNumberingAfterBreak="0">
    <w:nsid w:val="6C8A2AA6"/>
    <w:multiLevelType w:val="multilevel"/>
    <w:tmpl w:val="12267E1E"/>
    <w:lvl w:ilvl="0">
      <w:start w:val="6"/>
      <w:numFmt w:val="decimal"/>
      <w:lvlText w:val="%1"/>
      <w:lvlJc w:val="left"/>
      <w:pPr>
        <w:ind w:left="1664" w:hanging="606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664" w:hanging="606"/>
      </w:pPr>
      <w:rPr>
        <w:rFonts w:ascii="Times New Roman" w:eastAsia="Times New Roman" w:hAnsi="Times New Roman" w:cs="Times New Roman" w:hint="default"/>
        <w:spacing w:val="-3"/>
        <w:w w:val="100"/>
        <w:sz w:val="26"/>
        <w:szCs w:val="26"/>
      </w:rPr>
    </w:lvl>
    <w:lvl w:ilvl="2">
      <w:numFmt w:val="bullet"/>
      <w:lvlText w:val="•"/>
      <w:lvlJc w:val="left"/>
      <w:pPr>
        <w:ind w:left="3701" w:hanging="606"/>
      </w:pPr>
      <w:rPr>
        <w:rFonts w:hint="default"/>
      </w:rPr>
    </w:lvl>
    <w:lvl w:ilvl="3">
      <w:numFmt w:val="bullet"/>
      <w:lvlText w:val="•"/>
      <w:lvlJc w:val="left"/>
      <w:pPr>
        <w:ind w:left="4721" w:hanging="606"/>
      </w:pPr>
      <w:rPr>
        <w:rFonts w:hint="default"/>
      </w:rPr>
    </w:lvl>
    <w:lvl w:ilvl="4">
      <w:numFmt w:val="bullet"/>
      <w:lvlText w:val="•"/>
      <w:lvlJc w:val="left"/>
      <w:pPr>
        <w:ind w:left="5742" w:hanging="606"/>
      </w:pPr>
      <w:rPr>
        <w:rFonts w:hint="default"/>
      </w:rPr>
    </w:lvl>
    <w:lvl w:ilvl="5">
      <w:numFmt w:val="bullet"/>
      <w:lvlText w:val="•"/>
      <w:lvlJc w:val="left"/>
      <w:pPr>
        <w:ind w:left="6763" w:hanging="606"/>
      </w:pPr>
      <w:rPr>
        <w:rFonts w:hint="default"/>
      </w:rPr>
    </w:lvl>
    <w:lvl w:ilvl="6">
      <w:numFmt w:val="bullet"/>
      <w:lvlText w:val="•"/>
      <w:lvlJc w:val="left"/>
      <w:pPr>
        <w:ind w:left="7783" w:hanging="606"/>
      </w:pPr>
      <w:rPr>
        <w:rFonts w:hint="default"/>
      </w:rPr>
    </w:lvl>
    <w:lvl w:ilvl="7">
      <w:numFmt w:val="bullet"/>
      <w:lvlText w:val="•"/>
      <w:lvlJc w:val="left"/>
      <w:pPr>
        <w:ind w:left="8804" w:hanging="606"/>
      </w:pPr>
      <w:rPr>
        <w:rFonts w:hint="default"/>
      </w:rPr>
    </w:lvl>
    <w:lvl w:ilvl="8">
      <w:numFmt w:val="bullet"/>
      <w:lvlText w:val="•"/>
      <w:lvlJc w:val="left"/>
      <w:pPr>
        <w:ind w:left="9824" w:hanging="606"/>
      </w:pPr>
      <w:rPr>
        <w:rFonts w:hint="default"/>
      </w:rPr>
    </w:lvl>
  </w:abstractNum>
  <w:abstractNum w:abstractNumId="36" w15:restartNumberingAfterBreak="0">
    <w:nsid w:val="6D942435"/>
    <w:multiLevelType w:val="hybridMultilevel"/>
    <w:tmpl w:val="3990B868"/>
    <w:lvl w:ilvl="0" w:tplc="0419000F">
      <w:start w:val="1"/>
      <w:numFmt w:val="decimal"/>
      <w:lvlText w:val="%1."/>
      <w:lvlJc w:val="left"/>
      <w:pPr>
        <w:ind w:left="643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76A85923"/>
    <w:multiLevelType w:val="multilevel"/>
    <w:tmpl w:val="8DA67CE8"/>
    <w:lvl w:ilvl="0">
      <w:start w:val="1"/>
      <w:numFmt w:val="decimal"/>
      <w:lvlText w:val="%1."/>
      <w:lvlJc w:val="left"/>
      <w:pPr>
        <w:ind w:left="262" w:hanging="281"/>
      </w:pPr>
      <w:rPr>
        <w:rFonts w:ascii="Times New Roman" w:hAnsi="Times New Roman" w:cs="Times New Roman"/>
        <w:b w:val="0"/>
        <w:bCs w:val="0"/>
        <w:spacing w:val="0"/>
        <w:w w:val="100"/>
        <w:sz w:val="24"/>
        <w:szCs w:val="24"/>
      </w:rPr>
    </w:lvl>
    <w:lvl w:ilvl="1">
      <w:numFmt w:val="bullet"/>
      <w:lvlText w:val="•"/>
      <w:lvlJc w:val="left"/>
      <w:pPr>
        <w:ind w:left="1248" w:hanging="281"/>
      </w:pPr>
    </w:lvl>
    <w:lvl w:ilvl="2">
      <w:numFmt w:val="bullet"/>
      <w:lvlText w:val="•"/>
      <w:lvlJc w:val="left"/>
      <w:pPr>
        <w:ind w:left="2237" w:hanging="281"/>
      </w:pPr>
    </w:lvl>
    <w:lvl w:ilvl="3">
      <w:numFmt w:val="bullet"/>
      <w:lvlText w:val="•"/>
      <w:lvlJc w:val="left"/>
      <w:pPr>
        <w:ind w:left="3225" w:hanging="281"/>
      </w:pPr>
    </w:lvl>
    <w:lvl w:ilvl="4">
      <w:numFmt w:val="bullet"/>
      <w:lvlText w:val="•"/>
      <w:lvlJc w:val="left"/>
      <w:pPr>
        <w:ind w:left="4214" w:hanging="281"/>
      </w:pPr>
    </w:lvl>
    <w:lvl w:ilvl="5">
      <w:numFmt w:val="bullet"/>
      <w:lvlText w:val="•"/>
      <w:lvlJc w:val="left"/>
      <w:pPr>
        <w:ind w:left="5203" w:hanging="281"/>
      </w:pPr>
    </w:lvl>
    <w:lvl w:ilvl="6">
      <w:numFmt w:val="bullet"/>
      <w:lvlText w:val="•"/>
      <w:lvlJc w:val="left"/>
      <w:pPr>
        <w:ind w:left="6191" w:hanging="281"/>
      </w:pPr>
    </w:lvl>
    <w:lvl w:ilvl="7">
      <w:numFmt w:val="bullet"/>
      <w:lvlText w:val="•"/>
      <w:lvlJc w:val="left"/>
      <w:pPr>
        <w:ind w:left="7180" w:hanging="281"/>
      </w:pPr>
    </w:lvl>
    <w:lvl w:ilvl="8">
      <w:numFmt w:val="bullet"/>
      <w:lvlText w:val="•"/>
      <w:lvlJc w:val="left"/>
      <w:pPr>
        <w:ind w:left="8169" w:hanging="281"/>
      </w:pPr>
    </w:lvl>
  </w:abstractNum>
  <w:abstractNum w:abstractNumId="38" w15:restartNumberingAfterBreak="0">
    <w:nsid w:val="775D0F12"/>
    <w:multiLevelType w:val="hybridMultilevel"/>
    <w:tmpl w:val="BEF40AB4"/>
    <w:lvl w:ilvl="0" w:tplc="0419000F">
      <w:start w:val="1"/>
      <w:numFmt w:val="decimal"/>
      <w:lvlText w:val="%1."/>
      <w:lvlJc w:val="left"/>
      <w:pPr>
        <w:ind w:left="54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9" w15:restartNumberingAfterBreak="0">
    <w:nsid w:val="77EE3A37"/>
    <w:multiLevelType w:val="hybridMultilevel"/>
    <w:tmpl w:val="17AC6A78"/>
    <w:lvl w:ilvl="0" w:tplc="3A6C895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0" w15:restartNumberingAfterBreak="0">
    <w:nsid w:val="78DB4DE9"/>
    <w:multiLevelType w:val="multilevel"/>
    <w:tmpl w:val="94F60952"/>
    <w:lvl w:ilvl="0">
      <w:start w:val="1"/>
      <w:numFmt w:val="decimal"/>
      <w:lvlText w:val="%1."/>
      <w:lvlJc w:val="left"/>
      <w:pPr>
        <w:ind w:left="565" w:hanging="281"/>
      </w:pPr>
      <w:rPr>
        <w:rFonts w:ascii="Times New Roman" w:hAnsi="Times New Roman" w:cs="Times New Roman"/>
        <w:b w:val="0"/>
        <w:bCs w:val="0"/>
        <w:spacing w:val="0"/>
        <w:w w:val="100"/>
        <w:sz w:val="24"/>
        <w:szCs w:val="24"/>
      </w:rPr>
    </w:lvl>
    <w:lvl w:ilvl="1">
      <w:numFmt w:val="bullet"/>
      <w:lvlText w:val="•"/>
      <w:lvlJc w:val="left"/>
      <w:pPr>
        <w:ind w:left="1551" w:hanging="281"/>
      </w:pPr>
    </w:lvl>
    <w:lvl w:ilvl="2">
      <w:numFmt w:val="bullet"/>
      <w:lvlText w:val="•"/>
      <w:lvlJc w:val="left"/>
      <w:pPr>
        <w:ind w:left="2540" w:hanging="281"/>
      </w:pPr>
    </w:lvl>
    <w:lvl w:ilvl="3">
      <w:numFmt w:val="bullet"/>
      <w:lvlText w:val="•"/>
      <w:lvlJc w:val="left"/>
      <w:pPr>
        <w:ind w:left="3528" w:hanging="281"/>
      </w:pPr>
    </w:lvl>
    <w:lvl w:ilvl="4">
      <w:numFmt w:val="bullet"/>
      <w:lvlText w:val="•"/>
      <w:lvlJc w:val="left"/>
      <w:pPr>
        <w:ind w:left="4517" w:hanging="281"/>
      </w:pPr>
    </w:lvl>
    <w:lvl w:ilvl="5">
      <w:numFmt w:val="bullet"/>
      <w:lvlText w:val="•"/>
      <w:lvlJc w:val="left"/>
      <w:pPr>
        <w:ind w:left="5506" w:hanging="281"/>
      </w:pPr>
    </w:lvl>
    <w:lvl w:ilvl="6">
      <w:numFmt w:val="bullet"/>
      <w:lvlText w:val="•"/>
      <w:lvlJc w:val="left"/>
      <w:pPr>
        <w:ind w:left="6494" w:hanging="281"/>
      </w:pPr>
    </w:lvl>
    <w:lvl w:ilvl="7">
      <w:numFmt w:val="bullet"/>
      <w:lvlText w:val="•"/>
      <w:lvlJc w:val="left"/>
      <w:pPr>
        <w:ind w:left="7483" w:hanging="281"/>
      </w:pPr>
    </w:lvl>
    <w:lvl w:ilvl="8">
      <w:numFmt w:val="bullet"/>
      <w:lvlText w:val="•"/>
      <w:lvlJc w:val="left"/>
      <w:pPr>
        <w:ind w:left="8472" w:hanging="281"/>
      </w:pPr>
    </w:lvl>
  </w:abstractNum>
  <w:abstractNum w:abstractNumId="41" w15:restartNumberingAfterBreak="0">
    <w:nsid w:val="7B3A37C0"/>
    <w:multiLevelType w:val="hybridMultilevel"/>
    <w:tmpl w:val="08423F6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1043869013">
    <w:abstractNumId w:val="8"/>
  </w:num>
  <w:num w:numId="2" w16cid:durableId="872422271">
    <w:abstractNumId w:val="22"/>
  </w:num>
  <w:num w:numId="3" w16cid:durableId="139738396">
    <w:abstractNumId w:val="41"/>
  </w:num>
  <w:num w:numId="4" w16cid:durableId="673842045">
    <w:abstractNumId w:val="25"/>
  </w:num>
  <w:num w:numId="5" w16cid:durableId="392238775">
    <w:abstractNumId w:val="34"/>
  </w:num>
  <w:num w:numId="6" w16cid:durableId="1163349532">
    <w:abstractNumId w:val="28"/>
  </w:num>
  <w:num w:numId="7" w16cid:durableId="501747202">
    <w:abstractNumId w:val="14"/>
  </w:num>
  <w:num w:numId="8" w16cid:durableId="160899119">
    <w:abstractNumId w:val="27"/>
  </w:num>
  <w:num w:numId="9" w16cid:durableId="2122338229">
    <w:abstractNumId w:val="2"/>
  </w:num>
  <w:num w:numId="10" w16cid:durableId="786504684">
    <w:abstractNumId w:val="1"/>
  </w:num>
  <w:num w:numId="11" w16cid:durableId="839082262">
    <w:abstractNumId w:val="0"/>
  </w:num>
  <w:num w:numId="12" w16cid:durableId="499661353">
    <w:abstractNumId w:val="37"/>
  </w:num>
  <w:num w:numId="13" w16cid:durableId="534733176">
    <w:abstractNumId w:val="40"/>
  </w:num>
  <w:num w:numId="14" w16cid:durableId="1193955825">
    <w:abstractNumId w:val="36"/>
  </w:num>
  <w:num w:numId="15" w16cid:durableId="1945072838">
    <w:abstractNumId w:val="3"/>
  </w:num>
  <w:num w:numId="16" w16cid:durableId="1121024814">
    <w:abstractNumId w:val="7"/>
  </w:num>
  <w:num w:numId="17" w16cid:durableId="1878883274">
    <w:abstractNumId w:val="5"/>
  </w:num>
  <w:num w:numId="18" w16cid:durableId="37123004">
    <w:abstractNumId w:val="35"/>
  </w:num>
  <w:num w:numId="19" w16cid:durableId="1727023929">
    <w:abstractNumId w:val="30"/>
  </w:num>
  <w:num w:numId="20" w16cid:durableId="61295316">
    <w:abstractNumId w:val="24"/>
  </w:num>
  <w:num w:numId="21" w16cid:durableId="1143935204">
    <w:abstractNumId w:val="17"/>
  </w:num>
  <w:num w:numId="22" w16cid:durableId="1541631478">
    <w:abstractNumId w:val="32"/>
  </w:num>
  <w:num w:numId="23" w16cid:durableId="1109007366">
    <w:abstractNumId w:val="4"/>
  </w:num>
  <w:num w:numId="24" w16cid:durableId="137965663">
    <w:abstractNumId w:val="21"/>
  </w:num>
  <w:num w:numId="25" w16cid:durableId="997226795">
    <w:abstractNumId w:val="26"/>
  </w:num>
  <w:num w:numId="26" w16cid:durableId="575165724">
    <w:abstractNumId w:val="15"/>
  </w:num>
  <w:num w:numId="27" w16cid:durableId="610669247">
    <w:abstractNumId w:val="20"/>
  </w:num>
  <w:num w:numId="28" w16cid:durableId="1750496465">
    <w:abstractNumId w:val="16"/>
  </w:num>
  <w:num w:numId="29" w16cid:durableId="1663004093">
    <w:abstractNumId w:val="9"/>
  </w:num>
  <w:num w:numId="30" w16cid:durableId="608582383">
    <w:abstractNumId w:val="13"/>
  </w:num>
  <w:num w:numId="31" w16cid:durableId="2055041060">
    <w:abstractNumId w:val="33"/>
  </w:num>
  <w:num w:numId="32" w16cid:durableId="2134902097">
    <w:abstractNumId w:val="11"/>
  </w:num>
  <w:num w:numId="33" w16cid:durableId="745804217">
    <w:abstractNumId w:val="10"/>
  </w:num>
  <w:num w:numId="34" w16cid:durableId="792400835">
    <w:abstractNumId w:val="38"/>
  </w:num>
  <w:num w:numId="35" w16cid:durableId="1951663730">
    <w:abstractNumId w:val="23"/>
  </w:num>
  <w:num w:numId="36" w16cid:durableId="492331845">
    <w:abstractNumId w:val="19"/>
  </w:num>
  <w:num w:numId="37" w16cid:durableId="971326119">
    <w:abstractNumId w:val="12"/>
  </w:num>
  <w:num w:numId="38" w16cid:durableId="1842160528">
    <w:abstractNumId w:val="29"/>
  </w:num>
  <w:num w:numId="39" w16cid:durableId="1777434473">
    <w:abstractNumId w:val="39"/>
  </w:num>
  <w:num w:numId="40" w16cid:durableId="876741175">
    <w:abstractNumId w:val="31"/>
  </w:num>
  <w:num w:numId="41" w16cid:durableId="1860895885">
    <w:abstractNumId w:val="18"/>
  </w:num>
  <w:num w:numId="42" w16cid:durableId="156606752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4187"/>
    <w:rsid w:val="00046395"/>
    <w:rsid w:val="00047E3D"/>
    <w:rsid w:val="000A3C9D"/>
    <w:rsid w:val="000A6552"/>
    <w:rsid w:val="000C06FF"/>
    <w:rsid w:val="000C2E26"/>
    <w:rsid w:val="000D2D11"/>
    <w:rsid w:val="000D47FF"/>
    <w:rsid w:val="000D52E7"/>
    <w:rsid w:val="000D7247"/>
    <w:rsid w:val="000E2168"/>
    <w:rsid w:val="0010232F"/>
    <w:rsid w:val="001103A9"/>
    <w:rsid w:val="001200FD"/>
    <w:rsid w:val="001219CE"/>
    <w:rsid w:val="00130D86"/>
    <w:rsid w:val="0015193F"/>
    <w:rsid w:val="00155558"/>
    <w:rsid w:val="00155E88"/>
    <w:rsid w:val="001852A1"/>
    <w:rsid w:val="00187302"/>
    <w:rsid w:val="001963CC"/>
    <w:rsid w:val="00197227"/>
    <w:rsid w:val="001A3B48"/>
    <w:rsid w:val="001A67E8"/>
    <w:rsid w:val="001A713E"/>
    <w:rsid w:val="001E5CA3"/>
    <w:rsid w:val="002101AD"/>
    <w:rsid w:val="00214481"/>
    <w:rsid w:val="002258E7"/>
    <w:rsid w:val="00251047"/>
    <w:rsid w:val="002629F9"/>
    <w:rsid w:val="00292669"/>
    <w:rsid w:val="002A2DDC"/>
    <w:rsid w:val="002A34F6"/>
    <w:rsid w:val="002A6778"/>
    <w:rsid w:val="002A6E29"/>
    <w:rsid w:val="002B2365"/>
    <w:rsid w:val="002B25BC"/>
    <w:rsid w:val="002C0791"/>
    <w:rsid w:val="002E2727"/>
    <w:rsid w:val="003276E8"/>
    <w:rsid w:val="00330941"/>
    <w:rsid w:val="00340392"/>
    <w:rsid w:val="00355B23"/>
    <w:rsid w:val="003620C7"/>
    <w:rsid w:val="0036441F"/>
    <w:rsid w:val="00372BA2"/>
    <w:rsid w:val="0037731B"/>
    <w:rsid w:val="00383A4A"/>
    <w:rsid w:val="003A4862"/>
    <w:rsid w:val="003B30F9"/>
    <w:rsid w:val="003E635B"/>
    <w:rsid w:val="003F6708"/>
    <w:rsid w:val="00401EBB"/>
    <w:rsid w:val="00410738"/>
    <w:rsid w:val="00422D19"/>
    <w:rsid w:val="00441E7F"/>
    <w:rsid w:val="004445F7"/>
    <w:rsid w:val="00447665"/>
    <w:rsid w:val="00451C0C"/>
    <w:rsid w:val="004674D0"/>
    <w:rsid w:val="004A543C"/>
    <w:rsid w:val="004C0B08"/>
    <w:rsid w:val="00513497"/>
    <w:rsid w:val="00521824"/>
    <w:rsid w:val="00524392"/>
    <w:rsid w:val="00531052"/>
    <w:rsid w:val="00544187"/>
    <w:rsid w:val="005540CD"/>
    <w:rsid w:val="00564092"/>
    <w:rsid w:val="005662C0"/>
    <w:rsid w:val="005B1636"/>
    <w:rsid w:val="005D2036"/>
    <w:rsid w:val="005D687D"/>
    <w:rsid w:val="005D6BAD"/>
    <w:rsid w:val="005E5D40"/>
    <w:rsid w:val="00603E91"/>
    <w:rsid w:val="00613E29"/>
    <w:rsid w:val="00615548"/>
    <w:rsid w:val="00621D6A"/>
    <w:rsid w:val="00625D1C"/>
    <w:rsid w:val="00630A62"/>
    <w:rsid w:val="00635E1F"/>
    <w:rsid w:val="0064192C"/>
    <w:rsid w:val="006678FC"/>
    <w:rsid w:val="00696B31"/>
    <w:rsid w:val="006B1E14"/>
    <w:rsid w:val="006C16C2"/>
    <w:rsid w:val="006F10C6"/>
    <w:rsid w:val="00707294"/>
    <w:rsid w:val="0070752B"/>
    <w:rsid w:val="00712ED4"/>
    <w:rsid w:val="00730A01"/>
    <w:rsid w:val="00734B03"/>
    <w:rsid w:val="00736AA0"/>
    <w:rsid w:val="00747163"/>
    <w:rsid w:val="007732E8"/>
    <w:rsid w:val="00791B7D"/>
    <w:rsid w:val="00797783"/>
    <w:rsid w:val="007B3CD5"/>
    <w:rsid w:val="007B49AF"/>
    <w:rsid w:val="007C02C6"/>
    <w:rsid w:val="007C2394"/>
    <w:rsid w:val="007D1C58"/>
    <w:rsid w:val="00800BEB"/>
    <w:rsid w:val="0081490E"/>
    <w:rsid w:val="00831B7E"/>
    <w:rsid w:val="00885E0B"/>
    <w:rsid w:val="008C111A"/>
    <w:rsid w:val="008D2909"/>
    <w:rsid w:val="008E17FE"/>
    <w:rsid w:val="00901353"/>
    <w:rsid w:val="009019A1"/>
    <w:rsid w:val="00914B60"/>
    <w:rsid w:val="00917A26"/>
    <w:rsid w:val="00966EE1"/>
    <w:rsid w:val="0097775A"/>
    <w:rsid w:val="009A255C"/>
    <w:rsid w:val="009A7F1C"/>
    <w:rsid w:val="009B18D3"/>
    <w:rsid w:val="009B2E63"/>
    <w:rsid w:val="009C4D68"/>
    <w:rsid w:val="009D20FA"/>
    <w:rsid w:val="009D5101"/>
    <w:rsid w:val="009D5D26"/>
    <w:rsid w:val="00A06678"/>
    <w:rsid w:val="00A13DE8"/>
    <w:rsid w:val="00A17CFF"/>
    <w:rsid w:val="00A37BC5"/>
    <w:rsid w:val="00A67C2F"/>
    <w:rsid w:val="00AA0981"/>
    <w:rsid w:val="00AC0F6A"/>
    <w:rsid w:val="00AE09F8"/>
    <w:rsid w:val="00AE1EBC"/>
    <w:rsid w:val="00AE3181"/>
    <w:rsid w:val="00AE456D"/>
    <w:rsid w:val="00B0638D"/>
    <w:rsid w:val="00B067BA"/>
    <w:rsid w:val="00B3245A"/>
    <w:rsid w:val="00B65F24"/>
    <w:rsid w:val="00B7506E"/>
    <w:rsid w:val="00B857F0"/>
    <w:rsid w:val="00B8794C"/>
    <w:rsid w:val="00BD2C95"/>
    <w:rsid w:val="00BE12E5"/>
    <w:rsid w:val="00C12B3D"/>
    <w:rsid w:val="00C334EB"/>
    <w:rsid w:val="00C957E5"/>
    <w:rsid w:val="00CB2A03"/>
    <w:rsid w:val="00CB4F36"/>
    <w:rsid w:val="00CC4C24"/>
    <w:rsid w:val="00CE1613"/>
    <w:rsid w:val="00CE5531"/>
    <w:rsid w:val="00D31646"/>
    <w:rsid w:val="00D47A67"/>
    <w:rsid w:val="00D50F6C"/>
    <w:rsid w:val="00D54E3C"/>
    <w:rsid w:val="00D71329"/>
    <w:rsid w:val="00D9363A"/>
    <w:rsid w:val="00D96FBA"/>
    <w:rsid w:val="00DA2372"/>
    <w:rsid w:val="00DC66D7"/>
    <w:rsid w:val="00E17595"/>
    <w:rsid w:val="00E24866"/>
    <w:rsid w:val="00E50461"/>
    <w:rsid w:val="00E554AC"/>
    <w:rsid w:val="00E56406"/>
    <w:rsid w:val="00E7177B"/>
    <w:rsid w:val="00E81CDC"/>
    <w:rsid w:val="00E94460"/>
    <w:rsid w:val="00EC3863"/>
    <w:rsid w:val="00EC3B15"/>
    <w:rsid w:val="00F03087"/>
    <w:rsid w:val="00F11FC0"/>
    <w:rsid w:val="00F303EA"/>
    <w:rsid w:val="00F30D55"/>
    <w:rsid w:val="00F373C9"/>
    <w:rsid w:val="00F66E57"/>
    <w:rsid w:val="00F9022B"/>
    <w:rsid w:val="00FC7644"/>
    <w:rsid w:val="00FD3579"/>
    <w:rsid w:val="00FD7B30"/>
    <w:rsid w:val="00FF6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A10E284"/>
  <w15:docId w15:val="{19126F5A-D6F7-4877-8785-5C3F66FA30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25D1C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155E88"/>
    <w:pPr>
      <w:keepNext/>
      <w:keepLines/>
      <w:spacing w:before="480" w:after="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link w:val="20"/>
    <w:uiPriority w:val="99"/>
    <w:qFormat/>
    <w:rsid w:val="00155E88"/>
    <w:pPr>
      <w:widowControl w:val="0"/>
      <w:autoSpaceDE w:val="0"/>
      <w:autoSpaceDN w:val="0"/>
      <w:spacing w:before="77" w:after="0" w:line="240" w:lineRule="auto"/>
      <w:ind w:left="1664" w:hanging="259"/>
      <w:outlineLvl w:val="1"/>
    </w:pPr>
    <w:rPr>
      <w:rFonts w:ascii="Times New Roman" w:hAnsi="Times New Roman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155E88"/>
    <w:rPr>
      <w:rFonts w:ascii="Cambria" w:hAnsi="Cambria" w:cs="Times New Roman"/>
      <w:b/>
      <w:bCs/>
      <w:color w:val="365F91"/>
      <w:sz w:val="28"/>
      <w:szCs w:val="28"/>
      <w:lang w:val="ru-RU" w:eastAsia="en-US" w:bidi="ar-SA"/>
    </w:rPr>
  </w:style>
  <w:style w:type="character" w:customStyle="1" w:styleId="20">
    <w:name w:val="Заголовок 2 Знак"/>
    <w:link w:val="2"/>
    <w:uiPriority w:val="99"/>
    <w:semiHidden/>
    <w:locked/>
    <w:rsid w:val="00155E88"/>
    <w:rPr>
      <w:rFonts w:cs="Times New Roman"/>
      <w:b/>
      <w:bCs/>
      <w:sz w:val="26"/>
      <w:szCs w:val="26"/>
      <w:lang w:val="ru-RU" w:eastAsia="ru-RU" w:bidi="ar-SA"/>
    </w:rPr>
  </w:style>
  <w:style w:type="paragraph" w:styleId="a3">
    <w:name w:val="List Paragraph"/>
    <w:basedOn w:val="a"/>
    <w:link w:val="a4"/>
    <w:uiPriority w:val="1"/>
    <w:qFormat/>
    <w:rsid w:val="00155E88"/>
    <w:pPr>
      <w:ind w:left="720"/>
      <w:contextualSpacing/>
    </w:pPr>
    <w:rPr>
      <w:szCs w:val="20"/>
    </w:rPr>
  </w:style>
  <w:style w:type="character" w:customStyle="1" w:styleId="21">
    <w:name w:val="Основной текст (2)_"/>
    <w:link w:val="22"/>
    <w:uiPriority w:val="99"/>
    <w:locked/>
    <w:rsid w:val="00155E88"/>
    <w:rPr>
      <w:b/>
      <w:sz w:val="26"/>
      <w:shd w:val="clear" w:color="auto" w:fill="FFFFFF"/>
    </w:rPr>
  </w:style>
  <w:style w:type="paragraph" w:customStyle="1" w:styleId="22">
    <w:name w:val="Основной текст (2)"/>
    <w:basedOn w:val="a"/>
    <w:link w:val="21"/>
    <w:uiPriority w:val="99"/>
    <w:rsid w:val="00155E88"/>
    <w:pPr>
      <w:widowControl w:val="0"/>
      <w:shd w:val="clear" w:color="auto" w:fill="FFFFFF"/>
      <w:spacing w:after="0" w:line="566" w:lineRule="exact"/>
      <w:ind w:hanging="780"/>
      <w:jc w:val="center"/>
    </w:pPr>
    <w:rPr>
      <w:rFonts w:ascii="Times New Roman" w:hAnsi="Times New Roman"/>
      <w:b/>
      <w:noProof/>
      <w:sz w:val="26"/>
      <w:szCs w:val="20"/>
      <w:shd w:val="clear" w:color="auto" w:fill="FFFFFF"/>
      <w:lang w:eastAsia="ru-RU"/>
    </w:rPr>
  </w:style>
  <w:style w:type="paragraph" w:styleId="a5">
    <w:name w:val="Normal (Web)"/>
    <w:basedOn w:val="a"/>
    <w:uiPriority w:val="99"/>
    <w:rsid w:val="00155E88"/>
    <w:pPr>
      <w:spacing w:after="153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a4">
    <w:name w:val="Абзац списка Знак"/>
    <w:link w:val="a3"/>
    <w:uiPriority w:val="99"/>
    <w:locked/>
    <w:rsid w:val="00155E88"/>
    <w:rPr>
      <w:rFonts w:ascii="Calibri" w:hAnsi="Calibri"/>
      <w:sz w:val="22"/>
      <w:lang w:val="ru-RU" w:eastAsia="en-US"/>
    </w:rPr>
  </w:style>
  <w:style w:type="paragraph" w:customStyle="1" w:styleId="TableParagraph">
    <w:name w:val="Table Paragraph"/>
    <w:basedOn w:val="a"/>
    <w:uiPriority w:val="1"/>
    <w:qFormat/>
    <w:rsid w:val="00155E88"/>
    <w:pPr>
      <w:widowControl w:val="0"/>
      <w:autoSpaceDE w:val="0"/>
      <w:autoSpaceDN w:val="0"/>
      <w:adjustRightInd w:val="0"/>
      <w:spacing w:after="0" w:line="240" w:lineRule="auto"/>
      <w:ind w:left="9"/>
    </w:pPr>
    <w:rPr>
      <w:rFonts w:ascii="Times New Roman" w:hAnsi="Times New Roman"/>
      <w:sz w:val="24"/>
      <w:szCs w:val="24"/>
      <w:lang w:eastAsia="ru-RU"/>
    </w:rPr>
  </w:style>
  <w:style w:type="paragraph" w:styleId="a6">
    <w:name w:val="Body Text"/>
    <w:basedOn w:val="a"/>
    <w:link w:val="a7"/>
    <w:uiPriority w:val="99"/>
    <w:rsid w:val="00155E88"/>
    <w:pPr>
      <w:widowControl w:val="0"/>
      <w:autoSpaceDE w:val="0"/>
      <w:autoSpaceDN w:val="0"/>
      <w:adjustRightInd w:val="0"/>
      <w:spacing w:after="0" w:line="240" w:lineRule="auto"/>
      <w:ind w:left="262"/>
    </w:pPr>
    <w:rPr>
      <w:rFonts w:ascii="Times New Roman" w:hAnsi="Times New Roman"/>
      <w:sz w:val="24"/>
      <w:szCs w:val="24"/>
      <w:lang w:eastAsia="ru-RU"/>
    </w:rPr>
  </w:style>
  <w:style w:type="character" w:customStyle="1" w:styleId="a7">
    <w:name w:val="Основной текст Знак"/>
    <w:link w:val="a6"/>
    <w:uiPriority w:val="99"/>
    <w:locked/>
    <w:rsid w:val="00155E88"/>
    <w:rPr>
      <w:rFonts w:cs="Times New Roman"/>
      <w:sz w:val="24"/>
      <w:szCs w:val="24"/>
      <w:lang w:val="ru-RU" w:eastAsia="ru-RU" w:bidi="ar-SA"/>
    </w:rPr>
  </w:style>
  <w:style w:type="paragraph" w:styleId="HTML">
    <w:name w:val="HTML Preformatted"/>
    <w:basedOn w:val="a"/>
    <w:link w:val="HTML0"/>
    <w:uiPriority w:val="99"/>
    <w:rsid w:val="00155E8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uiPriority w:val="99"/>
    <w:locked/>
    <w:rsid w:val="00155E88"/>
    <w:rPr>
      <w:rFonts w:ascii="Courier New" w:hAnsi="Courier New" w:cs="Courier New"/>
      <w:lang w:val="ru-RU" w:eastAsia="ru-RU" w:bidi="ar-SA"/>
    </w:rPr>
  </w:style>
  <w:style w:type="paragraph" w:styleId="a8">
    <w:name w:val="Balloon Text"/>
    <w:basedOn w:val="a"/>
    <w:link w:val="a9"/>
    <w:uiPriority w:val="99"/>
    <w:semiHidden/>
    <w:rsid w:val="00155E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locked/>
    <w:rsid w:val="00155E88"/>
    <w:rPr>
      <w:rFonts w:ascii="Tahoma" w:hAnsi="Tahoma" w:cs="Tahoma"/>
      <w:sz w:val="16"/>
      <w:szCs w:val="16"/>
      <w:lang w:val="ru-RU" w:eastAsia="en-US" w:bidi="ar-SA"/>
    </w:rPr>
  </w:style>
  <w:style w:type="character" w:styleId="aa">
    <w:name w:val="Hyperlink"/>
    <w:uiPriority w:val="99"/>
    <w:rsid w:val="00155E88"/>
    <w:rPr>
      <w:rFonts w:cs="Times New Roman"/>
      <w:color w:val="0000FF"/>
      <w:u w:val="single"/>
    </w:rPr>
  </w:style>
  <w:style w:type="paragraph" w:styleId="ab">
    <w:name w:val="Document Map"/>
    <w:basedOn w:val="a"/>
    <w:link w:val="ac"/>
    <w:uiPriority w:val="99"/>
    <w:semiHidden/>
    <w:rsid w:val="00155E88"/>
    <w:pPr>
      <w:shd w:val="clear" w:color="auto" w:fill="000080"/>
    </w:pPr>
    <w:rPr>
      <w:rFonts w:ascii="Times New Roman" w:hAnsi="Times New Roman"/>
      <w:sz w:val="2"/>
      <w:szCs w:val="20"/>
    </w:rPr>
  </w:style>
  <w:style w:type="character" w:customStyle="1" w:styleId="ac">
    <w:name w:val="Схема документа Знак"/>
    <w:link w:val="ab"/>
    <w:uiPriority w:val="99"/>
    <w:semiHidden/>
    <w:locked/>
    <w:rsid w:val="00155E88"/>
    <w:rPr>
      <w:rFonts w:cs="Times New Roman"/>
      <w:sz w:val="2"/>
      <w:lang w:val="ru-RU" w:eastAsia="en-US" w:bidi="ar-SA"/>
    </w:rPr>
  </w:style>
  <w:style w:type="paragraph" w:styleId="ad">
    <w:name w:val="header"/>
    <w:basedOn w:val="a"/>
    <w:link w:val="ae"/>
    <w:uiPriority w:val="99"/>
    <w:semiHidden/>
    <w:rsid w:val="00155E88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link w:val="ad"/>
    <w:uiPriority w:val="99"/>
    <w:semiHidden/>
    <w:locked/>
    <w:rsid w:val="00155E88"/>
    <w:rPr>
      <w:rFonts w:ascii="Calibri" w:hAnsi="Calibri" w:cs="Times New Roman"/>
      <w:sz w:val="22"/>
      <w:szCs w:val="22"/>
      <w:lang w:val="ru-RU" w:eastAsia="en-US" w:bidi="ar-SA"/>
    </w:rPr>
  </w:style>
  <w:style w:type="paragraph" w:styleId="af">
    <w:name w:val="footer"/>
    <w:basedOn w:val="a"/>
    <w:link w:val="af0"/>
    <w:uiPriority w:val="99"/>
    <w:semiHidden/>
    <w:rsid w:val="00155E88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link w:val="af"/>
    <w:uiPriority w:val="99"/>
    <w:semiHidden/>
    <w:locked/>
    <w:rsid w:val="00155E88"/>
    <w:rPr>
      <w:rFonts w:ascii="Calibri" w:hAnsi="Calibri" w:cs="Times New Roman"/>
      <w:sz w:val="22"/>
      <w:szCs w:val="22"/>
      <w:lang w:val="ru-RU" w:eastAsia="en-US" w:bidi="ar-SA"/>
    </w:rPr>
  </w:style>
  <w:style w:type="character" w:customStyle="1" w:styleId="apple-converted-space">
    <w:name w:val="apple-converted-space"/>
    <w:uiPriority w:val="99"/>
    <w:rsid w:val="00155E88"/>
    <w:rPr>
      <w:rFonts w:cs="Times New Roman"/>
    </w:rPr>
  </w:style>
  <w:style w:type="character" w:styleId="af1">
    <w:name w:val="FollowedHyperlink"/>
    <w:uiPriority w:val="99"/>
    <w:rsid w:val="00155E88"/>
    <w:rPr>
      <w:rFonts w:cs="Times New Roman"/>
      <w:color w:val="800080"/>
      <w:u w:val="single"/>
    </w:rPr>
  </w:style>
  <w:style w:type="character" w:customStyle="1" w:styleId="11">
    <w:name w:val="Неразрешенное упоминание1"/>
    <w:uiPriority w:val="99"/>
    <w:semiHidden/>
    <w:rsid w:val="00155E88"/>
    <w:rPr>
      <w:rFonts w:cs="Times New Roman"/>
      <w:color w:val="605E5C"/>
      <w:shd w:val="clear" w:color="auto" w:fill="E1DFDD"/>
    </w:rPr>
  </w:style>
  <w:style w:type="table" w:customStyle="1" w:styleId="TableNormal">
    <w:name w:val="Table Normal"/>
    <w:uiPriority w:val="2"/>
    <w:semiHidden/>
    <w:unhideWhenUsed/>
    <w:qFormat/>
    <w:rsid w:val="002B2365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f2">
    <w:name w:val="Table Grid"/>
    <w:basedOn w:val="a1"/>
    <w:uiPriority w:val="59"/>
    <w:rsid w:val="00B65F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47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12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83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6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officemag.ru/catalog/goods/124770/" TargetMode="External"/><Relationship Id="rId117" Type="http://schemas.openxmlformats.org/officeDocument/2006/relationships/hyperlink" Target="https://www.officemag.ru/catalog/goods/200692/" TargetMode="External"/><Relationship Id="rId21" Type="http://schemas.openxmlformats.org/officeDocument/2006/relationships/image" Target="media/image8.jpeg"/><Relationship Id="rId42" Type="http://schemas.openxmlformats.org/officeDocument/2006/relationships/hyperlink" Target="https://www.officemag.ru/catalog/goods/191313/" TargetMode="External"/><Relationship Id="rId47" Type="http://schemas.openxmlformats.org/officeDocument/2006/relationships/image" Target="media/image22.jpeg"/><Relationship Id="rId63" Type="http://schemas.openxmlformats.org/officeDocument/2006/relationships/image" Target="media/image31.png"/><Relationship Id="rId68" Type="http://schemas.openxmlformats.org/officeDocument/2006/relationships/image" Target="media/image34.jpeg"/><Relationship Id="rId84" Type="http://schemas.openxmlformats.org/officeDocument/2006/relationships/hyperlink" Target="https://www.officemag.ru/catalog/goods/191313/" TargetMode="External"/><Relationship Id="rId89" Type="http://schemas.openxmlformats.org/officeDocument/2006/relationships/hyperlink" Target="https://www.officemag.ru/catalog/goods/222926/" TargetMode="External"/><Relationship Id="rId112" Type="http://schemas.openxmlformats.org/officeDocument/2006/relationships/hyperlink" Target="https://www.officemag.ru/catalog/goods/210381/" TargetMode="External"/><Relationship Id="rId133" Type="http://schemas.openxmlformats.org/officeDocument/2006/relationships/hyperlink" Target="https://www.express-office.ru/catalog/staff/ofisnye-stoly/" TargetMode="External"/><Relationship Id="rId138" Type="http://schemas.openxmlformats.org/officeDocument/2006/relationships/hyperlink" Target="https://www.dns-shop.ru/product/edbc9d9e4edb3330/mys-provodnaa-hp-x900-cernyj/" TargetMode="External"/><Relationship Id="rId16" Type="http://schemas.openxmlformats.org/officeDocument/2006/relationships/hyperlink" Target="https://www.komus.ru/katalog/khozyajstvennye-tovary/meshki-i-emkosti-dlya-musora/emkosti-dlya-musora/korziny-dlya-bumag/c/10171/" TargetMode="External"/><Relationship Id="rId107" Type="http://schemas.openxmlformats.org/officeDocument/2006/relationships/hyperlink" Target="https://www.officemag.ru/catalog/goods/110972/" TargetMode="External"/><Relationship Id="rId11" Type="http://schemas.openxmlformats.org/officeDocument/2006/relationships/hyperlink" Target="https://www.express-office.ru/catalog/staff/ofisnye-stoly/" TargetMode="External"/><Relationship Id="rId32" Type="http://schemas.openxmlformats.org/officeDocument/2006/relationships/hyperlink" Target="https://www.officemag.ru/catalog/goods/222473/" TargetMode="External"/><Relationship Id="rId37" Type="http://schemas.openxmlformats.org/officeDocument/2006/relationships/image" Target="media/image17.jpeg"/><Relationship Id="rId53" Type="http://schemas.openxmlformats.org/officeDocument/2006/relationships/image" Target="media/image25.jpeg"/><Relationship Id="rId58" Type="http://schemas.openxmlformats.org/officeDocument/2006/relationships/image" Target="media/image28.jpeg"/><Relationship Id="rId74" Type="http://schemas.openxmlformats.org/officeDocument/2006/relationships/hyperlink" Target="https://www.officemag.ru/catalog/goods/125226/" TargetMode="External"/><Relationship Id="rId79" Type="http://schemas.openxmlformats.org/officeDocument/2006/relationships/hyperlink" Target="https://www.officemag.ru/catalog/goods/222473/" TargetMode="External"/><Relationship Id="rId102" Type="http://schemas.openxmlformats.org/officeDocument/2006/relationships/hyperlink" Target="https://leonardo.ru/ishop/good_32183824732/" TargetMode="External"/><Relationship Id="rId123" Type="http://schemas.openxmlformats.org/officeDocument/2006/relationships/hyperlink" Target="https://www.officemag.ru/catalog/goods/230762/" TargetMode="External"/><Relationship Id="rId128" Type="http://schemas.openxmlformats.org/officeDocument/2006/relationships/hyperlink" Target="https://www.officemag.ru/catalog/goods/601258/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s://www.officemag.ru/catalog/goods/605643/" TargetMode="External"/><Relationship Id="rId95" Type="http://schemas.openxmlformats.org/officeDocument/2006/relationships/hyperlink" Target="https://leonardo.ru/ishop/good_77463422884/" TargetMode="External"/><Relationship Id="rId22" Type="http://schemas.openxmlformats.org/officeDocument/2006/relationships/hyperlink" Target="https://www.officemag.ru/catalog/goods/110972/" TargetMode="External"/><Relationship Id="rId27" Type="http://schemas.openxmlformats.org/officeDocument/2006/relationships/image" Target="media/image11.jpeg"/><Relationship Id="rId43" Type="http://schemas.openxmlformats.org/officeDocument/2006/relationships/image" Target="media/image20.jpeg"/><Relationship Id="rId48" Type="http://schemas.openxmlformats.org/officeDocument/2006/relationships/hyperlink" Target="https://www.officemag.ru/catalog/goods/200658/" TargetMode="External"/><Relationship Id="rId64" Type="http://schemas.openxmlformats.org/officeDocument/2006/relationships/image" Target="media/image32.jpeg"/><Relationship Id="rId69" Type="http://schemas.openxmlformats.org/officeDocument/2006/relationships/hyperlink" Target="https://www.officemag.ru/catalog/goods/601258/" TargetMode="External"/><Relationship Id="rId113" Type="http://schemas.openxmlformats.org/officeDocument/2006/relationships/hyperlink" Target="https://www.officemag.ru/catalog/goods/190432/" TargetMode="External"/><Relationship Id="rId118" Type="http://schemas.openxmlformats.org/officeDocument/2006/relationships/hyperlink" Target="https://www.officemag.ru/catalog/goods/200648/" TargetMode="External"/><Relationship Id="rId134" Type="http://schemas.openxmlformats.org/officeDocument/2006/relationships/image" Target="media/image47.jpeg"/><Relationship Id="rId139" Type="http://schemas.openxmlformats.org/officeDocument/2006/relationships/image" Target="media/image50.png"/><Relationship Id="rId8" Type="http://schemas.openxmlformats.org/officeDocument/2006/relationships/image" Target="media/image2.png"/><Relationship Id="rId51" Type="http://schemas.openxmlformats.org/officeDocument/2006/relationships/image" Target="media/image24.jpeg"/><Relationship Id="rId72" Type="http://schemas.openxmlformats.org/officeDocument/2006/relationships/image" Target="media/image36.jpeg"/><Relationship Id="rId80" Type="http://schemas.openxmlformats.org/officeDocument/2006/relationships/hyperlink" Target="https://www.officemag.ru/catalog/goods/210381/" TargetMode="External"/><Relationship Id="rId85" Type="http://schemas.openxmlformats.org/officeDocument/2006/relationships/hyperlink" Target="https://www.officemag.ru/catalog/goods/200692/" TargetMode="External"/><Relationship Id="rId93" Type="http://schemas.openxmlformats.org/officeDocument/2006/relationships/image" Target="media/image39.jpeg"/><Relationship Id="rId98" Type="http://schemas.openxmlformats.org/officeDocument/2006/relationships/hyperlink" Target="https://www.officemag.ru/catalog/goods/601258/" TargetMode="External"/><Relationship Id="rId121" Type="http://schemas.openxmlformats.org/officeDocument/2006/relationships/hyperlink" Target="https://www.officemag.ru/catalog/goods/222926/" TargetMode="External"/><Relationship Id="rId3" Type="http://schemas.openxmlformats.org/officeDocument/2006/relationships/styles" Target="styles.xml"/><Relationship Id="rId12" Type="http://schemas.openxmlformats.org/officeDocument/2006/relationships/image" Target="media/image4.jpeg"/><Relationship Id="rId17" Type="http://schemas.openxmlformats.org/officeDocument/2006/relationships/image" Target="media/image6.jpeg"/><Relationship Id="rId25" Type="http://schemas.openxmlformats.org/officeDocument/2006/relationships/image" Target="media/image10.jpeg"/><Relationship Id="rId33" Type="http://schemas.openxmlformats.org/officeDocument/2006/relationships/image" Target="media/image15.jpeg"/><Relationship Id="rId38" Type="http://schemas.openxmlformats.org/officeDocument/2006/relationships/hyperlink" Target="https://leonardo.ru/ishop/good_4020600074/" TargetMode="External"/><Relationship Id="rId46" Type="http://schemas.openxmlformats.org/officeDocument/2006/relationships/hyperlink" Target="https://www.officemag.ru/catalog/goods/200648/" TargetMode="External"/><Relationship Id="rId59" Type="http://schemas.openxmlformats.org/officeDocument/2006/relationships/hyperlink" Target="https://www.officemag.ru/catalog/goods/605008/" TargetMode="External"/><Relationship Id="rId67" Type="http://schemas.openxmlformats.org/officeDocument/2006/relationships/hyperlink" Target="https://www.komus.ru/katalog/khozyajstvennye-tovary/bumazhnye-gigienicheskie-sredstva-i-derzhateli/skaterti-odnorazovye/skatert-odnorazovaya-pvkh-120x180-sm-zelenaya/p/570529/?from=block-123-2" TargetMode="External"/><Relationship Id="rId103" Type="http://schemas.openxmlformats.org/officeDocument/2006/relationships/image" Target="media/image42.jpeg"/><Relationship Id="rId108" Type="http://schemas.openxmlformats.org/officeDocument/2006/relationships/hyperlink" Target="https://www.officemag.ru/catalog/goods/124783/" TargetMode="External"/><Relationship Id="rId116" Type="http://schemas.openxmlformats.org/officeDocument/2006/relationships/hyperlink" Target="https://www.officemag.ru/catalog/goods/191313/" TargetMode="External"/><Relationship Id="rId124" Type="http://schemas.openxmlformats.org/officeDocument/2006/relationships/hyperlink" Target="https://www.officemag.ru/catalog/goods/605008/" TargetMode="External"/><Relationship Id="rId129" Type="http://schemas.openxmlformats.org/officeDocument/2006/relationships/hyperlink" Target="https://www.officemag.ru/catalog/goods/129893/" TargetMode="External"/><Relationship Id="rId137" Type="http://schemas.openxmlformats.org/officeDocument/2006/relationships/image" Target="media/image49.jpeg"/><Relationship Id="rId20" Type="http://schemas.openxmlformats.org/officeDocument/2006/relationships/hyperlink" Target="https://www.officemag.ru/catalog/goods/125226/" TargetMode="External"/><Relationship Id="rId41" Type="http://schemas.openxmlformats.org/officeDocument/2006/relationships/image" Target="media/image19.jpeg"/><Relationship Id="rId54" Type="http://schemas.openxmlformats.org/officeDocument/2006/relationships/hyperlink" Target="https://www.officemag.ru/catalog/goods/605643/" TargetMode="External"/><Relationship Id="rId62" Type="http://schemas.openxmlformats.org/officeDocument/2006/relationships/image" Target="media/image30.png"/><Relationship Id="rId70" Type="http://schemas.openxmlformats.org/officeDocument/2006/relationships/image" Target="media/image35.jpeg"/><Relationship Id="rId75" Type="http://schemas.openxmlformats.org/officeDocument/2006/relationships/hyperlink" Target="https://www.officemag.ru/catalog/goods/110972/" TargetMode="External"/><Relationship Id="rId83" Type="http://schemas.openxmlformats.org/officeDocument/2006/relationships/hyperlink" Target="https://www.officemag.ru/catalog/goods/191158/" TargetMode="External"/><Relationship Id="rId88" Type="http://schemas.openxmlformats.org/officeDocument/2006/relationships/hyperlink" Target="https://www.officemag.ru/catalog/goods/222928/" TargetMode="External"/><Relationship Id="rId91" Type="http://schemas.openxmlformats.org/officeDocument/2006/relationships/hyperlink" Target="https://www.officemag.ru/catalog/goods/230762/" TargetMode="External"/><Relationship Id="rId96" Type="http://schemas.openxmlformats.org/officeDocument/2006/relationships/hyperlink" Target="https://www.officemag.ru/catalog/goods/610563/" TargetMode="External"/><Relationship Id="rId111" Type="http://schemas.openxmlformats.org/officeDocument/2006/relationships/hyperlink" Target="https://www.officemag.ru/catalog/goods/222473/" TargetMode="External"/><Relationship Id="rId132" Type="http://schemas.openxmlformats.org/officeDocument/2006/relationships/hyperlink" Target="https://www.express-office.ru/catalog/staff/ofisnye-stoly/65919/" TargetMode="External"/><Relationship Id="rId14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https://www.komus.ru/katalog/khozyajstvennye-tovary/meshki-i-emkosti-dlya-musora/emkosti-dlya-musora/korziny-dlya-bumag/korzina-dlya-musora-stamm-9-l-plastik-chernaya-/p/384385/" TargetMode="External"/><Relationship Id="rId23" Type="http://schemas.openxmlformats.org/officeDocument/2006/relationships/image" Target="media/image9.jpeg"/><Relationship Id="rId28" Type="http://schemas.openxmlformats.org/officeDocument/2006/relationships/hyperlink" Target="https://www.officemag.ru/catalog/goods/181400/" TargetMode="External"/><Relationship Id="rId36" Type="http://schemas.openxmlformats.org/officeDocument/2006/relationships/hyperlink" Target="https://www.officemag.ru/catalog/goods/190432/" TargetMode="External"/><Relationship Id="rId49" Type="http://schemas.openxmlformats.org/officeDocument/2006/relationships/image" Target="media/image23.jpeg"/><Relationship Id="rId57" Type="http://schemas.openxmlformats.org/officeDocument/2006/relationships/image" Target="media/image27.jpeg"/><Relationship Id="rId106" Type="http://schemas.openxmlformats.org/officeDocument/2006/relationships/hyperlink" Target="https://www.officemag.ru/catalog/goods/125226/" TargetMode="External"/><Relationship Id="rId114" Type="http://schemas.openxmlformats.org/officeDocument/2006/relationships/hyperlink" Target="https://leonardo.ru/ishop/good_4020600074/" TargetMode="External"/><Relationship Id="rId119" Type="http://schemas.openxmlformats.org/officeDocument/2006/relationships/hyperlink" Target="https://www.officemag.ru/catalog/goods/200658/" TargetMode="External"/><Relationship Id="rId127" Type="http://schemas.openxmlformats.org/officeDocument/2006/relationships/hyperlink" Target="https://www.komus.ru/katalog/khozyajstvennye-tovary/bumazhnye-gigienicheskie-sredstva-i-derzhateli/skaterti-odnorazovye/skatert-odnorazovaya-pvkh-120x180-sm-zelenaya/p/570529/?from=block-123-2" TargetMode="External"/><Relationship Id="rId10" Type="http://schemas.openxmlformats.org/officeDocument/2006/relationships/hyperlink" Target="https://www.express-office.ru/catalog/staff/ofisnye-stoly/65919/" TargetMode="External"/><Relationship Id="rId31" Type="http://schemas.openxmlformats.org/officeDocument/2006/relationships/image" Target="media/image14.jpeg"/><Relationship Id="rId44" Type="http://schemas.openxmlformats.org/officeDocument/2006/relationships/hyperlink" Target="https://www.officemag.ru/catalog/goods/200692/" TargetMode="External"/><Relationship Id="rId52" Type="http://schemas.openxmlformats.org/officeDocument/2006/relationships/hyperlink" Target="https://www.officemag.ru/catalog/goods/222926/" TargetMode="External"/><Relationship Id="rId60" Type="http://schemas.openxmlformats.org/officeDocument/2006/relationships/image" Target="media/image29.jpeg"/><Relationship Id="rId65" Type="http://schemas.openxmlformats.org/officeDocument/2006/relationships/hyperlink" Target="https://www.officemag.ru/catalog/goods/610563/" TargetMode="External"/><Relationship Id="rId73" Type="http://schemas.openxmlformats.org/officeDocument/2006/relationships/image" Target="media/image37.jpeg"/><Relationship Id="rId78" Type="http://schemas.openxmlformats.org/officeDocument/2006/relationships/hyperlink" Target="https://www.officemag.ru/catalog/goods/181400/" TargetMode="External"/><Relationship Id="rId81" Type="http://schemas.openxmlformats.org/officeDocument/2006/relationships/hyperlink" Target="https://www.officemag.ru/catalog/goods/190432/" TargetMode="External"/><Relationship Id="rId86" Type="http://schemas.openxmlformats.org/officeDocument/2006/relationships/hyperlink" Target="https://www.officemag.ru/catalog/goods/200648/" TargetMode="External"/><Relationship Id="rId94" Type="http://schemas.openxmlformats.org/officeDocument/2006/relationships/hyperlink" Target="https://www.officemag.ru/catalog/goods/605008/" TargetMode="External"/><Relationship Id="rId99" Type="http://schemas.openxmlformats.org/officeDocument/2006/relationships/hyperlink" Target="https://www.officemag.ru/catalog/goods/129893/" TargetMode="External"/><Relationship Id="rId101" Type="http://schemas.openxmlformats.org/officeDocument/2006/relationships/image" Target="media/image41.jpeg"/><Relationship Id="rId122" Type="http://schemas.openxmlformats.org/officeDocument/2006/relationships/hyperlink" Target="https://www.officemag.ru/catalog/goods/605643/" TargetMode="External"/><Relationship Id="rId130" Type="http://schemas.openxmlformats.org/officeDocument/2006/relationships/image" Target="media/image45.jpeg"/><Relationship Id="rId135" Type="http://schemas.openxmlformats.org/officeDocument/2006/relationships/hyperlink" Target="https://www.komus.ru/katalog/mebel/ofisnye-kresla-i-stulya/c/900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3" Type="http://schemas.openxmlformats.org/officeDocument/2006/relationships/hyperlink" Target="https://www.komus.ru/katalog/mebel/ofisnye-kresla-i-stulya/c/900/" TargetMode="External"/><Relationship Id="rId18" Type="http://schemas.openxmlformats.org/officeDocument/2006/relationships/hyperlink" Target="https://www.sima-land.ru/kanctovary/tovary-dlya-hudozhnikov/molberty-etyudniki/khlopushki-fps/?per-page=20&amp;sort=price&amp;viewtype=list" TargetMode="External"/><Relationship Id="rId39" Type="http://schemas.openxmlformats.org/officeDocument/2006/relationships/image" Target="media/image18.jpeg"/><Relationship Id="rId109" Type="http://schemas.openxmlformats.org/officeDocument/2006/relationships/hyperlink" Target="https://www.officemag.ru/catalog/goods/124770/" TargetMode="External"/><Relationship Id="rId34" Type="http://schemas.openxmlformats.org/officeDocument/2006/relationships/hyperlink" Target="https://www.officemag.ru/catalog/goods/210381/" TargetMode="External"/><Relationship Id="rId50" Type="http://schemas.openxmlformats.org/officeDocument/2006/relationships/hyperlink" Target="https://www.officemag.ru/catalog/goods/222928/" TargetMode="External"/><Relationship Id="rId55" Type="http://schemas.openxmlformats.org/officeDocument/2006/relationships/image" Target="media/image26.jpeg"/><Relationship Id="rId76" Type="http://schemas.openxmlformats.org/officeDocument/2006/relationships/hyperlink" Target="https://www.officemag.ru/catalog/goods/124783/" TargetMode="External"/><Relationship Id="rId97" Type="http://schemas.openxmlformats.org/officeDocument/2006/relationships/hyperlink" Target="https://www.komus.ru/katalog/khozyajstvennye-tovary/bumazhnye-gigienicheskie-sredstva-i-derzhateli/skaterti-odnorazovye/skatert-odnorazovaya-pvkh-120x180-sm-zelenaya/p/570529/?from=block-123-2" TargetMode="External"/><Relationship Id="rId104" Type="http://schemas.openxmlformats.org/officeDocument/2006/relationships/image" Target="media/image43.jpeg"/><Relationship Id="rId120" Type="http://schemas.openxmlformats.org/officeDocument/2006/relationships/hyperlink" Target="https://www.officemag.ru/catalog/goods/222928/" TargetMode="External"/><Relationship Id="rId125" Type="http://schemas.openxmlformats.org/officeDocument/2006/relationships/hyperlink" Target="https://leonardo.ru/ishop/good_77463422884/" TargetMode="External"/><Relationship Id="rId141" Type="http://schemas.openxmlformats.org/officeDocument/2006/relationships/theme" Target="theme/theme1.xml"/><Relationship Id="rId7" Type="http://schemas.openxmlformats.org/officeDocument/2006/relationships/endnotes" Target="endnotes.xml"/><Relationship Id="rId71" Type="http://schemas.openxmlformats.org/officeDocument/2006/relationships/hyperlink" Target="https://www.officemag.ru/catalog/goods/129893/" TargetMode="External"/><Relationship Id="rId92" Type="http://schemas.openxmlformats.org/officeDocument/2006/relationships/image" Target="media/image38.jpeg"/><Relationship Id="rId2" Type="http://schemas.openxmlformats.org/officeDocument/2006/relationships/numbering" Target="numbering.xml"/><Relationship Id="rId29" Type="http://schemas.openxmlformats.org/officeDocument/2006/relationships/image" Target="media/image12.jpeg"/><Relationship Id="rId24" Type="http://schemas.openxmlformats.org/officeDocument/2006/relationships/hyperlink" Target="https://www.officemag.ru/catalog/goods/124783/" TargetMode="External"/><Relationship Id="rId40" Type="http://schemas.openxmlformats.org/officeDocument/2006/relationships/hyperlink" Target="https://www.officemag.ru/catalog/goods/191158/" TargetMode="External"/><Relationship Id="rId45" Type="http://schemas.openxmlformats.org/officeDocument/2006/relationships/image" Target="media/image21.jpeg"/><Relationship Id="rId66" Type="http://schemas.openxmlformats.org/officeDocument/2006/relationships/image" Target="media/image33.jpeg"/><Relationship Id="rId87" Type="http://schemas.openxmlformats.org/officeDocument/2006/relationships/hyperlink" Target="https://www.officemag.ru/catalog/goods/200658/" TargetMode="External"/><Relationship Id="rId110" Type="http://schemas.openxmlformats.org/officeDocument/2006/relationships/hyperlink" Target="https://www.officemag.ru/catalog/goods/181400/" TargetMode="External"/><Relationship Id="rId115" Type="http://schemas.openxmlformats.org/officeDocument/2006/relationships/hyperlink" Target="https://www.officemag.ru/catalog/goods/191158/" TargetMode="External"/><Relationship Id="rId131" Type="http://schemas.openxmlformats.org/officeDocument/2006/relationships/image" Target="media/image46.jpeg"/><Relationship Id="rId136" Type="http://schemas.openxmlformats.org/officeDocument/2006/relationships/image" Target="media/image48.jpeg"/><Relationship Id="rId61" Type="http://schemas.openxmlformats.org/officeDocument/2006/relationships/hyperlink" Target="https://leonardo.ru/ishop/good_77463422884/" TargetMode="External"/><Relationship Id="rId82" Type="http://schemas.openxmlformats.org/officeDocument/2006/relationships/hyperlink" Target="https://leonardo.ru/ishop/good_4020600074/" TargetMode="External"/><Relationship Id="rId19" Type="http://schemas.openxmlformats.org/officeDocument/2006/relationships/image" Target="media/image7.jpeg"/><Relationship Id="rId14" Type="http://schemas.openxmlformats.org/officeDocument/2006/relationships/image" Target="media/image5.jpeg"/><Relationship Id="rId30" Type="http://schemas.openxmlformats.org/officeDocument/2006/relationships/image" Target="media/image13.jpeg"/><Relationship Id="rId35" Type="http://schemas.openxmlformats.org/officeDocument/2006/relationships/image" Target="media/image16.jpeg"/><Relationship Id="rId56" Type="http://schemas.openxmlformats.org/officeDocument/2006/relationships/hyperlink" Target="https://www.officemag.ru/catalog/goods/230762/" TargetMode="External"/><Relationship Id="rId77" Type="http://schemas.openxmlformats.org/officeDocument/2006/relationships/hyperlink" Target="https://www.officemag.ru/catalog/goods/124770/" TargetMode="External"/><Relationship Id="rId100" Type="http://schemas.openxmlformats.org/officeDocument/2006/relationships/image" Target="media/image40.jpeg"/><Relationship Id="rId105" Type="http://schemas.openxmlformats.org/officeDocument/2006/relationships/image" Target="media/image44.jpeg"/><Relationship Id="rId126" Type="http://schemas.openxmlformats.org/officeDocument/2006/relationships/hyperlink" Target="https://www.officemag.ru/catalog/goods/610563/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OneDrive\&#1056;&#1072;&#1073;&#1086;&#1095;&#1080;&#1081;%20&#1089;&#1090;&#1086;&#1083;\&#1050;&#1047;%20&#1061;&#1059;&#1044;&#1044;&#1048;&#1047;&#1040;&#1049;&#1053;%20-%202023%20&#1080;&#1089;&#1087;&#1088;&#1072;&#1074;&#1083;&#1077;&#1085;&#1085;&#1099;&#1081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985A17-D1F5-4AF5-BCAA-15F6FB5B90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КЗ ХУДДИЗАЙН - 2023 исправленный</Template>
  <TotalTime>247</TotalTime>
  <Pages>1</Pages>
  <Words>7711</Words>
  <Characters>43958</Characters>
  <Application>Microsoft Office Word</Application>
  <DocSecurity>0</DocSecurity>
  <Lines>366</Lines>
  <Paragraphs>103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VI НАЦИОНАЛЬНЫЙ ЧЕМПИОНАТ «АБИЛИМПИКС»</vt:lpstr>
    </vt:vector>
  </TitlesOfParts>
  <Company/>
  <LinksUpToDate>false</LinksUpToDate>
  <CharactersWithSpaces>51566</CharactersWithSpaces>
  <SharedDoc>false</SharedDoc>
  <HLinks>
    <vt:vector size="1698" baseType="variant">
      <vt:variant>
        <vt:i4>6619169</vt:i4>
      </vt:variant>
      <vt:variant>
        <vt:i4>846</vt:i4>
      </vt:variant>
      <vt:variant>
        <vt:i4>0</vt:i4>
      </vt:variant>
      <vt:variant>
        <vt:i4>5</vt:i4>
      </vt:variant>
      <vt:variant>
        <vt:lpwstr>https://www.officemag.ru/catalog/goods/621329/</vt:lpwstr>
      </vt:variant>
      <vt:variant>
        <vt:lpwstr/>
      </vt:variant>
      <vt:variant>
        <vt:i4>6619171</vt:i4>
      </vt:variant>
      <vt:variant>
        <vt:i4>843</vt:i4>
      </vt:variant>
      <vt:variant>
        <vt:i4>0</vt:i4>
      </vt:variant>
      <vt:variant>
        <vt:i4>5</vt:i4>
      </vt:variant>
      <vt:variant>
        <vt:lpwstr>https://www.officemag.ru/catalog/goods/600933/</vt:lpwstr>
      </vt:variant>
      <vt:variant>
        <vt:lpwstr/>
      </vt:variant>
      <vt:variant>
        <vt:i4>6750255</vt:i4>
      </vt:variant>
      <vt:variant>
        <vt:i4>840</vt:i4>
      </vt:variant>
      <vt:variant>
        <vt:i4>0</vt:i4>
      </vt:variant>
      <vt:variant>
        <vt:i4>5</vt:i4>
      </vt:variant>
      <vt:variant>
        <vt:lpwstr>https://www.officemag.ru/catalog/goods/452417/</vt:lpwstr>
      </vt:variant>
      <vt:variant>
        <vt:lpwstr/>
      </vt:variant>
      <vt:variant>
        <vt:i4>6422563</vt:i4>
      </vt:variant>
      <vt:variant>
        <vt:i4>837</vt:i4>
      </vt:variant>
      <vt:variant>
        <vt:i4>0</vt:i4>
      </vt:variant>
      <vt:variant>
        <vt:i4>5</vt:i4>
      </vt:variant>
      <vt:variant>
        <vt:lpwstr>https://www.officemag.ru/catalog/goods/630049/</vt:lpwstr>
      </vt:variant>
      <vt:variant>
        <vt:lpwstr/>
      </vt:variant>
      <vt:variant>
        <vt:i4>7274543</vt:i4>
      </vt:variant>
      <vt:variant>
        <vt:i4>834</vt:i4>
      </vt:variant>
      <vt:variant>
        <vt:i4>0</vt:i4>
      </vt:variant>
      <vt:variant>
        <vt:i4>5</vt:i4>
      </vt:variant>
      <vt:variant>
        <vt:lpwstr>https://www.officemag.ru/catalog/goods/601187/</vt:lpwstr>
      </vt:variant>
      <vt:variant>
        <vt:lpwstr/>
      </vt:variant>
      <vt:variant>
        <vt:i4>6619176</vt:i4>
      </vt:variant>
      <vt:variant>
        <vt:i4>831</vt:i4>
      </vt:variant>
      <vt:variant>
        <vt:i4>0</vt:i4>
      </vt:variant>
      <vt:variant>
        <vt:i4>5</vt:i4>
      </vt:variant>
      <vt:variant>
        <vt:lpwstr>https://www.officemag.ru/catalog/goods/610636/</vt:lpwstr>
      </vt:variant>
      <vt:variant>
        <vt:lpwstr/>
      </vt:variant>
      <vt:variant>
        <vt:i4>131072</vt:i4>
      </vt:variant>
      <vt:variant>
        <vt:i4>828</vt:i4>
      </vt:variant>
      <vt:variant>
        <vt:i4>0</vt:i4>
      </vt:variant>
      <vt:variant>
        <vt:i4>5</vt:i4>
      </vt:variant>
      <vt:variant>
        <vt:lpwstr>https://www.komus.ru/katalog/mebel/ofisnye-kresla-i-stulya/c/900/</vt:lpwstr>
      </vt:variant>
      <vt:variant>
        <vt:lpwstr/>
      </vt:variant>
      <vt:variant>
        <vt:i4>2097266</vt:i4>
      </vt:variant>
      <vt:variant>
        <vt:i4>825</vt:i4>
      </vt:variant>
      <vt:variant>
        <vt:i4>0</vt:i4>
      </vt:variant>
      <vt:variant>
        <vt:i4>5</vt:i4>
      </vt:variant>
      <vt:variant>
        <vt:lpwstr>https://www.express-office.ru/catalog/staff/ofisnye-stoly/</vt:lpwstr>
      </vt:variant>
      <vt:variant>
        <vt:lpwstr/>
      </vt:variant>
      <vt:variant>
        <vt:i4>720964</vt:i4>
      </vt:variant>
      <vt:variant>
        <vt:i4>822</vt:i4>
      </vt:variant>
      <vt:variant>
        <vt:i4>0</vt:i4>
      </vt:variant>
      <vt:variant>
        <vt:i4>5</vt:i4>
      </vt:variant>
      <vt:variant>
        <vt:lpwstr>https://www.express-office.ru/catalog/staff/ofisnye-stoly/65919/</vt:lpwstr>
      </vt:variant>
      <vt:variant>
        <vt:lpwstr/>
      </vt:variant>
      <vt:variant>
        <vt:i4>131072</vt:i4>
      </vt:variant>
      <vt:variant>
        <vt:i4>819</vt:i4>
      </vt:variant>
      <vt:variant>
        <vt:i4>0</vt:i4>
      </vt:variant>
      <vt:variant>
        <vt:i4>5</vt:i4>
      </vt:variant>
      <vt:variant>
        <vt:lpwstr>https://www.komus.ru/katalog/mebel/ofisnye-kresla-i-stulya/c/900/</vt:lpwstr>
      </vt:variant>
      <vt:variant>
        <vt:lpwstr/>
      </vt:variant>
      <vt:variant>
        <vt:i4>2097266</vt:i4>
      </vt:variant>
      <vt:variant>
        <vt:i4>816</vt:i4>
      </vt:variant>
      <vt:variant>
        <vt:i4>0</vt:i4>
      </vt:variant>
      <vt:variant>
        <vt:i4>5</vt:i4>
      </vt:variant>
      <vt:variant>
        <vt:lpwstr>https://www.express-office.ru/catalog/staff/ofisnye-stoly/</vt:lpwstr>
      </vt:variant>
      <vt:variant>
        <vt:lpwstr/>
      </vt:variant>
      <vt:variant>
        <vt:i4>720964</vt:i4>
      </vt:variant>
      <vt:variant>
        <vt:i4>813</vt:i4>
      </vt:variant>
      <vt:variant>
        <vt:i4>0</vt:i4>
      </vt:variant>
      <vt:variant>
        <vt:i4>5</vt:i4>
      </vt:variant>
      <vt:variant>
        <vt:lpwstr>https://www.express-office.ru/catalog/staff/ofisnye-stoly/65919/</vt:lpwstr>
      </vt:variant>
      <vt:variant>
        <vt:lpwstr/>
      </vt:variant>
      <vt:variant>
        <vt:i4>6553646</vt:i4>
      </vt:variant>
      <vt:variant>
        <vt:i4>810</vt:i4>
      </vt:variant>
      <vt:variant>
        <vt:i4>0</vt:i4>
      </vt:variant>
      <vt:variant>
        <vt:i4>5</vt:i4>
      </vt:variant>
      <vt:variant>
        <vt:lpwstr>https://www.officemag.ru/catalog/goods/511107/</vt:lpwstr>
      </vt:variant>
      <vt:variant>
        <vt:lpwstr/>
      </vt:variant>
      <vt:variant>
        <vt:i4>6422575</vt:i4>
      </vt:variant>
      <vt:variant>
        <vt:i4>807</vt:i4>
      </vt:variant>
      <vt:variant>
        <vt:i4>0</vt:i4>
      </vt:variant>
      <vt:variant>
        <vt:i4>5</vt:i4>
      </vt:variant>
      <vt:variant>
        <vt:lpwstr>https://www.officemag.ru/catalog/goods/221713/</vt:lpwstr>
      </vt:variant>
      <vt:variant>
        <vt:lpwstr/>
      </vt:variant>
      <vt:variant>
        <vt:i4>6750252</vt:i4>
      </vt:variant>
      <vt:variant>
        <vt:i4>804</vt:i4>
      </vt:variant>
      <vt:variant>
        <vt:i4>0</vt:i4>
      </vt:variant>
      <vt:variant>
        <vt:i4>5</vt:i4>
      </vt:variant>
      <vt:variant>
        <vt:lpwstr>https://www.officemag.ru/catalog/goods/222473/</vt:lpwstr>
      </vt:variant>
      <vt:variant>
        <vt:lpwstr/>
      </vt:variant>
      <vt:variant>
        <vt:i4>6946853</vt:i4>
      </vt:variant>
      <vt:variant>
        <vt:i4>801</vt:i4>
      </vt:variant>
      <vt:variant>
        <vt:i4>0</vt:i4>
      </vt:variant>
      <vt:variant>
        <vt:i4>5</vt:i4>
      </vt:variant>
      <vt:variant>
        <vt:lpwstr>https://www.officemag.ru/catalog/goods/228608/</vt:lpwstr>
      </vt:variant>
      <vt:variant>
        <vt:lpwstr/>
      </vt:variant>
      <vt:variant>
        <vt:i4>6291495</vt:i4>
      </vt:variant>
      <vt:variant>
        <vt:i4>798</vt:i4>
      </vt:variant>
      <vt:variant>
        <vt:i4>0</vt:i4>
      </vt:variant>
      <vt:variant>
        <vt:i4>5</vt:i4>
      </vt:variant>
      <vt:variant>
        <vt:lpwstr>https://www.officemag.ru/catalog/goods/180610/</vt:lpwstr>
      </vt:variant>
      <vt:variant>
        <vt:lpwstr/>
      </vt:variant>
      <vt:variant>
        <vt:i4>6684717</vt:i4>
      </vt:variant>
      <vt:variant>
        <vt:i4>795</vt:i4>
      </vt:variant>
      <vt:variant>
        <vt:i4>0</vt:i4>
      </vt:variant>
      <vt:variant>
        <vt:i4>5</vt:i4>
      </vt:variant>
      <vt:variant>
        <vt:lpwstr>https://www.officemag.ru/catalog/goods/143242/</vt:lpwstr>
      </vt:variant>
      <vt:variant>
        <vt:lpwstr/>
      </vt:variant>
      <vt:variant>
        <vt:i4>8126586</vt:i4>
      </vt:variant>
      <vt:variant>
        <vt:i4>792</vt:i4>
      </vt:variant>
      <vt:variant>
        <vt:i4>0</vt:i4>
      </vt:variant>
      <vt:variant>
        <vt:i4>5</vt:i4>
      </vt:variant>
      <vt:variant>
        <vt:lpwstr>https://www.dns-shop.ru/product/edbc9d9e4edb3330/mys-provodnaa-hp-x900-cernyj/</vt:lpwstr>
      </vt:variant>
      <vt:variant>
        <vt:lpwstr/>
      </vt:variant>
      <vt:variant>
        <vt:i4>131072</vt:i4>
      </vt:variant>
      <vt:variant>
        <vt:i4>789</vt:i4>
      </vt:variant>
      <vt:variant>
        <vt:i4>0</vt:i4>
      </vt:variant>
      <vt:variant>
        <vt:i4>5</vt:i4>
      </vt:variant>
      <vt:variant>
        <vt:lpwstr>https://www.komus.ru/katalog/mebel/ofisnye-kresla-i-stulya/c/900/</vt:lpwstr>
      </vt:variant>
      <vt:variant>
        <vt:lpwstr/>
      </vt:variant>
      <vt:variant>
        <vt:i4>2097266</vt:i4>
      </vt:variant>
      <vt:variant>
        <vt:i4>786</vt:i4>
      </vt:variant>
      <vt:variant>
        <vt:i4>0</vt:i4>
      </vt:variant>
      <vt:variant>
        <vt:i4>5</vt:i4>
      </vt:variant>
      <vt:variant>
        <vt:lpwstr>https://www.express-office.ru/catalog/staff/ofisnye-stoly/</vt:lpwstr>
      </vt:variant>
      <vt:variant>
        <vt:lpwstr/>
      </vt:variant>
      <vt:variant>
        <vt:i4>720964</vt:i4>
      </vt:variant>
      <vt:variant>
        <vt:i4>783</vt:i4>
      </vt:variant>
      <vt:variant>
        <vt:i4>0</vt:i4>
      </vt:variant>
      <vt:variant>
        <vt:i4>5</vt:i4>
      </vt:variant>
      <vt:variant>
        <vt:lpwstr>https://www.express-office.ru/catalog/staff/ofisnye-stoly/65919/</vt:lpwstr>
      </vt:variant>
      <vt:variant>
        <vt:lpwstr/>
      </vt:variant>
      <vt:variant>
        <vt:i4>6357024</vt:i4>
      </vt:variant>
      <vt:variant>
        <vt:i4>780</vt:i4>
      </vt:variant>
      <vt:variant>
        <vt:i4>0</vt:i4>
      </vt:variant>
      <vt:variant>
        <vt:i4>5</vt:i4>
      </vt:variant>
      <vt:variant>
        <vt:lpwstr>https://www.officemag.ru/catalog/goods/129893/</vt:lpwstr>
      </vt:variant>
      <vt:variant>
        <vt:lpwstr/>
      </vt:variant>
      <vt:variant>
        <vt:i4>6422563</vt:i4>
      </vt:variant>
      <vt:variant>
        <vt:i4>777</vt:i4>
      </vt:variant>
      <vt:variant>
        <vt:i4>0</vt:i4>
      </vt:variant>
      <vt:variant>
        <vt:i4>5</vt:i4>
      </vt:variant>
      <vt:variant>
        <vt:lpwstr>https://www.officemag.ru/catalog/goods/601258/</vt:lpwstr>
      </vt:variant>
      <vt:variant>
        <vt:lpwstr/>
      </vt:variant>
      <vt:variant>
        <vt:i4>1048586</vt:i4>
      </vt:variant>
      <vt:variant>
        <vt:i4>774</vt:i4>
      </vt:variant>
      <vt:variant>
        <vt:i4>0</vt:i4>
      </vt:variant>
      <vt:variant>
        <vt:i4>5</vt:i4>
      </vt:variant>
      <vt:variant>
        <vt:lpwstr>https://www.komus.ru/katalog/khozyajstvennye-tovary/bumazhnye-gigienicheskie-sredstva-i-derzhateli/skaterti-odnorazovye/skatert-odnorazovaya-pvkh-120x180-sm-zelenaya/p/570529/?from=block-123-2</vt:lpwstr>
      </vt:variant>
      <vt:variant>
        <vt:lpwstr/>
      </vt:variant>
      <vt:variant>
        <vt:i4>6291502</vt:i4>
      </vt:variant>
      <vt:variant>
        <vt:i4>771</vt:i4>
      </vt:variant>
      <vt:variant>
        <vt:i4>0</vt:i4>
      </vt:variant>
      <vt:variant>
        <vt:i4>5</vt:i4>
      </vt:variant>
      <vt:variant>
        <vt:lpwstr>https://www.officemag.ru/catalog/goods/610563/</vt:lpwstr>
      </vt:variant>
      <vt:variant>
        <vt:lpwstr/>
      </vt:variant>
      <vt:variant>
        <vt:i4>7077892</vt:i4>
      </vt:variant>
      <vt:variant>
        <vt:i4>768</vt:i4>
      </vt:variant>
      <vt:variant>
        <vt:i4>0</vt:i4>
      </vt:variant>
      <vt:variant>
        <vt:i4>5</vt:i4>
      </vt:variant>
      <vt:variant>
        <vt:lpwstr>https://leonardo.ru/ishop/good_77463422884/</vt:lpwstr>
      </vt:variant>
      <vt:variant>
        <vt:lpwstr/>
      </vt:variant>
      <vt:variant>
        <vt:i4>2555933</vt:i4>
      </vt:variant>
      <vt:variant>
        <vt:i4>765</vt:i4>
      </vt:variant>
      <vt:variant>
        <vt:i4>0</vt:i4>
      </vt:variant>
      <vt:variant>
        <vt:i4>5</vt:i4>
      </vt:variant>
      <vt:variant>
        <vt:lpwstr>https://leonardo.ru/ishop/group_55032186482/</vt:lpwstr>
      </vt:variant>
      <vt:variant>
        <vt:lpwstr/>
      </vt:variant>
      <vt:variant>
        <vt:i4>1441876</vt:i4>
      </vt:variant>
      <vt:variant>
        <vt:i4>762</vt:i4>
      </vt:variant>
      <vt:variant>
        <vt:i4>0</vt:i4>
      </vt:variant>
      <vt:variant>
        <vt:i4>5</vt:i4>
      </vt:variant>
      <vt:variant>
        <vt:lpwstr>https://www.livemaster.ru/item/36149078-materialy-dlya-tvorchestva-klyuchnitsa-s-dverkoj</vt:lpwstr>
      </vt:variant>
      <vt:variant>
        <vt:lpwstr/>
      </vt:variant>
      <vt:variant>
        <vt:i4>6619182</vt:i4>
      </vt:variant>
      <vt:variant>
        <vt:i4>759</vt:i4>
      </vt:variant>
      <vt:variant>
        <vt:i4>0</vt:i4>
      </vt:variant>
      <vt:variant>
        <vt:i4>5</vt:i4>
      </vt:variant>
      <vt:variant>
        <vt:lpwstr>https://www.officemag.ru/catalog/goods/604770/</vt:lpwstr>
      </vt:variant>
      <vt:variant>
        <vt:lpwstr/>
      </vt:variant>
      <vt:variant>
        <vt:i4>2293811</vt:i4>
      </vt:variant>
      <vt:variant>
        <vt:i4>756</vt:i4>
      </vt:variant>
      <vt:variant>
        <vt:i4>0</vt:i4>
      </vt:variant>
      <vt:variant>
        <vt:i4>5</vt:i4>
      </vt:variant>
      <vt:variant>
        <vt:lpwstr>https://www.komus.ru/katalog/posuda-i-tekstil/odnorazovaya-posuda-i-upakovka-/odnorazovaya-posuda/trubochki-palochki-i-piki/nabor-shampurov-green-mystery-bambukovye-dlina-30-sm-100-shtuk-v-upakovke-artikul-proizvoditelya-341033k-/p/1139416/?from=block-301-19</vt:lpwstr>
      </vt:variant>
      <vt:variant>
        <vt:lpwstr/>
      </vt:variant>
      <vt:variant>
        <vt:i4>3997798</vt:i4>
      </vt:variant>
      <vt:variant>
        <vt:i4>753</vt:i4>
      </vt:variant>
      <vt:variant>
        <vt:i4>0</vt:i4>
      </vt:variant>
      <vt:variant>
        <vt:i4>5</vt:i4>
      </vt:variant>
      <vt:variant>
        <vt:lpwstr>https://www.komus.ru/katalog/posuda-i-tekstil/odnorazovaya-posuda-i-upakovka-/odnorazovaya-posuda/trubochki-palochki-i-piki/piki-dlya-kanape-paterra-zavitki-bambukovye-dlina-90-mm-100-shtuk-v-upakovke-artikul-proizvoditelya-401-463-/p/656068/?from=block-301-1</vt:lpwstr>
      </vt:variant>
      <vt:variant>
        <vt:lpwstr/>
      </vt:variant>
      <vt:variant>
        <vt:i4>6553647</vt:i4>
      </vt:variant>
      <vt:variant>
        <vt:i4>750</vt:i4>
      </vt:variant>
      <vt:variant>
        <vt:i4>0</vt:i4>
      </vt:variant>
      <vt:variant>
        <vt:i4>5</vt:i4>
      </vt:variant>
      <vt:variant>
        <vt:lpwstr>https://www.officemag.ru/catalog/goods/590619/</vt:lpwstr>
      </vt:variant>
      <vt:variant>
        <vt:lpwstr/>
      </vt:variant>
      <vt:variant>
        <vt:i4>6357030</vt:i4>
      </vt:variant>
      <vt:variant>
        <vt:i4>747</vt:i4>
      </vt:variant>
      <vt:variant>
        <vt:i4>0</vt:i4>
      </vt:variant>
      <vt:variant>
        <vt:i4>5</vt:i4>
      </vt:variant>
      <vt:variant>
        <vt:lpwstr>https://www.officemag.ru/catalog/goods/590244/</vt:lpwstr>
      </vt:variant>
      <vt:variant>
        <vt:lpwstr/>
      </vt:variant>
      <vt:variant>
        <vt:i4>7274536</vt:i4>
      </vt:variant>
      <vt:variant>
        <vt:i4>744</vt:i4>
      </vt:variant>
      <vt:variant>
        <vt:i4>0</vt:i4>
      </vt:variant>
      <vt:variant>
        <vt:i4>5</vt:i4>
      </vt:variant>
      <vt:variant>
        <vt:lpwstr>https://www.officemag.ru/catalog/goods/600998/</vt:lpwstr>
      </vt:variant>
      <vt:variant>
        <vt:lpwstr/>
      </vt:variant>
      <vt:variant>
        <vt:i4>6422560</vt:i4>
      </vt:variant>
      <vt:variant>
        <vt:i4>741</vt:i4>
      </vt:variant>
      <vt:variant>
        <vt:i4>0</vt:i4>
      </vt:variant>
      <vt:variant>
        <vt:i4>5</vt:i4>
      </vt:variant>
      <vt:variant>
        <vt:lpwstr>https://www.officemag.ru/catalog/goods/603079/</vt:lpwstr>
      </vt:variant>
      <vt:variant>
        <vt:lpwstr/>
      </vt:variant>
      <vt:variant>
        <vt:i4>6422561</vt:i4>
      </vt:variant>
      <vt:variant>
        <vt:i4>738</vt:i4>
      </vt:variant>
      <vt:variant>
        <vt:i4>0</vt:i4>
      </vt:variant>
      <vt:variant>
        <vt:i4>5</vt:i4>
      </vt:variant>
      <vt:variant>
        <vt:lpwstr>https://www.officemag.ru/catalog/goods/603078/</vt:lpwstr>
      </vt:variant>
      <vt:variant>
        <vt:lpwstr/>
      </vt:variant>
      <vt:variant>
        <vt:i4>6422571</vt:i4>
      </vt:variant>
      <vt:variant>
        <vt:i4>735</vt:i4>
      </vt:variant>
      <vt:variant>
        <vt:i4>0</vt:i4>
      </vt:variant>
      <vt:variant>
        <vt:i4>5</vt:i4>
      </vt:variant>
      <vt:variant>
        <vt:lpwstr>https://www.officemag.ru/catalog/goods/604705/</vt:lpwstr>
      </vt:variant>
      <vt:variant>
        <vt:lpwstr/>
      </vt:variant>
      <vt:variant>
        <vt:i4>6488102</vt:i4>
      </vt:variant>
      <vt:variant>
        <vt:i4>732</vt:i4>
      </vt:variant>
      <vt:variant>
        <vt:i4>0</vt:i4>
      </vt:variant>
      <vt:variant>
        <vt:i4>5</vt:i4>
      </vt:variant>
      <vt:variant>
        <vt:lpwstr>https://www.officemag.ru/catalog/goods/603867/</vt:lpwstr>
      </vt:variant>
      <vt:variant>
        <vt:lpwstr/>
      </vt:variant>
      <vt:variant>
        <vt:i4>6946856</vt:i4>
      </vt:variant>
      <vt:variant>
        <vt:i4>729</vt:i4>
      </vt:variant>
      <vt:variant>
        <vt:i4>0</vt:i4>
      </vt:variant>
      <vt:variant>
        <vt:i4>5</vt:i4>
      </vt:variant>
      <vt:variant>
        <vt:lpwstr>https://www.officemag.ru/catalog/goods/810323/</vt:lpwstr>
      </vt:variant>
      <vt:variant>
        <vt:lpwstr/>
      </vt:variant>
      <vt:variant>
        <vt:i4>6619177</vt:i4>
      </vt:variant>
      <vt:variant>
        <vt:i4>726</vt:i4>
      </vt:variant>
      <vt:variant>
        <vt:i4>0</vt:i4>
      </vt:variant>
      <vt:variant>
        <vt:i4>5</vt:i4>
      </vt:variant>
      <vt:variant>
        <vt:lpwstr>https://www.officemag.ru/catalog/goods/602313/</vt:lpwstr>
      </vt:variant>
      <vt:variant>
        <vt:lpwstr/>
      </vt:variant>
      <vt:variant>
        <vt:i4>2621554</vt:i4>
      </vt:variant>
      <vt:variant>
        <vt:i4>723</vt:i4>
      </vt:variant>
      <vt:variant>
        <vt:i4>0</vt:i4>
      </vt:variant>
      <vt:variant>
        <vt:i4>5</vt:i4>
      </vt:variant>
      <vt:variant>
        <vt:lpwstr>https://kit-hobby.ru/catalog/bumazhnaya_produktsiya_dlya_shkoly/bumazhnaya_produktsiya_dlya_podelok/folga_tsvetnaya/206084/?gclid=EAIaIQobChMI84fq5MHh6gIVHhd7Ch3dAQqbEAQYBCABEgIvvPD_BwE</vt:lpwstr>
      </vt:variant>
      <vt:variant>
        <vt:lpwstr/>
      </vt:variant>
      <vt:variant>
        <vt:i4>6357039</vt:i4>
      </vt:variant>
      <vt:variant>
        <vt:i4>720</vt:i4>
      </vt:variant>
      <vt:variant>
        <vt:i4>0</vt:i4>
      </vt:variant>
      <vt:variant>
        <vt:i4>5</vt:i4>
      </vt:variant>
      <vt:variant>
        <vt:lpwstr>https://www.officemag.ru/catalog/goods/602650/</vt:lpwstr>
      </vt:variant>
      <vt:variant>
        <vt:lpwstr/>
      </vt:variant>
      <vt:variant>
        <vt:i4>6422568</vt:i4>
      </vt:variant>
      <vt:variant>
        <vt:i4>717</vt:i4>
      </vt:variant>
      <vt:variant>
        <vt:i4>0</vt:i4>
      </vt:variant>
      <vt:variant>
        <vt:i4>5</vt:i4>
      </vt:variant>
      <vt:variant>
        <vt:lpwstr>https://www.officemag.ru/catalog/goods/600948/</vt:lpwstr>
      </vt:variant>
      <vt:variant>
        <vt:lpwstr/>
      </vt:variant>
      <vt:variant>
        <vt:i4>6422563</vt:i4>
      </vt:variant>
      <vt:variant>
        <vt:i4>714</vt:i4>
      </vt:variant>
      <vt:variant>
        <vt:i4>0</vt:i4>
      </vt:variant>
      <vt:variant>
        <vt:i4>5</vt:i4>
      </vt:variant>
      <vt:variant>
        <vt:lpwstr>https://www.officemag.ru/catalog/goods/600943/</vt:lpwstr>
      </vt:variant>
      <vt:variant>
        <vt:lpwstr/>
      </vt:variant>
      <vt:variant>
        <vt:i4>6488097</vt:i4>
      </vt:variant>
      <vt:variant>
        <vt:i4>711</vt:i4>
      </vt:variant>
      <vt:variant>
        <vt:i4>0</vt:i4>
      </vt:variant>
      <vt:variant>
        <vt:i4>5</vt:i4>
      </vt:variant>
      <vt:variant>
        <vt:lpwstr>https://www.officemag.ru/catalog/goods/605008/</vt:lpwstr>
      </vt:variant>
      <vt:variant>
        <vt:lpwstr/>
      </vt:variant>
      <vt:variant>
        <vt:i4>6619181</vt:i4>
      </vt:variant>
      <vt:variant>
        <vt:i4>708</vt:i4>
      </vt:variant>
      <vt:variant>
        <vt:i4>0</vt:i4>
      </vt:variant>
      <vt:variant>
        <vt:i4>5</vt:i4>
      </vt:variant>
      <vt:variant>
        <vt:lpwstr>https://www.officemag.ru/catalog/goods/440111/</vt:lpwstr>
      </vt:variant>
      <vt:variant>
        <vt:lpwstr/>
      </vt:variant>
      <vt:variant>
        <vt:i4>7012394</vt:i4>
      </vt:variant>
      <vt:variant>
        <vt:i4>705</vt:i4>
      </vt:variant>
      <vt:variant>
        <vt:i4>0</vt:i4>
      </vt:variant>
      <vt:variant>
        <vt:i4>5</vt:i4>
      </vt:variant>
      <vt:variant>
        <vt:lpwstr>https://www.officemag.ru/catalog/goods/220998/</vt:lpwstr>
      </vt:variant>
      <vt:variant>
        <vt:lpwstr/>
      </vt:variant>
      <vt:variant>
        <vt:i4>6750251</vt:i4>
      </vt:variant>
      <vt:variant>
        <vt:i4>702</vt:i4>
      </vt:variant>
      <vt:variant>
        <vt:i4>0</vt:i4>
      </vt:variant>
      <vt:variant>
        <vt:i4>5</vt:i4>
      </vt:variant>
      <vt:variant>
        <vt:lpwstr>https://www.officemag.ru/catalog/goods/220555/</vt:lpwstr>
      </vt:variant>
      <vt:variant>
        <vt:lpwstr/>
      </vt:variant>
      <vt:variant>
        <vt:i4>6553645</vt:i4>
      </vt:variant>
      <vt:variant>
        <vt:i4>699</vt:i4>
      </vt:variant>
      <vt:variant>
        <vt:i4>0</vt:i4>
      </vt:variant>
      <vt:variant>
        <vt:i4>5</vt:i4>
      </vt:variant>
      <vt:variant>
        <vt:lpwstr>https://www.officemag.ru/catalog/goods/230760/</vt:lpwstr>
      </vt:variant>
      <vt:variant>
        <vt:lpwstr/>
      </vt:variant>
      <vt:variant>
        <vt:i4>6553647</vt:i4>
      </vt:variant>
      <vt:variant>
        <vt:i4>696</vt:i4>
      </vt:variant>
      <vt:variant>
        <vt:i4>0</vt:i4>
      </vt:variant>
      <vt:variant>
        <vt:i4>5</vt:i4>
      </vt:variant>
      <vt:variant>
        <vt:lpwstr>https://www.officemag.ru/catalog/goods/230762/</vt:lpwstr>
      </vt:variant>
      <vt:variant>
        <vt:lpwstr/>
      </vt:variant>
      <vt:variant>
        <vt:i4>2687083</vt:i4>
      </vt:variant>
      <vt:variant>
        <vt:i4>693</vt:i4>
      </vt:variant>
      <vt:variant>
        <vt:i4>0</vt:i4>
      </vt:variant>
      <vt:variant>
        <vt:i4>5</vt:i4>
      </vt:variant>
      <vt:variant>
        <vt:lpwstr>https://shop.cargo-avto.ru/catalog/9601712/</vt:lpwstr>
      </vt:variant>
      <vt:variant>
        <vt:lpwstr/>
      </vt:variant>
      <vt:variant>
        <vt:i4>7536640</vt:i4>
      </vt:variant>
      <vt:variant>
        <vt:i4>690</vt:i4>
      </vt:variant>
      <vt:variant>
        <vt:i4>0</vt:i4>
      </vt:variant>
      <vt:variant>
        <vt:i4>5</vt:i4>
      </vt:variant>
      <vt:variant>
        <vt:lpwstr>https://shop.cargo-avto.ru/catalog/9602699/?gclid=CjwKCAjwsMzzBRACEiwAx4lLG2IkGmga9KugdaYvQ01vUkFjE4vQaGvvR3d7eAS1NQXB4vZsF5GdTxoCscoQAvD_BwE</vt:lpwstr>
      </vt:variant>
      <vt:variant>
        <vt:lpwstr/>
      </vt:variant>
      <vt:variant>
        <vt:i4>6750252</vt:i4>
      </vt:variant>
      <vt:variant>
        <vt:i4>687</vt:i4>
      </vt:variant>
      <vt:variant>
        <vt:i4>0</vt:i4>
      </vt:variant>
      <vt:variant>
        <vt:i4>5</vt:i4>
      </vt:variant>
      <vt:variant>
        <vt:lpwstr>https://www.officemag.ru/catalog/goods/605643/</vt:lpwstr>
      </vt:variant>
      <vt:variant>
        <vt:lpwstr/>
      </vt:variant>
      <vt:variant>
        <vt:i4>6422564</vt:i4>
      </vt:variant>
      <vt:variant>
        <vt:i4>684</vt:i4>
      </vt:variant>
      <vt:variant>
        <vt:i4>0</vt:i4>
      </vt:variant>
      <vt:variant>
        <vt:i4>5</vt:i4>
      </vt:variant>
      <vt:variant>
        <vt:lpwstr>https://www.officemag.ru/catalog/goods/222926/</vt:lpwstr>
      </vt:variant>
      <vt:variant>
        <vt:lpwstr/>
      </vt:variant>
      <vt:variant>
        <vt:i4>6422570</vt:i4>
      </vt:variant>
      <vt:variant>
        <vt:i4>681</vt:i4>
      </vt:variant>
      <vt:variant>
        <vt:i4>0</vt:i4>
      </vt:variant>
      <vt:variant>
        <vt:i4>5</vt:i4>
      </vt:variant>
      <vt:variant>
        <vt:lpwstr>https://www.officemag.ru/catalog/goods/222928/</vt:lpwstr>
      </vt:variant>
      <vt:variant>
        <vt:lpwstr/>
      </vt:variant>
      <vt:variant>
        <vt:i4>6422569</vt:i4>
      </vt:variant>
      <vt:variant>
        <vt:i4>678</vt:i4>
      </vt:variant>
      <vt:variant>
        <vt:i4>0</vt:i4>
      </vt:variant>
      <vt:variant>
        <vt:i4>5</vt:i4>
      </vt:variant>
      <vt:variant>
        <vt:lpwstr>https://www.officemag.ru/catalog/goods/200202/</vt:lpwstr>
      </vt:variant>
      <vt:variant>
        <vt:lpwstr/>
      </vt:variant>
      <vt:variant>
        <vt:i4>6750247</vt:i4>
      </vt:variant>
      <vt:variant>
        <vt:i4>675</vt:i4>
      </vt:variant>
      <vt:variant>
        <vt:i4>0</vt:i4>
      </vt:variant>
      <vt:variant>
        <vt:i4>5</vt:i4>
      </vt:variant>
      <vt:variant>
        <vt:lpwstr>https://www.officemag.ru/catalog/goods/200658/</vt:lpwstr>
      </vt:variant>
      <vt:variant>
        <vt:lpwstr/>
      </vt:variant>
      <vt:variant>
        <vt:i4>6750247</vt:i4>
      </vt:variant>
      <vt:variant>
        <vt:i4>672</vt:i4>
      </vt:variant>
      <vt:variant>
        <vt:i4>0</vt:i4>
      </vt:variant>
      <vt:variant>
        <vt:i4>5</vt:i4>
      </vt:variant>
      <vt:variant>
        <vt:lpwstr>https://www.officemag.ru/catalog/goods/200658/</vt:lpwstr>
      </vt:variant>
      <vt:variant>
        <vt:lpwstr/>
      </vt:variant>
      <vt:variant>
        <vt:i4>6684711</vt:i4>
      </vt:variant>
      <vt:variant>
        <vt:i4>669</vt:i4>
      </vt:variant>
      <vt:variant>
        <vt:i4>0</vt:i4>
      </vt:variant>
      <vt:variant>
        <vt:i4>5</vt:i4>
      </vt:variant>
      <vt:variant>
        <vt:lpwstr>https://www.officemag.ru/catalog/goods/200648/</vt:lpwstr>
      </vt:variant>
      <vt:variant>
        <vt:lpwstr/>
      </vt:variant>
      <vt:variant>
        <vt:i4>7012394</vt:i4>
      </vt:variant>
      <vt:variant>
        <vt:i4>666</vt:i4>
      </vt:variant>
      <vt:variant>
        <vt:i4>0</vt:i4>
      </vt:variant>
      <vt:variant>
        <vt:i4>5</vt:i4>
      </vt:variant>
      <vt:variant>
        <vt:lpwstr>https://www.officemag.ru/catalog/goods/200695/</vt:lpwstr>
      </vt:variant>
      <vt:variant>
        <vt:lpwstr/>
      </vt:variant>
      <vt:variant>
        <vt:i4>7012397</vt:i4>
      </vt:variant>
      <vt:variant>
        <vt:i4>663</vt:i4>
      </vt:variant>
      <vt:variant>
        <vt:i4>0</vt:i4>
      </vt:variant>
      <vt:variant>
        <vt:i4>5</vt:i4>
      </vt:variant>
      <vt:variant>
        <vt:lpwstr>https://www.officemag.ru/catalog/goods/200692/</vt:lpwstr>
      </vt:variant>
      <vt:variant>
        <vt:lpwstr/>
      </vt:variant>
      <vt:variant>
        <vt:i4>6357024</vt:i4>
      </vt:variant>
      <vt:variant>
        <vt:i4>660</vt:i4>
      </vt:variant>
      <vt:variant>
        <vt:i4>0</vt:i4>
      </vt:variant>
      <vt:variant>
        <vt:i4>5</vt:i4>
      </vt:variant>
      <vt:variant>
        <vt:lpwstr>https://www.officemag.ru/catalog/goods/191313/</vt:lpwstr>
      </vt:variant>
      <vt:variant>
        <vt:lpwstr/>
      </vt:variant>
      <vt:variant>
        <vt:i4>6619177</vt:i4>
      </vt:variant>
      <vt:variant>
        <vt:i4>657</vt:i4>
      </vt:variant>
      <vt:variant>
        <vt:i4>0</vt:i4>
      </vt:variant>
      <vt:variant>
        <vt:i4>5</vt:i4>
      </vt:variant>
      <vt:variant>
        <vt:lpwstr>https://www.officemag.ru/catalog/goods/191158/</vt:lpwstr>
      </vt:variant>
      <vt:variant>
        <vt:lpwstr/>
      </vt:variant>
      <vt:variant>
        <vt:i4>6291488</vt:i4>
      </vt:variant>
      <vt:variant>
        <vt:i4>654</vt:i4>
      </vt:variant>
      <vt:variant>
        <vt:i4>0</vt:i4>
      </vt:variant>
      <vt:variant>
        <vt:i4>5</vt:i4>
      </vt:variant>
      <vt:variant>
        <vt:lpwstr>https://www.officemag.ru/catalog/goods/190414/</vt:lpwstr>
      </vt:variant>
      <vt:variant>
        <vt:lpwstr/>
      </vt:variant>
      <vt:variant>
        <vt:i4>6881370</vt:i4>
      </vt:variant>
      <vt:variant>
        <vt:i4>651</vt:i4>
      </vt:variant>
      <vt:variant>
        <vt:i4>0</vt:i4>
      </vt:variant>
      <vt:variant>
        <vt:i4>5</vt:i4>
      </vt:variant>
      <vt:variant>
        <vt:lpwstr>https://leonardohobby.ru/ishop/good_22134275872/</vt:lpwstr>
      </vt:variant>
      <vt:variant>
        <vt:lpwstr/>
      </vt:variant>
      <vt:variant>
        <vt:i4>6291489</vt:i4>
      </vt:variant>
      <vt:variant>
        <vt:i4>648</vt:i4>
      </vt:variant>
      <vt:variant>
        <vt:i4>0</vt:i4>
      </vt:variant>
      <vt:variant>
        <vt:i4>5</vt:i4>
      </vt:variant>
      <vt:variant>
        <vt:lpwstr>https://www.officemag.ru/catalog/goods/190918/</vt:lpwstr>
      </vt:variant>
      <vt:variant>
        <vt:lpwstr/>
      </vt:variant>
      <vt:variant>
        <vt:i4>7995407</vt:i4>
      </vt:variant>
      <vt:variant>
        <vt:i4>645</vt:i4>
      </vt:variant>
      <vt:variant>
        <vt:i4>0</vt:i4>
      </vt:variant>
      <vt:variant>
        <vt:i4>5</vt:i4>
      </vt:variant>
      <vt:variant>
        <vt:lpwstr>https://leonardo.ru/ishop/good_4020600074/</vt:lpwstr>
      </vt:variant>
      <vt:variant>
        <vt:lpwstr/>
      </vt:variant>
      <vt:variant>
        <vt:i4>6619180</vt:i4>
      </vt:variant>
      <vt:variant>
        <vt:i4>642</vt:i4>
      </vt:variant>
      <vt:variant>
        <vt:i4>0</vt:i4>
      </vt:variant>
      <vt:variant>
        <vt:i4>5</vt:i4>
      </vt:variant>
      <vt:variant>
        <vt:lpwstr>https://www.officemag.ru/catalog/goods/190945/</vt:lpwstr>
      </vt:variant>
      <vt:variant>
        <vt:lpwstr/>
      </vt:variant>
      <vt:variant>
        <vt:i4>6619181</vt:i4>
      </vt:variant>
      <vt:variant>
        <vt:i4>639</vt:i4>
      </vt:variant>
      <vt:variant>
        <vt:i4>0</vt:i4>
      </vt:variant>
      <vt:variant>
        <vt:i4>5</vt:i4>
      </vt:variant>
      <vt:variant>
        <vt:lpwstr>https://www.officemag.ru/catalog/goods/190944/</vt:lpwstr>
      </vt:variant>
      <vt:variant>
        <vt:lpwstr/>
      </vt:variant>
      <vt:variant>
        <vt:i4>6422566</vt:i4>
      </vt:variant>
      <vt:variant>
        <vt:i4>636</vt:i4>
      </vt:variant>
      <vt:variant>
        <vt:i4>0</vt:i4>
      </vt:variant>
      <vt:variant>
        <vt:i4>5</vt:i4>
      </vt:variant>
      <vt:variant>
        <vt:lpwstr>https://www.officemag.ru/catalog/goods/190432/</vt:lpwstr>
      </vt:variant>
      <vt:variant>
        <vt:lpwstr/>
      </vt:variant>
      <vt:variant>
        <vt:i4>6422564</vt:i4>
      </vt:variant>
      <vt:variant>
        <vt:i4>633</vt:i4>
      </vt:variant>
      <vt:variant>
        <vt:i4>0</vt:i4>
      </vt:variant>
      <vt:variant>
        <vt:i4>5</vt:i4>
      </vt:variant>
      <vt:variant>
        <vt:lpwstr>https://www.officemag.ru/catalog/goods/190430/</vt:lpwstr>
      </vt:variant>
      <vt:variant>
        <vt:lpwstr/>
      </vt:variant>
      <vt:variant>
        <vt:i4>6684714</vt:i4>
      </vt:variant>
      <vt:variant>
        <vt:i4>630</vt:i4>
      </vt:variant>
      <vt:variant>
        <vt:i4>0</vt:i4>
      </vt:variant>
      <vt:variant>
        <vt:i4>5</vt:i4>
      </vt:variant>
      <vt:variant>
        <vt:lpwstr>https://www.officemag.ru/catalog/goods/235818/</vt:lpwstr>
      </vt:variant>
      <vt:variant>
        <vt:lpwstr/>
      </vt:variant>
      <vt:variant>
        <vt:i4>6946858</vt:i4>
      </vt:variant>
      <vt:variant>
        <vt:i4>627</vt:i4>
      </vt:variant>
      <vt:variant>
        <vt:i4>0</vt:i4>
      </vt:variant>
      <vt:variant>
        <vt:i4>5</vt:i4>
      </vt:variant>
      <vt:variant>
        <vt:lpwstr>https://www.officemag.ru/catalog/goods/210381/</vt:lpwstr>
      </vt:variant>
      <vt:variant>
        <vt:lpwstr/>
      </vt:variant>
      <vt:variant>
        <vt:i4>6750252</vt:i4>
      </vt:variant>
      <vt:variant>
        <vt:i4>624</vt:i4>
      </vt:variant>
      <vt:variant>
        <vt:i4>0</vt:i4>
      </vt:variant>
      <vt:variant>
        <vt:i4>5</vt:i4>
      </vt:variant>
      <vt:variant>
        <vt:lpwstr>https://www.officemag.ru/catalog/goods/222473/</vt:lpwstr>
      </vt:variant>
      <vt:variant>
        <vt:lpwstr/>
      </vt:variant>
      <vt:variant>
        <vt:i4>6881323</vt:i4>
      </vt:variant>
      <vt:variant>
        <vt:i4>621</vt:i4>
      </vt:variant>
      <vt:variant>
        <vt:i4>0</vt:i4>
      </vt:variant>
      <vt:variant>
        <vt:i4>5</vt:i4>
      </vt:variant>
      <vt:variant>
        <vt:lpwstr>https://www.officemag.ru/catalog/goods/222494/</vt:lpwstr>
      </vt:variant>
      <vt:variant>
        <vt:lpwstr/>
      </vt:variant>
      <vt:variant>
        <vt:i4>6684709</vt:i4>
      </vt:variant>
      <vt:variant>
        <vt:i4>618</vt:i4>
      </vt:variant>
      <vt:variant>
        <vt:i4>0</vt:i4>
      </vt:variant>
      <vt:variant>
        <vt:i4>5</vt:i4>
      </vt:variant>
      <vt:variant>
        <vt:lpwstr>https://www.officemag.ru/catalog/goods/181460/</vt:lpwstr>
      </vt:variant>
      <vt:variant>
        <vt:lpwstr/>
      </vt:variant>
      <vt:variant>
        <vt:i4>6291493</vt:i4>
      </vt:variant>
      <vt:variant>
        <vt:i4>615</vt:i4>
      </vt:variant>
      <vt:variant>
        <vt:i4>0</vt:i4>
      </vt:variant>
      <vt:variant>
        <vt:i4>5</vt:i4>
      </vt:variant>
      <vt:variant>
        <vt:lpwstr>https://www.officemag.ru/catalog/goods/181400/</vt:lpwstr>
      </vt:variant>
      <vt:variant>
        <vt:lpwstr/>
      </vt:variant>
      <vt:variant>
        <vt:i4>7471111</vt:i4>
      </vt:variant>
      <vt:variant>
        <vt:i4>612</vt:i4>
      </vt:variant>
      <vt:variant>
        <vt:i4>0</vt:i4>
      </vt:variant>
      <vt:variant>
        <vt:i4>5</vt:i4>
      </vt:variant>
      <vt:variant>
        <vt:lpwstr>https://www.polvdome.ru/catalog/tekhnicheskaya_probka_/tekhnicheskaya_probka_rulony_/probkovaya-podlozhka-1-8-mm/</vt:lpwstr>
      </vt:variant>
      <vt:variant>
        <vt:lpwstr/>
      </vt:variant>
      <vt:variant>
        <vt:i4>852004</vt:i4>
      </vt:variant>
      <vt:variant>
        <vt:i4>609</vt:i4>
      </vt:variant>
      <vt:variant>
        <vt:i4>0</vt:i4>
      </vt:variant>
      <vt:variant>
        <vt:i4>5</vt:i4>
      </vt:variant>
      <vt:variant>
        <vt:lpwstr>https://firma-gamma.ru/ishop/product_64494080734/</vt:lpwstr>
      </vt:variant>
      <vt:variant>
        <vt:lpwstr/>
      </vt:variant>
      <vt:variant>
        <vt:i4>852004</vt:i4>
      </vt:variant>
      <vt:variant>
        <vt:i4>606</vt:i4>
      </vt:variant>
      <vt:variant>
        <vt:i4>0</vt:i4>
      </vt:variant>
      <vt:variant>
        <vt:i4>5</vt:i4>
      </vt:variant>
      <vt:variant>
        <vt:lpwstr>https://firma-gamma.ru/ishop/product_64494080734/</vt:lpwstr>
      </vt:variant>
      <vt:variant>
        <vt:lpwstr/>
      </vt:variant>
      <vt:variant>
        <vt:i4>852004</vt:i4>
      </vt:variant>
      <vt:variant>
        <vt:i4>603</vt:i4>
      </vt:variant>
      <vt:variant>
        <vt:i4>0</vt:i4>
      </vt:variant>
      <vt:variant>
        <vt:i4>5</vt:i4>
      </vt:variant>
      <vt:variant>
        <vt:lpwstr>https://firma-gamma.ru/ishop/product_64494080734/</vt:lpwstr>
      </vt:variant>
      <vt:variant>
        <vt:lpwstr/>
      </vt:variant>
      <vt:variant>
        <vt:i4>852004</vt:i4>
      </vt:variant>
      <vt:variant>
        <vt:i4>600</vt:i4>
      </vt:variant>
      <vt:variant>
        <vt:i4>0</vt:i4>
      </vt:variant>
      <vt:variant>
        <vt:i4>5</vt:i4>
      </vt:variant>
      <vt:variant>
        <vt:lpwstr>https://firma-gamma.ru/ishop/product_64494080734/</vt:lpwstr>
      </vt:variant>
      <vt:variant>
        <vt:lpwstr/>
      </vt:variant>
      <vt:variant>
        <vt:i4>852004</vt:i4>
      </vt:variant>
      <vt:variant>
        <vt:i4>597</vt:i4>
      </vt:variant>
      <vt:variant>
        <vt:i4>0</vt:i4>
      </vt:variant>
      <vt:variant>
        <vt:i4>5</vt:i4>
      </vt:variant>
      <vt:variant>
        <vt:lpwstr>https://firma-gamma.ru/ishop/product_64494080734/</vt:lpwstr>
      </vt:variant>
      <vt:variant>
        <vt:lpwstr/>
      </vt:variant>
      <vt:variant>
        <vt:i4>852004</vt:i4>
      </vt:variant>
      <vt:variant>
        <vt:i4>594</vt:i4>
      </vt:variant>
      <vt:variant>
        <vt:i4>0</vt:i4>
      </vt:variant>
      <vt:variant>
        <vt:i4>5</vt:i4>
      </vt:variant>
      <vt:variant>
        <vt:lpwstr>https://firma-gamma.ru/ishop/product_64494080734/</vt:lpwstr>
      </vt:variant>
      <vt:variant>
        <vt:lpwstr/>
      </vt:variant>
      <vt:variant>
        <vt:i4>852004</vt:i4>
      </vt:variant>
      <vt:variant>
        <vt:i4>591</vt:i4>
      </vt:variant>
      <vt:variant>
        <vt:i4>0</vt:i4>
      </vt:variant>
      <vt:variant>
        <vt:i4>5</vt:i4>
      </vt:variant>
      <vt:variant>
        <vt:lpwstr>https://firma-gamma.ru/ishop/product_64494080734/</vt:lpwstr>
      </vt:variant>
      <vt:variant>
        <vt:lpwstr/>
      </vt:variant>
      <vt:variant>
        <vt:i4>852004</vt:i4>
      </vt:variant>
      <vt:variant>
        <vt:i4>588</vt:i4>
      </vt:variant>
      <vt:variant>
        <vt:i4>0</vt:i4>
      </vt:variant>
      <vt:variant>
        <vt:i4>5</vt:i4>
      </vt:variant>
      <vt:variant>
        <vt:lpwstr>https://firma-gamma.ru/ishop/product_64494080734/</vt:lpwstr>
      </vt:variant>
      <vt:variant>
        <vt:lpwstr/>
      </vt:variant>
      <vt:variant>
        <vt:i4>852004</vt:i4>
      </vt:variant>
      <vt:variant>
        <vt:i4>585</vt:i4>
      </vt:variant>
      <vt:variant>
        <vt:i4>0</vt:i4>
      </vt:variant>
      <vt:variant>
        <vt:i4>5</vt:i4>
      </vt:variant>
      <vt:variant>
        <vt:lpwstr>https://firma-gamma.ru/ishop/product_64494080734/</vt:lpwstr>
      </vt:variant>
      <vt:variant>
        <vt:lpwstr/>
      </vt:variant>
      <vt:variant>
        <vt:i4>852004</vt:i4>
      </vt:variant>
      <vt:variant>
        <vt:i4>582</vt:i4>
      </vt:variant>
      <vt:variant>
        <vt:i4>0</vt:i4>
      </vt:variant>
      <vt:variant>
        <vt:i4>5</vt:i4>
      </vt:variant>
      <vt:variant>
        <vt:lpwstr>https://firma-gamma.ru/ishop/product_64494080734/</vt:lpwstr>
      </vt:variant>
      <vt:variant>
        <vt:lpwstr/>
      </vt:variant>
      <vt:variant>
        <vt:i4>852004</vt:i4>
      </vt:variant>
      <vt:variant>
        <vt:i4>579</vt:i4>
      </vt:variant>
      <vt:variant>
        <vt:i4>0</vt:i4>
      </vt:variant>
      <vt:variant>
        <vt:i4>5</vt:i4>
      </vt:variant>
      <vt:variant>
        <vt:lpwstr>https://firma-gamma.ru/ishop/product_64494080734/</vt:lpwstr>
      </vt:variant>
      <vt:variant>
        <vt:lpwstr/>
      </vt:variant>
      <vt:variant>
        <vt:i4>852004</vt:i4>
      </vt:variant>
      <vt:variant>
        <vt:i4>576</vt:i4>
      </vt:variant>
      <vt:variant>
        <vt:i4>0</vt:i4>
      </vt:variant>
      <vt:variant>
        <vt:i4>5</vt:i4>
      </vt:variant>
      <vt:variant>
        <vt:lpwstr>https://firma-gamma.ru/ishop/product_64494080734/</vt:lpwstr>
      </vt:variant>
      <vt:variant>
        <vt:lpwstr/>
      </vt:variant>
      <vt:variant>
        <vt:i4>655393</vt:i4>
      </vt:variant>
      <vt:variant>
        <vt:i4>573</vt:i4>
      </vt:variant>
      <vt:variant>
        <vt:i4>0</vt:i4>
      </vt:variant>
      <vt:variant>
        <vt:i4>5</vt:i4>
      </vt:variant>
      <vt:variant>
        <vt:lpwstr>https://firma-gamma.ru/ishop/product_19742540832/</vt:lpwstr>
      </vt:variant>
      <vt:variant>
        <vt:lpwstr/>
      </vt:variant>
      <vt:variant>
        <vt:i4>655393</vt:i4>
      </vt:variant>
      <vt:variant>
        <vt:i4>570</vt:i4>
      </vt:variant>
      <vt:variant>
        <vt:i4>0</vt:i4>
      </vt:variant>
      <vt:variant>
        <vt:i4>5</vt:i4>
      </vt:variant>
      <vt:variant>
        <vt:lpwstr>https://firma-gamma.ru/ishop/product_19742540832/</vt:lpwstr>
      </vt:variant>
      <vt:variant>
        <vt:lpwstr/>
      </vt:variant>
      <vt:variant>
        <vt:i4>655393</vt:i4>
      </vt:variant>
      <vt:variant>
        <vt:i4>567</vt:i4>
      </vt:variant>
      <vt:variant>
        <vt:i4>0</vt:i4>
      </vt:variant>
      <vt:variant>
        <vt:i4>5</vt:i4>
      </vt:variant>
      <vt:variant>
        <vt:lpwstr>https://firma-gamma.ru/ishop/product_19742540832/</vt:lpwstr>
      </vt:variant>
      <vt:variant>
        <vt:lpwstr/>
      </vt:variant>
      <vt:variant>
        <vt:i4>655393</vt:i4>
      </vt:variant>
      <vt:variant>
        <vt:i4>564</vt:i4>
      </vt:variant>
      <vt:variant>
        <vt:i4>0</vt:i4>
      </vt:variant>
      <vt:variant>
        <vt:i4>5</vt:i4>
      </vt:variant>
      <vt:variant>
        <vt:lpwstr>https://firma-gamma.ru/ishop/product_19742540832/</vt:lpwstr>
      </vt:variant>
      <vt:variant>
        <vt:lpwstr/>
      </vt:variant>
      <vt:variant>
        <vt:i4>655393</vt:i4>
      </vt:variant>
      <vt:variant>
        <vt:i4>561</vt:i4>
      </vt:variant>
      <vt:variant>
        <vt:i4>0</vt:i4>
      </vt:variant>
      <vt:variant>
        <vt:i4>5</vt:i4>
      </vt:variant>
      <vt:variant>
        <vt:lpwstr>https://firma-gamma.ru/ishop/product_19742540832/</vt:lpwstr>
      </vt:variant>
      <vt:variant>
        <vt:lpwstr/>
      </vt:variant>
      <vt:variant>
        <vt:i4>655393</vt:i4>
      </vt:variant>
      <vt:variant>
        <vt:i4>558</vt:i4>
      </vt:variant>
      <vt:variant>
        <vt:i4>0</vt:i4>
      </vt:variant>
      <vt:variant>
        <vt:i4>5</vt:i4>
      </vt:variant>
      <vt:variant>
        <vt:lpwstr>https://firma-gamma.ru/ishop/product_19742540832/</vt:lpwstr>
      </vt:variant>
      <vt:variant>
        <vt:lpwstr/>
      </vt:variant>
      <vt:variant>
        <vt:i4>655393</vt:i4>
      </vt:variant>
      <vt:variant>
        <vt:i4>555</vt:i4>
      </vt:variant>
      <vt:variant>
        <vt:i4>0</vt:i4>
      </vt:variant>
      <vt:variant>
        <vt:i4>5</vt:i4>
      </vt:variant>
      <vt:variant>
        <vt:lpwstr>https://firma-gamma.ru/ishop/product_19742540832/</vt:lpwstr>
      </vt:variant>
      <vt:variant>
        <vt:lpwstr/>
      </vt:variant>
      <vt:variant>
        <vt:i4>655393</vt:i4>
      </vt:variant>
      <vt:variant>
        <vt:i4>552</vt:i4>
      </vt:variant>
      <vt:variant>
        <vt:i4>0</vt:i4>
      </vt:variant>
      <vt:variant>
        <vt:i4>5</vt:i4>
      </vt:variant>
      <vt:variant>
        <vt:lpwstr>https://firma-gamma.ru/ishop/product_19742540832/</vt:lpwstr>
      </vt:variant>
      <vt:variant>
        <vt:lpwstr/>
      </vt:variant>
      <vt:variant>
        <vt:i4>6750300</vt:i4>
      </vt:variant>
      <vt:variant>
        <vt:i4>549</vt:i4>
      </vt:variant>
      <vt:variant>
        <vt:i4>0</vt:i4>
      </vt:variant>
      <vt:variant>
        <vt:i4>5</vt:i4>
      </vt:variant>
      <vt:variant>
        <vt:lpwstr>https://leonardohobby.ru/ishop/good_26376710892/</vt:lpwstr>
      </vt:variant>
      <vt:variant>
        <vt:lpwstr/>
      </vt:variant>
      <vt:variant>
        <vt:i4>7209052</vt:i4>
      </vt:variant>
      <vt:variant>
        <vt:i4>546</vt:i4>
      </vt:variant>
      <vt:variant>
        <vt:i4>0</vt:i4>
      </vt:variant>
      <vt:variant>
        <vt:i4>5</vt:i4>
      </vt:variant>
      <vt:variant>
        <vt:lpwstr>https://leonardohobby.ru/ishop/good_26376710802/</vt:lpwstr>
      </vt:variant>
      <vt:variant>
        <vt:lpwstr/>
      </vt:variant>
      <vt:variant>
        <vt:i4>7077972</vt:i4>
      </vt:variant>
      <vt:variant>
        <vt:i4>543</vt:i4>
      </vt:variant>
      <vt:variant>
        <vt:i4>0</vt:i4>
      </vt:variant>
      <vt:variant>
        <vt:i4>5</vt:i4>
      </vt:variant>
      <vt:variant>
        <vt:lpwstr>https://leonardohobby.ru/ishop/good_26366631232/</vt:lpwstr>
      </vt:variant>
      <vt:variant>
        <vt:lpwstr/>
      </vt:variant>
      <vt:variant>
        <vt:i4>6881363</vt:i4>
      </vt:variant>
      <vt:variant>
        <vt:i4>540</vt:i4>
      </vt:variant>
      <vt:variant>
        <vt:i4>0</vt:i4>
      </vt:variant>
      <vt:variant>
        <vt:i4>5</vt:i4>
      </vt:variant>
      <vt:variant>
        <vt:lpwstr>https://leonardohobby.ru/ishop/good_25786963462/</vt:lpwstr>
      </vt:variant>
      <vt:variant>
        <vt:lpwstr/>
      </vt:variant>
      <vt:variant>
        <vt:i4>6291551</vt:i4>
      </vt:variant>
      <vt:variant>
        <vt:i4>537</vt:i4>
      </vt:variant>
      <vt:variant>
        <vt:i4>0</vt:i4>
      </vt:variant>
      <vt:variant>
        <vt:i4>5</vt:i4>
      </vt:variant>
      <vt:variant>
        <vt:lpwstr>https://leonardohobby.ru/ishop/good_65117094284/</vt:lpwstr>
      </vt:variant>
      <vt:variant>
        <vt:lpwstr/>
      </vt:variant>
      <vt:variant>
        <vt:i4>6750289</vt:i4>
      </vt:variant>
      <vt:variant>
        <vt:i4>534</vt:i4>
      </vt:variant>
      <vt:variant>
        <vt:i4>0</vt:i4>
      </vt:variant>
      <vt:variant>
        <vt:i4>5</vt:i4>
      </vt:variant>
      <vt:variant>
        <vt:lpwstr>https://leonardohobby.ru/ishop/good_29276871282/</vt:lpwstr>
      </vt:variant>
      <vt:variant>
        <vt:lpwstr/>
      </vt:variant>
      <vt:variant>
        <vt:i4>7274583</vt:i4>
      </vt:variant>
      <vt:variant>
        <vt:i4>531</vt:i4>
      </vt:variant>
      <vt:variant>
        <vt:i4>0</vt:i4>
      </vt:variant>
      <vt:variant>
        <vt:i4>5</vt:i4>
      </vt:variant>
      <vt:variant>
        <vt:lpwstr>https://leonardohobby.ru/ishop/good_29276914242/</vt:lpwstr>
      </vt:variant>
      <vt:variant>
        <vt:lpwstr/>
      </vt:variant>
      <vt:variant>
        <vt:i4>7274583</vt:i4>
      </vt:variant>
      <vt:variant>
        <vt:i4>528</vt:i4>
      </vt:variant>
      <vt:variant>
        <vt:i4>0</vt:i4>
      </vt:variant>
      <vt:variant>
        <vt:i4>5</vt:i4>
      </vt:variant>
      <vt:variant>
        <vt:lpwstr>https://leonardohobby.ru/ishop/good_29276914242/</vt:lpwstr>
      </vt:variant>
      <vt:variant>
        <vt:lpwstr/>
      </vt:variant>
      <vt:variant>
        <vt:i4>5832752</vt:i4>
      </vt:variant>
      <vt:variant>
        <vt:i4>525</vt:i4>
      </vt:variant>
      <vt:variant>
        <vt:i4>0</vt:i4>
      </vt:variant>
      <vt:variant>
        <vt:i4>5</vt:i4>
      </vt:variant>
      <vt:variant>
        <vt:lpwstr>https://leonardohobby.ru/ishop/group_29276841142/</vt:lpwstr>
      </vt:variant>
      <vt:variant>
        <vt:lpwstr/>
      </vt:variant>
      <vt:variant>
        <vt:i4>5505073</vt:i4>
      </vt:variant>
      <vt:variant>
        <vt:i4>522</vt:i4>
      </vt:variant>
      <vt:variant>
        <vt:i4>0</vt:i4>
      </vt:variant>
      <vt:variant>
        <vt:i4>5</vt:i4>
      </vt:variant>
      <vt:variant>
        <vt:lpwstr>https://my-shop.ru/shop/product/2973943.html?partner=6414&amp;gclid=CjwKCAjwsMzzBRACEiwAx4lLG8qchbAL9Kovx3CyOoMturJcaJFsJwwVOyLOYPr9Dc0js28oAGRdPRoCEu8QAvD_BwE</vt:lpwstr>
      </vt:variant>
      <vt:variant>
        <vt:lpwstr/>
      </vt:variant>
      <vt:variant>
        <vt:i4>5505073</vt:i4>
      </vt:variant>
      <vt:variant>
        <vt:i4>519</vt:i4>
      </vt:variant>
      <vt:variant>
        <vt:i4>0</vt:i4>
      </vt:variant>
      <vt:variant>
        <vt:i4>5</vt:i4>
      </vt:variant>
      <vt:variant>
        <vt:lpwstr>https://my-shop.ru/shop/product/2973943.html?partner=6414&amp;gclid=CjwKCAjwsMzzBRACEiwAx4lLG8qchbAL9Kovx3CyOoMturJcaJFsJwwVOyLOYPr9Dc0js28oAGRdPRoCEu8QAvD_BwE</vt:lpwstr>
      </vt:variant>
      <vt:variant>
        <vt:lpwstr/>
      </vt:variant>
      <vt:variant>
        <vt:i4>5505073</vt:i4>
      </vt:variant>
      <vt:variant>
        <vt:i4>516</vt:i4>
      </vt:variant>
      <vt:variant>
        <vt:i4>0</vt:i4>
      </vt:variant>
      <vt:variant>
        <vt:i4>5</vt:i4>
      </vt:variant>
      <vt:variant>
        <vt:lpwstr>https://my-shop.ru/shop/product/2973943.html?partner=6414&amp;gclid=CjwKCAjwsMzzBRACEiwAx4lLG8qchbAL9Kovx3CyOoMturJcaJFsJwwVOyLOYPr9Dc0js28oAGRdPRoCEu8QAvD_BwE</vt:lpwstr>
      </vt:variant>
      <vt:variant>
        <vt:lpwstr/>
      </vt:variant>
      <vt:variant>
        <vt:i4>6684716</vt:i4>
      </vt:variant>
      <vt:variant>
        <vt:i4>513</vt:i4>
      </vt:variant>
      <vt:variant>
        <vt:i4>0</vt:i4>
      </vt:variant>
      <vt:variant>
        <vt:i4>5</vt:i4>
      </vt:variant>
      <vt:variant>
        <vt:lpwstr>https://www.officemag.ru/catalog/goods/124730/</vt:lpwstr>
      </vt:variant>
      <vt:variant>
        <vt:lpwstr/>
      </vt:variant>
      <vt:variant>
        <vt:i4>7077933</vt:i4>
      </vt:variant>
      <vt:variant>
        <vt:i4>510</vt:i4>
      </vt:variant>
      <vt:variant>
        <vt:i4>0</vt:i4>
      </vt:variant>
      <vt:variant>
        <vt:i4>5</vt:i4>
      </vt:variant>
      <vt:variant>
        <vt:lpwstr>https://www.officemag.ru/catalog/goods/129147/</vt:lpwstr>
      </vt:variant>
      <vt:variant>
        <vt:lpwstr/>
      </vt:variant>
      <vt:variant>
        <vt:i4>6684718</vt:i4>
      </vt:variant>
      <vt:variant>
        <vt:i4>507</vt:i4>
      </vt:variant>
      <vt:variant>
        <vt:i4>0</vt:i4>
      </vt:variant>
      <vt:variant>
        <vt:i4>5</vt:i4>
      </vt:variant>
      <vt:variant>
        <vt:lpwstr>https://www.officemag.ru/catalog/goods/124732/</vt:lpwstr>
      </vt:variant>
      <vt:variant>
        <vt:lpwstr/>
      </vt:variant>
      <vt:variant>
        <vt:i4>6684713</vt:i4>
      </vt:variant>
      <vt:variant>
        <vt:i4>504</vt:i4>
      </vt:variant>
      <vt:variant>
        <vt:i4>0</vt:i4>
      </vt:variant>
      <vt:variant>
        <vt:i4>5</vt:i4>
      </vt:variant>
      <vt:variant>
        <vt:lpwstr>https://www.officemag.ru/catalog/goods/124735/</vt:lpwstr>
      </vt:variant>
      <vt:variant>
        <vt:lpwstr/>
      </vt:variant>
      <vt:variant>
        <vt:i4>6684717</vt:i4>
      </vt:variant>
      <vt:variant>
        <vt:i4>501</vt:i4>
      </vt:variant>
      <vt:variant>
        <vt:i4>0</vt:i4>
      </vt:variant>
      <vt:variant>
        <vt:i4>5</vt:i4>
      </vt:variant>
      <vt:variant>
        <vt:lpwstr>https://www.officemag.ru/catalog/goods/124731/</vt:lpwstr>
      </vt:variant>
      <vt:variant>
        <vt:lpwstr/>
      </vt:variant>
      <vt:variant>
        <vt:i4>6750244</vt:i4>
      </vt:variant>
      <vt:variant>
        <vt:i4>498</vt:i4>
      </vt:variant>
      <vt:variant>
        <vt:i4>0</vt:i4>
      </vt:variant>
      <vt:variant>
        <vt:i4>5</vt:i4>
      </vt:variant>
      <vt:variant>
        <vt:lpwstr>https://www.officemag.ru/catalog/goods/124728/</vt:lpwstr>
      </vt:variant>
      <vt:variant>
        <vt:lpwstr/>
      </vt:variant>
      <vt:variant>
        <vt:i4>6684712</vt:i4>
      </vt:variant>
      <vt:variant>
        <vt:i4>495</vt:i4>
      </vt:variant>
      <vt:variant>
        <vt:i4>0</vt:i4>
      </vt:variant>
      <vt:variant>
        <vt:i4>5</vt:i4>
      </vt:variant>
      <vt:variant>
        <vt:lpwstr>https://www.officemag.ru/catalog/goods/124734/</vt:lpwstr>
      </vt:variant>
      <vt:variant>
        <vt:lpwstr/>
      </vt:variant>
      <vt:variant>
        <vt:i4>6291489</vt:i4>
      </vt:variant>
      <vt:variant>
        <vt:i4>492</vt:i4>
      </vt:variant>
      <vt:variant>
        <vt:i4>0</vt:i4>
      </vt:variant>
      <vt:variant>
        <vt:i4>5</vt:i4>
      </vt:variant>
      <vt:variant>
        <vt:lpwstr>https://www.officemag.ru/catalog/goods/661678/</vt:lpwstr>
      </vt:variant>
      <vt:variant>
        <vt:lpwstr/>
      </vt:variant>
      <vt:variant>
        <vt:i4>7274540</vt:i4>
      </vt:variant>
      <vt:variant>
        <vt:i4>489</vt:i4>
      </vt:variant>
      <vt:variant>
        <vt:i4>0</vt:i4>
      </vt:variant>
      <vt:variant>
        <vt:i4>5</vt:i4>
      </vt:variant>
      <vt:variant>
        <vt:lpwstr>https://www.officemag.ru/catalog/goods/661685/</vt:lpwstr>
      </vt:variant>
      <vt:variant>
        <vt:lpwstr/>
      </vt:variant>
      <vt:variant>
        <vt:i4>7209001</vt:i4>
      </vt:variant>
      <vt:variant>
        <vt:i4>486</vt:i4>
      </vt:variant>
      <vt:variant>
        <vt:i4>0</vt:i4>
      </vt:variant>
      <vt:variant>
        <vt:i4>5</vt:i4>
      </vt:variant>
      <vt:variant>
        <vt:lpwstr>https://www.officemag.ru/catalog/goods/661690/</vt:lpwstr>
      </vt:variant>
      <vt:variant>
        <vt:lpwstr/>
      </vt:variant>
      <vt:variant>
        <vt:i4>7274543</vt:i4>
      </vt:variant>
      <vt:variant>
        <vt:i4>483</vt:i4>
      </vt:variant>
      <vt:variant>
        <vt:i4>0</vt:i4>
      </vt:variant>
      <vt:variant>
        <vt:i4>5</vt:i4>
      </vt:variant>
      <vt:variant>
        <vt:lpwstr>https://www.officemag.ru/catalog/goods/661686/</vt:lpwstr>
      </vt:variant>
      <vt:variant>
        <vt:lpwstr/>
      </vt:variant>
      <vt:variant>
        <vt:i4>6815786</vt:i4>
      </vt:variant>
      <vt:variant>
        <vt:i4>480</vt:i4>
      </vt:variant>
      <vt:variant>
        <vt:i4>0</vt:i4>
      </vt:variant>
      <vt:variant>
        <vt:i4>5</vt:i4>
      </vt:variant>
      <vt:variant>
        <vt:lpwstr>https://www.officemag.ru/catalog/goods/129908/</vt:lpwstr>
      </vt:variant>
      <vt:variant>
        <vt:lpwstr/>
      </vt:variant>
      <vt:variant>
        <vt:i4>6422572</vt:i4>
      </vt:variant>
      <vt:variant>
        <vt:i4>477</vt:i4>
      </vt:variant>
      <vt:variant>
        <vt:i4>0</vt:i4>
      </vt:variant>
      <vt:variant>
        <vt:i4>5</vt:i4>
      </vt:variant>
      <vt:variant>
        <vt:lpwstr>https://www.officemag.ru/catalog/goods/124770/</vt:lpwstr>
      </vt:variant>
      <vt:variant>
        <vt:lpwstr/>
      </vt:variant>
      <vt:variant>
        <vt:i4>7077928</vt:i4>
      </vt:variant>
      <vt:variant>
        <vt:i4>474</vt:i4>
      </vt:variant>
      <vt:variant>
        <vt:i4>0</vt:i4>
      </vt:variant>
      <vt:variant>
        <vt:i4>5</vt:i4>
      </vt:variant>
      <vt:variant>
        <vt:lpwstr>https://www.officemag.ru/catalog/goods/129546/</vt:lpwstr>
      </vt:variant>
      <vt:variant>
        <vt:lpwstr/>
      </vt:variant>
      <vt:variant>
        <vt:i4>7143471</vt:i4>
      </vt:variant>
      <vt:variant>
        <vt:i4>471</vt:i4>
      </vt:variant>
      <vt:variant>
        <vt:i4>0</vt:i4>
      </vt:variant>
      <vt:variant>
        <vt:i4>5</vt:i4>
      </vt:variant>
      <vt:variant>
        <vt:lpwstr>https://www.officemag.ru/catalog/goods/124783/</vt:lpwstr>
      </vt:variant>
      <vt:variant>
        <vt:lpwstr/>
      </vt:variant>
      <vt:variant>
        <vt:i4>6881315</vt:i4>
      </vt:variant>
      <vt:variant>
        <vt:i4>468</vt:i4>
      </vt:variant>
      <vt:variant>
        <vt:i4>0</vt:i4>
      </vt:variant>
      <vt:variant>
        <vt:i4>5</vt:i4>
      </vt:variant>
      <vt:variant>
        <vt:lpwstr>https://www.officemag.ru/catalog/goods/110982/</vt:lpwstr>
      </vt:variant>
      <vt:variant>
        <vt:lpwstr/>
      </vt:variant>
      <vt:variant>
        <vt:i4>6684707</vt:i4>
      </vt:variant>
      <vt:variant>
        <vt:i4>465</vt:i4>
      </vt:variant>
      <vt:variant>
        <vt:i4>0</vt:i4>
      </vt:variant>
      <vt:variant>
        <vt:i4>5</vt:i4>
      </vt:variant>
      <vt:variant>
        <vt:lpwstr>https://www.officemag.ru/catalog/goods/110972/</vt:lpwstr>
      </vt:variant>
      <vt:variant>
        <vt:lpwstr/>
      </vt:variant>
      <vt:variant>
        <vt:i4>6946858</vt:i4>
      </vt:variant>
      <vt:variant>
        <vt:i4>462</vt:i4>
      </vt:variant>
      <vt:variant>
        <vt:i4>0</vt:i4>
      </vt:variant>
      <vt:variant>
        <vt:i4>5</vt:i4>
      </vt:variant>
      <vt:variant>
        <vt:lpwstr>https://www.officemag.ru/catalog/goods/129223/</vt:lpwstr>
      </vt:variant>
      <vt:variant>
        <vt:lpwstr/>
      </vt:variant>
      <vt:variant>
        <vt:i4>6684714</vt:i4>
      </vt:variant>
      <vt:variant>
        <vt:i4>459</vt:i4>
      </vt:variant>
      <vt:variant>
        <vt:i4>0</vt:i4>
      </vt:variant>
      <vt:variant>
        <vt:i4>5</vt:i4>
      </vt:variant>
      <vt:variant>
        <vt:lpwstr>https://www.officemag.ru/catalog/goods/125223/</vt:lpwstr>
      </vt:variant>
      <vt:variant>
        <vt:lpwstr/>
      </vt:variant>
      <vt:variant>
        <vt:i4>6684719</vt:i4>
      </vt:variant>
      <vt:variant>
        <vt:i4>456</vt:i4>
      </vt:variant>
      <vt:variant>
        <vt:i4>0</vt:i4>
      </vt:variant>
      <vt:variant>
        <vt:i4>5</vt:i4>
      </vt:variant>
      <vt:variant>
        <vt:lpwstr>https://www.officemag.ru/catalog/goods/125226/</vt:lpwstr>
      </vt:variant>
      <vt:variant>
        <vt:lpwstr/>
      </vt:variant>
      <vt:variant>
        <vt:i4>6488106</vt:i4>
      </vt:variant>
      <vt:variant>
        <vt:i4>453</vt:i4>
      </vt:variant>
      <vt:variant>
        <vt:i4>0</vt:i4>
      </vt:variant>
      <vt:variant>
        <vt:i4>5</vt:i4>
      </vt:variant>
      <vt:variant>
        <vt:lpwstr>https://www.officemag.ru/catalog/goods/122908/</vt:lpwstr>
      </vt:variant>
      <vt:variant>
        <vt:lpwstr/>
      </vt:variant>
      <vt:variant>
        <vt:i4>6291492</vt:i4>
      </vt:variant>
      <vt:variant>
        <vt:i4>450</vt:i4>
      </vt:variant>
      <vt:variant>
        <vt:i4>0</vt:i4>
      </vt:variant>
      <vt:variant>
        <vt:i4>5</vt:i4>
      </vt:variant>
      <vt:variant>
        <vt:lpwstr>https://www.officemag.ru/catalog/goods/362219/</vt:lpwstr>
      </vt:variant>
      <vt:variant>
        <vt:lpwstr/>
      </vt:variant>
      <vt:variant>
        <vt:i4>4456479</vt:i4>
      </vt:variant>
      <vt:variant>
        <vt:i4>447</vt:i4>
      </vt:variant>
      <vt:variant>
        <vt:i4>0</vt:i4>
      </vt:variant>
      <vt:variant>
        <vt:i4>5</vt:i4>
      </vt:variant>
      <vt:variant>
        <vt:lpwstr>https://www.officemag.ru/catalog/goods/110086-1/</vt:lpwstr>
      </vt:variant>
      <vt:variant>
        <vt:lpwstr/>
      </vt:variant>
      <vt:variant>
        <vt:i4>3276856</vt:i4>
      </vt:variant>
      <vt:variant>
        <vt:i4>444</vt:i4>
      </vt:variant>
      <vt:variant>
        <vt:i4>0</vt:i4>
      </vt:variant>
      <vt:variant>
        <vt:i4>5</vt:i4>
      </vt:variant>
      <vt:variant>
        <vt:lpwstr>https://www.sima-land.ru/kanctovary/tovary-dlya-hudozhnikov/molberty-etyudniki/khlopushki-fps/?per-page=20&amp;sort=price&amp;viewtype=list</vt:lpwstr>
      </vt:variant>
      <vt:variant>
        <vt:lpwstr/>
      </vt:variant>
      <vt:variant>
        <vt:i4>4653063</vt:i4>
      </vt:variant>
      <vt:variant>
        <vt:i4>441</vt:i4>
      </vt:variant>
      <vt:variant>
        <vt:i4>0</vt:i4>
      </vt:variant>
      <vt:variant>
        <vt:i4>5</vt:i4>
      </vt:variant>
      <vt:variant>
        <vt:lpwstr>https://www.komus.ru/katalog/khozyajstvennye-tovary/meshki-i-emkosti-dlya-musora/emkosti-dlya-musora/korziny-dlya-bumag/c/10171/</vt:lpwstr>
      </vt:variant>
      <vt:variant>
        <vt:lpwstr/>
      </vt:variant>
      <vt:variant>
        <vt:i4>1114200</vt:i4>
      </vt:variant>
      <vt:variant>
        <vt:i4>438</vt:i4>
      </vt:variant>
      <vt:variant>
        <vt:i4>0</vt:i4>
      </vt:variant>
      <vt:variant>
        <vt:i4>5</vt:i4>
      </vt:variant>
      <vt:variant>
        <vt:lpwstr>https://www.komus.ru/katalog/khozyajstvennye-tovary/meshki-i-emkosti-dlya-musora/emkosti-dlya-musora/korziny-dlya-bumag/korzina-dlya-musora-stamm-9-l-plastik-chernaya-/p/384385/</vt:lpwstr>
      </vt:variant>
      <vt:variant>
        <vt:lpwstr/>
      </vt:variant>
      <vt:variant>
        <vt:i4>131072</vt:i4>
      </vt:variant>
      <vt:variant>
        <vt:i4>435</vt:i4>
      </vt:variant>
      <vt:variant>
        <vt:i4>0</vt:i4>
      </vt:variant>
      <vt:variant>
        <vt:i4>5</vt:i4>
      </vt:variant>
      <vt:variant>
        <vt:lpwstr>https://www.komus.ru/katalog/mebel/ofisnye-kresla-i-stulya/c/900/</vt:lpwstr>
      </vt:variant>
      <vt:variant>
        <vt:lpwstr/>
      </vt:variant>
      <vt:variant>
        <vt:i4>74645624</vt:i4>
      </vt:variant>
      <vt:variant>
        <vt:i4>432</vt:i4>
      </vt:variant>
      <vt:variant>
        <vt:i4>0</vt:i4>
      </vt:variant>
      <vt:variant>
        <vt:i4>5</vt:i4>
      </vt:variant>
      <vt:variant>
        <vt:lpwstr>https://офиснаямебель.рф/catalog/mebel-dlya-personala/blits-bg-10r-stol-kompyuternyy-pravyy/</vt:lpwstr>
      </vt:variant>
      <vt:variant>
        <vt:lpwstr/>
      </vt:variant>
      <vt:variant>
        <vt:i4>2097266</vt:i4>
      </vt:variant>
      <vt:variant>
        <vt:i4>429</vt:i4>
      </vt:variant>
      <vt:variant>
        <vt:i4>0</vt:i4>
      </vt:variant>
      <vt:variant>
        <vt:i4>5</vt:i4>
      </vt:variant>
      <vt:variant>
        <vt:lpwstr>https://www.express-office.ru/catalog/staff/ofisnye-stoly/</vt:lpwstr>
      </vt:variant>
      <vt:variant>
        <vt:lpwstr/>
      </vt:variant>
      <vt:variant>
        <vt:i4>720964</vt:i4>
      </vt:variant>
      <vt:variant>
        <vt:i4>426</vt:i4>
      </vt:variant>
      <vt:variant>
        <vt:i4>0</vt:i4>
      </vt:variant>
      <vt:variant>
        <vt:i4>5</vt:i4>
      </vt:variant>
      <vt:variant>
        <vt:lpwstr>https://www.express-office.ru/catalog/staff/ofisnye-stoly/65919/</vt:lpwstr>
      </vt:variant>
      <vt:variant>
        <vt:lpwstr/>
      </vt:variant>
      <vt:variant>
        <vt:i4>6619169</vt:i4>
      </vt:variant>
      <vt:variant>
        <vt:i4>423</vt:i4>
      </vt:variant>
      <vt:variant>
        <vt:i4>0</vt:i4>
      </vt:variant>
      <vt:variant>
        <vt:i4>5</vt:i4>
      </vt:variant>
      <vt:variant>
        <vt:lpwstr>https://www.officemag.ru/catalog/goods/621329/</vt:lpwstr>
      </vt:variant>
      <vt:variant>
        <vt:lpwstr/>
      </vt:variant>
      <vt:variant>
        <vt:i4>6619171</vt:i4>
      </vt:variant>
      <vt:variant>
        <vt:i4>420</vt:i4>
      </vt:variant>
      <vt:variant>
        <vt:i4>0</vt:i4>
      </vt:variant>
      <vt:variant>
        <vt:i4>5</vt:i4>
      </vt:variant>
      <vt:variant>
        <vt:lpwstr>https://www.officemag.ru/catalog/goods/600933/</vt:lpwstr>
      </vt:variant>
      <vt:variant>
        <vt:lpwstr/>
      </vt:variant>
      <vt:variant>
        <vt:i4>6750255</vt:i4>
      </vt:variant>
      <vt:variant>
        <vt:i4>417</vt:i4>
      </vt:variant>
      <vt:variant>
        <vt:i4>0</vt:i4>
      </vt:variant>
      <vt:variant>
        <vt:i4>5</vt:i4>
      </vt:variant>
      <vt:variant>
        <vt:lpwstr>https://www.officemag.ru/catalog/goods/452417/</vt:lpwstr>
      </vt:variant>
      <vt:variant>
        <vt:lpwstr/>
      </vt:variant>
      <vt:variant>
        <vt:i4>6422563</vt:i4>
      </vt:variant>
      <vt:variant>
        <vt:i4>414</vt:i4>
      </vt:variant>
      <vt:variant>
        <vt:i4>0</vt:i4>
      </vt:variant>
      <vt:variant>
        <vt:i4>5</vt:i4>
      </vt:variant>
      <vt:variant>
        <vt:lpwstr>https://www.officemag.ru/catalog/goods/630049/</vt:lpwstr>
      </vt:variant>
      <vt:variant>
        <vt:lpwstr/>
      </vt:variant>
      <vt:variant>
        <vt:i4>7274543</vt:i4>
      </vt:variant>
      <vt:variant>
        <vt:i4>411</vt:i4>
      </vt:variant>
      <vt:variant>
        <vt:i4>0</vt:i4>
      </vt:variant>
      <vt:variant>
        <vt:i4>5</vt:i4>
      </vt:variant>
      <vt:variant>
        <vt:lpwstr>https://www.officemag.ru/catalog/goods/601187/</vt:lpwstr>
      </vt:variant>
      <vt:variant>
        <vt:lpwstr/>
      </vt:variant>
      <vt:variant>
        <vt:i4>6619176</vt:i4>
      </vt:variant>
      <vt:variant>
        <vt:i4>408</vt:i4>
      </vt:variant>
      <vt:variant>
        <vt:i4>0</vt:i4>
      </vt:variant>
      <vt:variant>
        <vt:i4>5</vt:i4>
      </vt:variant>
      <vt:variant>
        <vt:lpwstr>https://www.officemag.ru/catalog/goods/610636/</vt:lpwstr>
      </vt:variant>
      <vt:variant>
        <vt:lpwstr/>
      </vt:variant>
      <vt:variant>
        <vt:i4>131072</vt:i4>
      </vt:variant>
      <vt:variant>
        <vt:i4>405</vt:i4>
      </vt:variant>
      <vt:variant>
        <vt:i4>0</vt:i4>
      </vt:variant>
      <vt:variant>
        <vt:i4>5</vt:i4>
      </vt:variant>
      <vt:variant>
        <vt:lpwstr>https://www.komus.ru/katalog/mebel/ofisnye-kresla-i-stulya/c/900/</vt:lpwstr>
      </vt:variant>
      <vt:variant>
        <vt:lpwstr/>
      </vt:variant>
      <vt:variant>
        <vt:i4>2097266</vt:i4>
      </vt:variant>
      <vt:variant>
        <vt:i4>402</vt:i4>
      </vt:variant>
      <vt:variant>
        <vt:i4>0</vt:i4>
      </vt:variant>
      <vt:variant>
        <vt:i4>5</vt:i4>
      </vt:variant>
      <vt:variant>
        <vt:lpwstr>https://www.express-office.ru/catalog/staff/ofisnye-stoly/</vt:lpwstr>
      </vt:variant>
      <vt:variant>
        <vt:lpwstr/>
      </vt:variant>
      <vt:variant>
        <vt:i4>720964</vt:i4>
      </vt:variant>
      <vt:variant>
        <vt:i4>399</vt:i4>
      </vt:variant>
      <vt:variant>
        <vt:i4>0</vt:i4>
      </vt:variant>
      <vt:variant>
        <vt:i4>5</vt:i4>
      </vt:variant>
      <vt:variant>
        <vt:lpwstr>https://www.express-office.ru/catalog/staff/ofisnye-stoly/65919/</vt:lpwstr>
      </vt:variant>
      <vt:variant>
        <vt:lpwstr/>
      </vt:variant>
      <vt:variant>
        <vt:i4>131072</vt:i4>
      </vt:variant>
      <vt:variant>
        <vt:i4>396</vt:i4>
      </vt:variant>
      <vt:variant>
        <vt:i4>0</vt:i4>
      </vt:variant>
      <vt:variant>
        <vt:i4>5</vt:i4>
      </vt:variant>
      <vt:variant>
        <vt:lpwstr>https://www.komus.ru/katalog/mebel/ofisnye-kresla-i-stulya/c/900/</vt:lpwstr>
      </vt:variant>
      <vt:variant>
        <vt:lpwstr/>
      </vt:variant>
      <vt:variant>
        <vt:i4>2097266</vt:i4>
      </vt:variant>
      <vt:variant>
        <vt:i4>393</vt:i4>
      </vt:variant>
      <vt:variant>
        <vt:i4>0</vt:i4>
      </vt:variant>
      <vt:variant>
        <vt:i4>5</vt:i4>
      </vt:variant>
      <vt:variant>
        <vt:lpwstr>https://www.express-office.ru/catalog/staff/ofisnye-stoly/</vt:lpwstr>
      </vt:variant>
      <vt:variant>
        <vt:lpwstr/>
      </vt:variant>
      <vt:variant>
        <vt:i4>720964</vt:i4>
      </vt:variant>
      <vt:variant>
        <vt:i4>390</vt:i4>
      </vt:variant>
      <vt:variant>
        <vt:i4>0</vt:i4>
      </vt:variant>
      <vt:variant>
        <vt:i4>5</vt:i4>
      </vt:variant>
      <vt:variant>
        <vt:lpwstr>https://www.express-office.ru/catalog/staff/ofisnye-stoly/65919/</vt:lpwstr>
      </vt:variant>
      <vt:variant>
        <vt:lpwstr/>
      </vt:variant>
      <vt:variant>
        <vt:i4>6553646</vt:i4>
      </vt:variant>
      <vt:variant>
        <vt:i4>387</vt:i4>
      </vt:variant>
      <vt:variant>
        <vt:i4>0</vt:i4>
      </vt:variant>
      <vt:variant>
        <vt:i4>5</vt:i4>
      </vt:variant>
      <vt:variant>
        <vt:lpwstr>https://www.officemag.ru/catalog/goods/511107/</vt:lpwstr>
      </vt:variant>
      <vt:variant>
        <vt:lpwstr/>
      </vt:variant>
      <vt:variant>
        <vt:i4>6422575</vt:i4>
      </vt:variant>
      <vt:variant>
        <vt:i4>384</vt:i4>
      </vt:variant>
      <vt:variant>
        <vt:i4>0</vt:i4>
      </vt:variant>
      <vt:variant>
        <vt:i4>5</vt:i4>
      </vt:variant>
      <vt:variant>
        <vt:lpwstr>https://www.officemag.ru/catalog/goods/221713/</vt:lpwstr>
      </vt:variant>
      <vt:variant>
        <vt:lpwstr/>
      </vt:variant>
      <vt:variant>
        <vt:i4>6750252</vt:i4>
      </vt:variant>
      <vt:variant>
        <vt:i4>381</vt:i4>
      </vt:variant>
      <vt:variant>
        <vt:i4>0</vt:i4>
      </vt:variant>
      <vt:variant>
        <vt:i4>5</vt:i4>
      </vt:variant>
      <vt:variant>
        <vt:lpwstr>https://www.officemag.ru/catalog/goods/222473/</vt:lpwstr>
      </vt:variant>
      <vt:variant>
        <vt:lpwstr/>
      </vt:variant>
      <vt:variant>
        <vt:i4>6946853</vt:i4>
      </vt:variant>
      <vt:variant>
        <vt:i4>378</vt:i4>
      </vt:variant>
      <vt:variant>
        <vt:i4>0</vt:i4>
      </vt:variant>
      <vt:variant>
        <vt:i4>5</vt:i4>
      </vt:variant>
      <vt:variant>
        <vt:lpwstr>https://www.officemag.ru/catalog/goods/228608/</vt:lpwstr>
      </vt:variant>
      <vt:variant>
        <vt:lpwstr/>
      </vt:variant>
      <vt:variant>
        <vt:i4>6291495</vt:i4>
      </vt:variant>
      <vt:variant>
        <vt:i4>375</vt:i4>
      </vt:variant>
      <vt:variant>
        <vt:i4>0</vt:i4>
      </vt:variant>
      <vt:variant>
        <vt:i4>5</vt:i4>
      </vt:variant>
      <vt:variant>
        <vt:lpwstr>https://www.officemag.ru/catalog/goods/180610/</vt:lpwstr>
      </vt:variant>
      <vt:variant>
        <vt:lpwstr/>
      </vt:variant>
      <vt:variant>
        <vt:i4>6684717</vt:i4>
      </vt:variant>
      <vt:variant>
        <vt:i4>372</vt:i4>
      </vt:variant>
      <vt:variant>
        <vt:i4>0</vt:i4>
      </vt:variant>
      <vt:variant>
        <vt:i4>5</vt:i4>
      </vt:variant>
      <vt:variant>
        <vt:lpwstr>https://www.officemag.ru/catalog/goods/143242/</vt:lpwstr>
      </vt:variant>
      <vt:variant>
        <vt:lpwstr/>
      </vt:variant>
      <vt:variant>
        <vt:i4>8126586</vt:i4>
      </vt:variant>
      <vt:variant>
        <vt:i4>369</vt:i4>
      </vt:variant>
      <vt:variant>
        <vt:i4>0</vt:i4>
      </vt:variant>
      <vt:variant>
        <vt:i4>5</vt:i4>
      </vt:variant>
      <vt:variant>
        <vt:lpwstr>https://www.dns-shop.ru/product/edbc9d9e4edb3330/mys-provodnaa-hp-x900-cernyj/</vt:lpwstr>
      </vt:variant>
      <vt:variant>
        <vt:lpwstr/>
      </vt:variant>
      <vt:variant>
        <vt:i4>131072</vt:i4>
      </vt:variant>
      <vt:variant>
        <vt:i4>366</vt:i4>
      </vt:variant>
      <vt:variant>
        <vt:i4>0</vt:i4>
      </vt:variant>
      <vt:variant>
        <vt:i4>5</vt:i4>
      </vt:variant>
      <vt:variant>
        <vt:lpwstr>https://www.komus.ru/katalog/mebel/ofisnye-kresla-i-stulya/c/900/</vt:lpwstr>
      </vt:variant>
      <vt:variant>
        <vt:lpwstr/>
      </vt:variant>
      <vt:variant>
        <vt:i4>2097266</vt:i4>
      </vt:variant>
      <vt:variant>
        <vt:i4>363</vt:i4>
      </vt:variant>
      <vt:variant>
        <vt:i4>0</vt:i4>
      </vt:variant>
      <vt:variant>
        <vt:i4>5</vt:i4>
      </vt:variant>
      <vt:variant>
        <vt:lpwstr>https://www.express-office.ru/catalog/staff/ofisnye-stoly/</vt:lpwstr>
      </vt:variant>
      <vt:variant>
        <vt:lpwstr/>
      </vt:variant>
      <vt:variant>
        <vt:i4>720964</vt:i4>
      </vt:variant>
      <vt:variant>
        <vt:i4>360</vt:i4>
      </vt:variant>
      <vt:variant>
        <vt:i4>0</vt:i4>
      </vt:variant>
      <vt:variant>
        <vt:i4>5</vt:i4>
      </vt:variant>
      <vt:variant>
        <vt:lpwstr>https://www.express-office.ru/catalog/staff/ofisnye-stoly/65919/</vt:lpwstr>
      </vt:variant>
      <vt:variant>
        <vt:lpwstr/>
      </vt:variant>
      <vt:variant>
        <vt:i4>6357024</vt:i4>
      </vt:variant>
      <vt:variant>
        <vt:i4>357</vt:i4>
      </vt:variant>
      <vt:variant>
        <vt:i4>0</vt:i4>
      </vt:variant>
      <vt:variant>
        <vt:i4>5</vt:i4>
      </vt:variant>
      <vt:variant>
        <vt:lpwstr>https://www.officemag.ru/catalog/goods/129893/</vt:lpwstr>
      </vt:variant>
      <vt:variant>
        <vt:lpwstr/>
      </vt:variant>
      <vt:variant>
        <vt:i4>6422563</vt:i4>
      </vt:variant>
      <vt:variant>
        <vt:i4>354</vt:i4>
      </vt:variant>
      <vt:variant>
        <vt:i4>0</vt:i4>
      </vt:variant>
      <vt:variant>
        <vt:i4>5</vt:i4>
      </vt:variant>
      <vt:variant>
        <vt:lpwstr>https://www.officemag.ru/catalog/goods/601258/</vt:lpwstr>
      </vt:variant>
      <vt:variant>
        <vt:lpwstr/>
      </vt:variant>
      <vt:variant>
        <vt:i4>1048586</vt:i4>
      </vt:variant>
      <vt:variant>
        <vt:i4>351</vt:i4>
      </vt:variant>
      <vt:variant>
        <vt:i4>0</vt:i4>
      </vt:variant>
      <vt:variant>
        <vt:i4>5</vt:i4>
      </vt:variant>
      <vt:variant>
        <vt:lpwstr>https://www.komus.ru/katalog/khozyajstvennye-tovary/bumazhnye-gigienicheskie-sredstva-i-derzhateli/skaterti-odnorazovye/skatert-odnorazovaya-pvkh-120x180-sm-zelenaya/p/570529/?from=block-123-2</vt:lpwstr>
      </vt:variant>
      <vt:variant>
        <vt:lpwstr/>
      </vt:variant>
      <vt:variant>
        <vt:i4>6291502</vt:i4>
      </vt:variant>
      <vt:variant>
        <vt:i4>348</vt:i4>
      </vt:variant>
      <vt:variant>
        <vt:i4>0</vt:i4>
      </vt:variant>
      <vt:variant>
        <vt:i4>5</vt:i4>
      </vt:variant>
      <vt:variant>
        <vt:lpwstr>https://www.officemag.ru/catalog/goods/610563/</vt:lpwstr>
      </vt:variant>
      <vt:variant>
        <vt:lpwstr/>
      </vt:variant>
      <vt:variant>
        <vt:i4>7077892</vt:i4>
      </vt:variant>
      <vt:variant>
        <vt:i4>345</vt:i4>
      </vt:variant>
      <vt:variant>
        <vt:i4>0</vt:i4>
      </vt:variant>
      <vt:variant>
        <vt:i4>5</vt:i4>
      </vt:variant>
      <vt:variant>
        <vt:lpwstr>https://leonardo.ru/ishop/good_77463422884/</vt:lpwstr>
      </vt:variant>
      <vt:variant>
        <vt:lpwstr/>
      </vt:variant>
      <vt:variant>
        <vt:i4>2555933</vt:i4>
      </vt:variant>
      <vt:variant>
        <vt:i4>342</vt:i4>
      </vt:variant>
      <vt:variant>
        <vt:i4>0</vt:i4>
      </vt:variant>
      <vt:variant>
        <vt:i4>5</vt:i4>
      </vt:variant>
      <vt:variant>
        <vt:lpwstr>https://leonardo.ru/ishop/group_55032186482/</vt:lpwstr>
      </vt:variant>
      <vt:variant>
        <vt:lpwstr/>
      </vt:variant>
      <vt:variant>
        <vt:i4>6553614</vt:i4>
      </vt:variant>
      <vt:variant>
        <vt:i4>339</vt:i4>
      </vt:variant>
      <vt:variant>
        <vt:i4>0</vt:i4>
      </vt:variant>
      <vt:variant>
        <vt:i4>5</vt:i4>
      </vt:variant>
      <vt:variant>
        <vt:lpwstr>https://leonardo.ru/ishop/good_32183824732/</vt:lpwstr>
      </vt:variant>
      <vt:variant>
        <vt:lpwstr/>
      </vt:variant>
      <vt:variant>
        <vt:i4>6291463</vt:i4>
      </vt:variant>
      <vt:variant>
        <vt:i4>336</vt:i4>
      </vt:variant>
      <vt:variant>
        <vt:i4>0</vt:i4>
      </vt:variant>
      <vt:variant>
        <vt:i4>5</vt:i4>
      </vt:variant>
      <vt:variant>
        <vt:lpwstr>https://leonardo.ru/ishop/good_28284440082/</vt:lpwstr>
      </vt:variant>
      <vt:variant>
        <vt:lpwstr/>
      </vt:variant>
      <vt:variant>
        <vt:i4>6291468</vt:i4>
      </vt:variant>
      <vt:variant>
        <vt:i4>333</vt:i4>
      </vt:variant>
      <vt:variant>
        <vt:i4>0</vt:i4>
      </vt:variant>
      <vt:variant>
        <vt:i4>5</vt:i4>
      </vt:variant>
      <vt:variant>
        <vt:lpwstr>https://leonardo.ru/ishop/good_77260753624/</vt:lpwstr>
      </vt:variant>
      <vt:variant>
        <vt:lpwstr/>
      </vt:variant>
      <vt:variant>
        <vt:i4>6619182</vt:i4>
      </vt:variant>
      <vt:variant>
        <vt:i4>330</vt:i4>
      </vt:variant>
      <vt:variant>
        <vt:i4>0</vt:i4>
      </vt:variant>
      <vt:variant>
        <vt:i4>5</vt:i4>
      </vt:variant>
      <vt:variant>
        <vt:lpwstr>https://www.officemag.ru/catalog/goods/604770/</vt:lpwstr>
      </vt:variant>
      <vt:variant>
        <vt:lpwstr/>
      </vt:variant>
      <vt:variant>
        <vt:i4>2293811</vt:i4>
      </vt:variant>
      <vt:variant>
        <vt:i4>327</vt:i4>
      </vt:variant>
      <vt:variant>
        <vt:i4>0</vt:i4>
      </vt:variant>
      <vt:variant>
        <vt:i4>5</vt:i4>
      </vt:variant>
      <vt:variant>
        <vt:lpwstr>https://www.komus.ru/katalog/posuda-i-tekstil/odnorazovaya-posuda-i-upakovka-/odnorazovaya-posuda/trubochki-palochki-i-piki/nabor-shampurov-green-mystery-bambukovye-dlina-30-sm-100-shtuk-v-upakovke-artikul-proizvoditelya-341033k-/p/1139416/?from=block-301-19</vt:lpwstr>
      </vt:variant>
      <vt:variant>
        <vt:lpwstr/>
      </vt:variant>
      <vt:variant>
        <vt:i4>3997798</vt:i4>
      </vt:variant>
      <vt:variant>
        <vt:i4>324</vt:i4>
      </vt:variant>
      <vt:variant>
        <vt:i4>0</vt:i4>
      </vt:variant>
      <vt:variant>
        <vt:i4>5</vt:i4>
      </vt:variant>
      <vt:variant>
        <vt:lpwstr>https://www.komus.ru/katalog/posuda-i-tekstil/odnorazovaya-posuda-i-upakovka-/odnorazovaya-posuda/trubochki-palochki-i-piki/piki-dlya-kanape-paterra-zavitki-bambukovye-dlina-90-mm-100-shtuk-v-upakovke-artikul-proizvoditelya-401-463-/p/656068/?from=block-301-1</vt:lpwstr>
      </vt:variant>
      <vt:variant>
        <vt:lpwstr/>
      </vt:variant>
      <vt:variant>
        <vt:i4>6553647</vt:i4>
      </vt:variant>
      <vt:variant>
        <vt:i4>321</vt:i4>
      </vt:variant>
      <vt:variant>
        <vt:i4>0</vt:i4>
      </vt:variant>
      <vt:variant>
        <vt:i4>5</vt:i4>
      </vt:variant>
      <vt:variant>
        <vt:lpwstr>https://www.officemag.ru/catalog/goods/590619/</vt:lpwstr>
      </vt:variant>
      <vt:variant>
        <vt:lpwstr/>
      </vt:variant>
      <vt:variant>
        <vt:i4>6357030</vt:i4>
      </vt:variant>
      <vt:variant>
        <vt:i4>318</vt:i4>
      </vt:variant>
      <vt:variant>
        <vt:i4>0</vt:i4>
      </vt:variant>
      <vt:variant>
        <vt:i4>5</vt:i4>
      </vt:variant>
      <vt:variant>
        <vt:lpwstr>https://www.officemag.ru/catalog/goods/590244/</vt:lpwstr>
      </vt:variant>
      <vt:variant>
        <vt:lpwstr/>
      </vt:variant>
      <vt:variant>
        <vt:i4>7274536</vt:i4>
      </vt:variant>
      <vt:variant>
        <vt:i4>315</vt:i4>
      </vt:variant>
      <vt:variant>
        <vt:i4>0</vt:i4>
      </vt:variant>
      <vt:variant>
        <vt:i4>5</vt:i4>
      </vt:variant>
      <vt:variant>
        <vt:lpwstr>https://www.officemag.ru/catalog/goods/600998/</vt:lpwstr>
      </vt:variant>
      <vt:variant>
        <vt:lpwstr/>
      </vt:variant>
      <vt:variant>
        <vt:i4>6422560</vt:i4>
      </vt:variant>
      <vt:variant>
        <vt:i4>312</vt:i4>
      </vt:variant>
      <vt:variant>
        <vt:i4>0</vt:i4>
      </vt:variant>
      <vt:variant>
        <vt:i4>5</vt:i4>
      </vt:variant>
      <vt:variant>
        <vt:lpwstr>https://www.officemag.ru/catalog/goods/603079/</vt:lpwstr>
      </vt:variant>
      <vt:variant>
        <vt:lpwstr/>
      </vt:variant>
      <vt:variant>
        <vt:i4>6422561</vt:i4>
      </vt:variant>
      <vt:variant>
        <vt:i4>309</vt:i4>
      </vt:variant>
      <vt:variant>
        <vt:i4>0</vt:i4>
      </vt:variant>
      <vt:variant>
        <vt:i4>5</vt:i4>
      </vt:variant>
      <vt:variant>
        <vt:lpwstr>https://www.officemag.ru/catalog/goods/603078/</vt:lpwstr>
      </vt:variant>
      <vt:variant>
        <vt:lpwstr/>
      </vt:variant>
      <vt:variant>
        <vt:i4>6422571</vt:i4>
      </vt:variant>
      <vt:variant>
        <vt:i4>306</vt:i4>
      </vt:variant>
      <vt:variant>
        <vt:i4>0</vt:i4>
      </vt:variant>
      <vt:variant>
        <vt:i4>5</vt:i4>
      </vt:variant>
      <vt:variant>
        <vt:lpwstr>https://www.officemag.ru/catalog/goods/604705/</vt:lpwstr>
      </vt:variant>
      <vt:variant>
        <vt:lpwstr/>
      </vt:variant>
      <vt:variant>
        <vt:i4>6488102</vt:i4>
      </vt:variant>
      <vt:variant>
        <vt:i4>303</vt:i4>
      </vt:variant>
      <vt:variant>
        <vt:i4>0</vt:i4>
      </vt:variant>
      <vt:variant>
        <vt:i4>5</vt:i4>
      </vt:variant>
      <vt:variant>
        <vt:lpwstr>https://www.officemag.ru/catalog/goods/603867/</vt:lpwstr>
      </vt:variant>
      <vt:variant>
        <vt:lpwstr/>
      </vt:variant>
      <vt:variant>
        <vt:i4>6946856</vt:i4>
      </vt:variant>
      <vt:variant>
        <vt:i4>300</vt:i4>
      </vt:variant>
      <vt:variant>
        <vt:i4>0</vt:i4>
      </vt:variant>
      <vt:variant>
        <vt:i4>5</vt:i4>
      </vt:variant>
      <vt:variant>
        <vt:lpwstr>https://www.officemag.ru/catalog/goods/810323/</vt:lpwstr>
      </vt:variant>
      <vt:variant>
        <vt:lpwstr/>
      </vt:variant>
      <vt:variant>
        <vt:i4>6619177</vt:i4>
      </vt:variant>
      <vt:variant>
        <vt:i4>297</vt:i4>
      </vt:variant>
      <vt:variant>
        <vt:i4>0</vt:i4>
      </vt:variant>
      <vt:variant>
        <vt:i4>5</vt:i4>
      </vt:variant>
      <vt:variant>
        <vt:lpwstr>https://www.officemag.ru/catalog/goods/602313/</vt:lpwstr>
      </vt:variant>
      <vt:variant>
        <vt:lpwstr/>
      </vt:variant>
      <vt:variant>
        <vt:i4>2621554</vt:i4>
      </vt:variant>
      <vt:variant>
        <vt:i4>294</vt:i4>
      </vt:variant>
      <vt:variant>
        <vt:i4>0</vt:i4>
      </vt:variant>
      <vt:variant>
        <vt:i4>5</vt:i4>
      </vt:variant>
      <vt:variant>
        <vt:lpwstr>https://kit-hobby.ru/catalog/bumazhnaya_produktsiya_dlya_shkoly/bumazhnaya_produktsiya_dlya_podelok/folga_tsvetnaya/206084/?gclid=EAIaIQobChMI84fq5MHh6gIVHhd7Ch3dAQqbEAQYBCABEgIvvPD_BwE</vt:lpwstr>
      </vt:variant>
      <vt:variant>
        <vt:lpwstr/>
      </vt:variant>
      <vt:variant>
        <vt:i4>6357039</vt:i4>
      </vt:variant>
      <vt:variant>
        <vt:i4>291</vt:i4>
      </vt:variant>
      <vt:variant>
        <vt:i4>0</vt:i4>
      </vt:variant>
      <vt:variant>
        <vt:i4>5</vt:i4>
      </vt:variant>
      <vt:variant>
        <vt:lpwstr>https://www.officemag.ru/catalog/goods/602650/</vt:lpwstr>
      </vt:variant>
      <vt:variant>
        <vt:lpwstr/>
      </vt:variant>
      <vt:variant>
        <vt:i4>6422568</vt:i4>
      </vt:variant>
      <vt:variant>
        <vt:i4>288</vt:i4>
      </vt:variant>
      <vt:variant>
        <vt:i4>0</vt:i4>
      </vt:variant>
      <vt:variant>
        <vt:i4>5</vt:i4>
      </vt:variant>
      <vt:variant>
        <vt:lpwstr>https://www.officemag.ru/catalog/goods/600948/</vt:lpwstr>
      </vt:variant>
      <vt:variant>
        <vt:lpwstr/>
      </vt:variant>
      <vt:variant>
        <vt:i4>6422563</vt:i4>
      </vt:variant>
      <vt:variant>
        <vt:i4>285</vt:i4>
      </vt:variant>
      <vt:variant>
        <vt:i4>0</vt:i4>
      </vt:variant>
      <vt:variant>
        <vt:i4>5</vt:i4>
      </vt:variant>
      <vt:variant>
        <vt:lpwstr>https://www.officemag.ru/catalog/goods/600943/</vt:lpwstr>
      </vt:variant>
      <vt:variant>
        <vt:lpwstr/>
      </vt:variant>
      <vt:variant>
        <vt:i4>6488097</vt:i4>
      </vt:variant>
      <vt:variant>
        <vt:i4>282</vt:i4>
      </vt:variant>
      <vt:variant>
        <vt:i4>0</vt:i4>
      </vt:variant>
      <vt:variant>
        <vt:i4>5</vt:i4>
      </vt:variant>
      <vt:variant>
        <vt:lpwstr>https://www.officemag.ru/catalog/goods/605008/</vt:lpwstr>
      </vt:variant>
      <vt:variant>
        <vt:lpwstr/>
      </vt:variant>
      <vt:variant>
        <vt:i4>6619181</vt:i4>
      </vt:variant>
      <vt:variant>
        <vt:i4>279</vt:i4>
      </vt:variant>
      <vt:variant>
        <vt:i4>0</vt:i4>
      </vt:variant>
      <vt:variant>
        <vt:i4>5</vt:i4>
      </vt:variant>
      <vt:variant>
        <vt:lpwstr>https://www.officemag.ru/catalog/goods/440111/</vt:lpwstr>
      </vt:variant>
      <vt:variant>
        <vt:lpwstr/>
      </vt:variant>
      <vt:variant>
        <vt:i4>7012394</vt:i4>
      </vt:variant>
      <vt:variant>
        <vt:i4>276</vt:i4>
      </vt:variant>
      <vt:variant>
        <vt:i4>0</vt:i4>
      </vt:variant>
      <vt:variant>
        <vt:i4>5</vt:i4>
      </vt:variant>
      <vt:variant>
        <vt:lpwstr>https://www.officemag.ru/catalog/goods/220998/</vt:lpwstr>
      </vt:variant>
      <vt:variant>
        <vt:lpwstr/>
      </vt:variant>
      <vt:variant>
        <vt:i4>6750251</vt:i4>
      </vt:variant>
      <vt:variant>
        <vt:i4>273</vt:i4>
      </vt:variant>
      <vt:variant>
        <vt:i4>0</vt:i4>
      </vt:variant>
      <vt:variant>
        <vt:i4>5</vt:i4>
      </vt:variant>
      <vt:variant>
        <vt:lpwstr>https://www.officemag.ru/catalog/goods/220555/</vt:lpwstr>
      </vt:variant>
      <vt:variant>
        <vt:lpwstr/>
      </vt:variant>
      <vt:variant>
        <vt:i4>6553645</vt:i4>
      </vt:variant>
      <vt:variant>
        <vt:i4>270</vt:i4>
      </vt:variant>
      <vt:variant>
        <vt:i4>0</vt:i4>
      </vt:variant>
      <vt:variant>
        <vt:i4>5</vt:i4>
      </vt:variant>
      <vt:variant>
        <vt:lpwstr>https://www.officemag.ru/catalog/goods/230760/</vt:lpwstr>
      </vt:variant>
      <vt:variant>
        <vt:lpwstr/>
      </vt:variant>
      <vt:variant>
        <vt:i4>6553647</vt:i4>
      </vt:variant>
      <vt:variant>
        <vt:i4>267</vt:i4>
      </vt:variant>
      <vt:variant>
        <vt:i4>0</vt:i4>
      </vt:variant>
      <vt:variant>
        <vt:i4>5</vt:i4>
      </vt:variant>
      <vt:variant>
        <vt:lpwstr>https://www.officemag.ru/catalog/goods/230762/</vt:lpwstr>
      </vt:variant>
      <vt:variant>
        <vt:lpwstr/>
      </vt:variant>
      <vt:variant>
        <vt:i4>2687083</vt:i4>
      </vt:variant>
      <vt:variant>
        <vt:i4>264</vt:i4>
      </vt:variant>
      <vt:variant>
        <vt:i4>0</vt:i4>
      </vt:variant>
      <vt:variant>
        <vt:i4>5</vt:i4>
      </vt:variant>
      <vt:variant>
        <vt:lpwstr>https://shop.cargo-avto.ru/catalog/9601712/</vt:lpwstr>
      </vt:variant>
      <vt:variant>
        <vt:lpwstr/>
      </vt:variant>
      <vt:variant>
        <vt:i4>7536640</vt:i4>
      </vt:variant>
      <vt:variant>
        <vt:i4>261</vt:i4>
      </vt:variant>
      <vt:variant>
        <vt:i4>0</vt:i4>
      </vt:variant>
      <vt:variant>
        <vt:i4>5</vt:i4>
      </vt:variant>
      <vt:variant>
        <vt:lpwstr>https://shop.cargo-avto.ru/catalog/9602699/?gclid=CjwKCAjwsMzzBRACEiwAx4lLG2IkGmga9KugdaYvQ01vUkFjE4vQaGvvR3d7eAS1NQXB4vZsF5GdTxoCscoQAvD_BwE</vt:lpwstr>
      </vt:variant>
      <vt:variant>
        <vt:lpwstr/>
      </vt:variant>
      <vt:variant>
        <vt:i4>6750252</vt:i4>
      </vt:variant>
      <vt:variant>
        <vt:i4>258</vt:i4>
      </vt:variant>
      <vt:variant>
        <vt:i4>0</vt:i4>
      </vt:variant>
      <vt:variant>
        <vt:i4>5</vt:i4>
      </vt:variant>
      <vt:variant>
        <vt:lpwstr>https://www.officemag.ru/catalog/goods/605643/</vt:lpwstr>
      </vt:variant>
      <vt:variant>
        <vt:lpwstr/>
      </vt:variant>
      <vt:variant>
        <vt:i4>6422564</vt:i4>
      </vt:variant>
      <vt:variant>
        <vt:i4>255</vt:i4>
      </vt:variant>
      <vt:variant>
        <vt:i4>0</vt:i4>
      </vt:variant>
      <vt:variant>
        <vt:i4>5</vt:i4>
      </vt:variant>
      <vt:variant>
        <vt:lpwstr>https://www.officemag.ru/catalog/goods/222926/</vt:lpwstr>
      </vt:variant>
      <vt:variant>
        <vt:lpwstr/>
      </vt:variant>
      <vt:variant>
        <vt:i4>6422570</vt:i4>
      </vt:variant>
      <vt:variant>
        <vt:i4>252</vt:i4>
      </vt:variant>
      <vt:variant>
        <vt:i4>0</vt:i4>
      </vt:variant>
      <vt:variant>
        <vt:i4>5</vt:i4>
      </vt:variant>
      <vt:variant>
        <vt:lpwstr>https://www.officemag.ru/catalog/goods/222928/</vt:lpwstr>
      </vt:variant>
      <vt:variant>
        <vt:lpwstr/>
      </vt:variant>
      <vt:variant>
        <vt:i4>6422569</vt:i4>
      </vt:variant>
      <vt:variant>
        <vt:i4>249</vt:i4>
      </vt:variant>
      <vt:variant>
        <vt:i4>0</vt:i4>
      </vt:variant>
      <vt:variant>
        <vt:i4>5</vt:i4>
      </vt:variant>
      <vt:variant>
        <vt:lpwstr>https://www.officemag.ru/catalog/goods/200202/</vt:lpwstr>
      </vt:variant>
      <vt:variant>
        <vt:lpwstr/>
      </vt:variant>
      <vt:variant>
        <vt:i4>6750247</vt:i4>
      </vt:variant>
      <vt:variant>
        <vt:i4>246</vt:i4>
      </vt:variant>
      <vt:variant>
        <vt:i4>0</vt:i4>
      </vt:variant>
      <vt:variant>
        <vt:i4>5</vt:i4>
      </vt:variant>
      <vt:variant>
        <vt:lpwstr>https://www.officemag.ru/catalog/goods/200658/</vt:lpwstr>
      </vt:variant>
      <vt:variant>
        <vt:lpwstr/>
      </vt:variant>
      <vt:variant>
        <vt:i4>6750247</vt:i4>
      </vt:variant>
      <vt:variant>
        <vt:i4>243</vt:i4>
      </vt:variant>
      <vt:variant>
        <vt:i4>0</vt:i4>
      </vt:variant>
      <vt:variant>
        <vt:i4>5</vt:i4>
      </vt:variant>
      <vt:variant>
        <vt:lpwstr>https://www.officemag.ru/catalog/goods/200658/</vt:lpwstr>
      </vt:variant>
      <vt:variant>
        <vt:lpwstr/>
      </vt:variant>
      <vt:variant>
        <vt:i4>6684711</vt:i4>
      </vt:variant>
      <vt:variant>
        <vt:i4>240</vt:i4>
      </vt:variant>
      <vt:variant>
        <vt:i4>0</vt:i4>
      </vt:variant>
      <vt:variant>
        <vt:i4>5</vt:i4>
      </vt:variant>
      <vt:variant>
        <vt:lpwstr>https://www.officemag.ru/catalog/goods/200648/</vt:lpwstr>
      </vt:variant>
      <vt:variant>
        <vt:lpwstr/>
      </vt:variant>
      <vt:variant>
        <vt:i4>7012394</vt:i4>
      </vt:variant>
      <vt:variant>
        <vt:i4>237</vt:i4>
      </vt:variant>
      <vt:variant>
        <vt:i4>0</vt:i4>
      </vt:variant>
      <vt:variant>
        <vt:i4>5</vt:i4>
      </vt:variant>
      <vt:variant>
        <vt:lpwstr>https://www.officemag.ru/catalog/goods/200695/</vt:lpwstr>
      </vt:variant>
      <vt:variant>
        <vt:lpwstr/>
      </vt:variant>
      <vt:variant>
        <vt:i4>7012397</vt:i4>
      </vt:variant>
      <vt:variant>
        <vt:i4>234</vt:i4>
      </vt:variant>
      <vt:variant>
        <vt:i4>0</vt:i4>
      </vt:variant>
      <vt:variant>
        <vt:i4>5</vt:i4>
      </vt:variant>
      <vt:variant>
        <vt:lpwstr>https://www.officemag.ru/catalog/goods/200692/</vt:lpwstr>
      </vt:variant>
      <vt:variant>
        <vt:lpwstr/>
      </vt:variant>
      <vt:variant>
        <vt:i4>6357024</vt:i4>
      </vt:variant>
      <vt:variant>
        <vt:i4>231</vt:i4>
      </vt:variant>
      <vt:variant>
        <vt:i4>0</vt:i4>
      </vt:variant>
      <vt:variant>
        <vt:i4>5</vt:i4>
      </vt:variant>
      <vt:variant>
        <vt:lpwstr>https://www.officemag.ru/catalog/goods/191313/</vt:lpwstr>
      </vt:variant>
      <vt:variant>
        <vt:lpwstr/>
      </vt:variant>
      <vt:variant>
        <vt:i4>6619177</vt:i4>
      </vt:variant>
      <vt:variant>
        <vt:i4>228</vt:i4>
      </vt:variant>
      <vt:variant>
        <vt:i4>0</vt:i4>
      </vt:variant>
      <vt:variant>
        <vt:i4>5</vt:i4>
      </vt:variant>
      <vt:variant>
        <vt:lpwstr>https://www.officemag.ru/catalog/goods/191158/</vt:lpwstr>
      </vt:variant>
      <vt:variant>
        <vt:lpwstr/>
      </vt:variant>
      <vt:variant>
        <vt:i4>6291488</vt:i4>
      </vt:variant>
      <vt:variant>
        <vt:i4>225</vt:i4>
      </vt:variant>
      <vt:variant>
        <vt:i4>0</vt:i4>
      </vt:variant>
      <vt:variant>
        <vt:i4>5</vt:i4>
      </vt:variant>
      <vt:variant>
        <vt:lpwstr>https://www.officemag.ru/catalog/goods/190414/</vt:lpwstr>
      </vt:variant>
      <vt:variant>
        <vt:lpwstr/>
      </vt:variant>
      <vt:variant>
        <vt:i4>6881370</vt:i4>
      </vt:variant>
      <vt:variant>
        <vt:i4>222</vt:i4>
      </vt:variant>
      <vt:variant>
        <vt:i4>0</vt:i4>
      </vt:variant>
      <vt:variant>
        <vt:i4>5</vt:i4>
      </vt:variant>
      <vt:variant>
        <vt:lpwstr>https://leonardohobby.ru/ishop/good_22134275872/</vt:lpwstr>
      </vt:variant>
      <vt:variant>
        <vt:lpwstr/>
      </vt:variant>
      <vt:variant>
        <vt:i4>6291489</vt:i4>
      </vt:variant>
      <vt:variant>
        <vt:i4>219</vt:i4>
      </vt:variant>
      <vt:variant>
        <vt:i4>0</vt:i4>
      </vt:variant>
      <vt:variant>
        <vt:i4>5</vt:i4>
      </vt:variant>
      <vt:variant>
        <vt:lpwstr>https://www.officemag.ru/catalog/goods/190918/</vt:lpwstr>
      </vt:variant>
      <vt:variant>
        <vt:lpwstr/>
      </vt:variant>
      <vt:variant>
        <vt:i4>7995407</vt:i4>
      </vt:variant>
      <vt:variant>
        <vt:i4>216</vt:i4>
      </vt:variant>
      <vt:variant>
        <vt:i4>0</vt:i4>
      </vt:variant>
      <vt:variant>
        <vt:i4>5</vt:i4>
      </vt:variant>
      <vt:variant>
        <vt:lpwstr>https://leonardo.ru/ishop/good_4020600074/</vt:lpwstr>
      </vt:variant>
      <vt:variant>
        <vt:lpwstr/>
      </vt:variant>
      <vt:variant>
        <vt:i4>6619180</vt:i4>
      </vt:variant>
      <vt:variant>
        <vt:i4>213</vt:i4>
      </vt:variant>
      <vt:variant>
        <vt:i4>0</vt:i4>
      </vt:variant>
      <vt:variant>
        <vt:i4>5</vt:i4>
      </vt:variant>
      <vt:variant>
        <vt:lpwstr>https://www.officemag.ru/catalog/goods/190945/</vt:lpwstr>
      </vt:variant>
      <vt:variant>
        <vt:lpwstr/>
      </vt:variant>
      <vt:variant>
        <vt:i4>6619181</vt:i4>
      </vt:variant>
      <vt:variant>
        <vt:i4>210</vt:i4>
      </vt:variant>
      <vt:variant>
        <vt:i4>0</vt:i4>
      </vt:variant>
      <vt:variant>
        <vt:i4>5</vt:i4>
      </vt:variant>
      <vt:variant>
        <vt:lpwstr>https://www.officemag.ru/catalog/goods/190944/</vt:lpwstr>
      </vt:variant>
      <vt:variant>
        <vt:lpwstr/>
      </vt:variant>
      <vt:variant>
        <vt:i4>6422566</vt:i4>
      </vt:variant>
      <vt:variant>
        <vt:i4>207</vt:i4>
      </vt:variant>
      <vt:variant>
        <vt:i4>0</vt:i4>
      </vt:variant>
      <vt:variant>
        <vt:i4>5</vt:i4>
      </vt:variant>
      <vt:variant>
        <vt:lpwstr>https://www.officemag.ru/catalog/goods/190432/</vt:lpwstr>
      </vt:variant>
      <vt:variant>
        <vt:lpwstr/>
      </vt:variant>
      <vt:variant>
        <vt:i4>6422564</vt:i4>
      </vt:variant>
      <vt:variant>
        <vt:i4>204</vt:i4>
      </vt:variant>
      <vt:variant>
        <vt:i4>0</vt:i4>
      </vt:variant>
      <vt:variant>
        <vt:i4>5</vt:i4>
      </vt:variant>
      <vt:variant>
        <vt:lpwstr>https://www.officemag.ru/catalog/goods/190430/</vt:lpwstr>
      </vt:variant>
      <vt:variant>
        <vt:lpwstr/>
      </vt:variant>
      <vt:variant>
        <vt:i4>6684714</vt:i4>
      </vt:variant>
      <vt:variant>
        <vt:i4>201</vt:i4>
      </vt:variant>
      <vt:variant>
        <vt:i4>0</vt:i4>
      </vt:variant>
      <vt:variant>
        <vt:i4>5</vt:i4>
      </vt:variant>
      <vt:variant>
        <vt:lpwstr>https://www.officemag.ru/catalog/goods/235818/</vt:lpwstr>
      </vt:variant>
      <vt:variant>
        <vt:lpwstr/>
      </vt:variant>
      <vt:variant>
        <vt:i4>6946858</vt:i4>
      </vt:variant>
      <vt:variant>
        <vt:i4>198</vt:i4>
      </vt:variant>
      <vt:variant>
        <vt:i4>0</vt:i4>
      </vt:variant>
      <vt:variant>
        <vt:i4>5</vt:i4>
      </vt:variant>
      <vt:variant>
        <vt:lpwstr>https://www.officemag.ru/catalog/goods/210381/</vt:lpwstr>
      </vt:variant>
      <vt:variant>
        <vt:lpwstr/>
      </vt:variant>
      <vt:variant>
        <vt:i4>6750252</vt:i4>
      </vt:variant>
      <vt:variant>
        <vt:i4>195</vt:i4>
      </vt:variant>
      <vt:variant>
        <vt:i4>0</vt:i4>
      </vt:variant>
      <vt:variant>
        <vt:i4>5</vt:i4>
      </vt:variant>
      <vt:variant>
        <vt:lpwstr>https://www.officemag.ru/catalog/goods/222473/</vt:lpwstr>
      </vt:variant>
      <vt:variant>
        <vt:lpwstr/>
      </vt:variant>
      <vt:variant>
        <vt:i4>6881323</vt:i4>
      </vt:variant>
      <vt:variant>
        <vt:i4>192</vt:i4>
      </vt:variant>
      <vt:variant>
        <vt:i4>0</vt:i4>
      </vt:variant>
      <vt:variant>
        <vt:i4>5</vt:i4>
      </vt:variant>
      <vt:variant>
        <vt:lpwstr>https://www.officemag.ru/catalog/goods/222494/</vt:lpwstr>
      </vt:variant>
      <vt:variant>
        <vt:lpwstr/>
      </vt:variant>
      <vt:variant>
        <vt:i4>6684709</vt:i4>
      </vt:variant>
      <vt:variant>
        <vt:i4>189</vt:i4>
      </vt:variant>
      <vt:variant>
        <vt:i4>0</vt:i4>
      </vt:variant>
      <vt:variant>
        <vt:i4>5</vt:i4>
      </vt:variant>
      <vt:variant>
        <vt:lpwstr>https://www.officemag.ru/catalog/goods/181460/</vt:lpwstr>
      </vt:variant>
      <vt:variant>
        <vt:lpwstr/>
      </vt:variant>
      <vt:variant>
        <vt:i4>6291493</vt:i4>
      </vt:variant>
      <vt:variant>
        <vt:i4>186</vt:i4>
      </vt:variant>
      <vt:variant>
        <vt:i4>0</vt:i4>
      </vt:variant>
      <vt:variant>
        <vt:i4>5</vt:i4>
      </vt:variant>
      <vt:variant>
        <vt:lpwstr>https://www.officemag.ru/catalog/goods/181400/</vt:lpwstr>
      </vt:variant>
      <vt:variant>
        <vt:lpwstr/>
      </vt:variant>
      <vt:variant>
        <vt:i4>7471111</vt:i4>
      </vt:variant>
      <vt:variant>
        <vt:i4>183</vt:i4>
      </vt:variant>
      <vt:variant>
        <vt:i4>0</vt:i4>
      </vt:variant>
      <vt:variant>
        <vt:i4>5</vt:i4>
      </vt:variant>
      <vt:variant>
        <vt:lpwstr>https://www.polvdome.ru/catalog/tekhnicheskaya_probka_/tekhnicheskaya_probka_rulony_/probkovaya-podlozhka-1-8-mm/</vt:lpwstr>
      </vt:variant>
      <vt:variant>
        <vt:lpwstr/>
      </vt:variant>
      <vt:variant>
        <vt:i4>852004</vt:i4>
      </vt:variant>
      <vt:variant>
        <vt:i4>180</vt:i4>
      </vt:variant>
      <vt:variant>
        <vt:i4>0</vt:i4>
      </vt:variant>
      <vt:variant>
        <vt:i4>5</vt:i4>
      </vt:variant>
      <vt:variant>
        <vt:lpwstr>https://firma-gamma.ru/ishop/product_64494080734/</vt:lpwstr>
      </vt:variant>
      <vt:variant>
        <vt:lpwstr/>
      </vt:variant>
      <vt:variant>
        <vt:i4>852004</vt:i4>
      </vt:variant>
      <vt:variant>
        <vt:i4>177</vt:i4>
      </vt:variant>
      <vt:variant>
        <vt:i4>0</vt:i4>
      </vt:variant>
      <vt:variant>
        <vt:i4>5</vt:i4>
      </vt:variant>
      <vt:variant>
        <vt:lpwstr>https://firma-gamma.ru/ishop/product_64494080734/</vt:lpwstr>
      </vt:variant>
      <vt:variant>
        <vt:lpwstr/>
      </vt:variant>
      <vt:variant>
        <vt:i4>852004</vt:i4>
      </vt:variant>
      <vt:variant>
        <vt:i4>174</vt:i4>
      </vt:variant>
      <vt:variant>
        <vt:i4>0</vt:i4>
      </vt:variant>
      <vt:variant>
        <vt:i4>5</vt:i4>
      </vt:variant>
      <vt:variant>
        <vt:lpwstr>https://firma-gamma.ru/ishop/product_64494080734/</vt:lpwstr>
      </vt:variant>
      <vt:variant>
        <vt:lpwstr/>
      </vt:variant>
      <vt:variant>
        <vt:i4>852004</vt:i4>
      </vt:variant>
      <vt:variant>
        <vt:i4>171</vt:i4>
      </vt:variant>
      <vt:variant>
        <vt:i4>0</vt:i4>
      </vt:variant>
      <vt:variant>
        <vt:i4>5</vt:i4>
      </vt:variant>
      <vt:variant>
        <vt:lpwstr>https://firma-gamma.ru/ishop/product_64494080734/</vt:lpwstr>
      </vt:variant>
      <vt:variant>
        <vt:lpwstr/>
      </vt:variant>
      <vt:variant>
        <vt:i4>852004</vt:i4>
      </vt:variant>
      <vt:variant>
        <vt:i4>168</vt:i4>
      </vt:variant>
      <vt:variant>
        <vt:i4>0</vt:i4>
      </vt:variant>
      <vt:variant>
        <vt:i4>5</vt:i4>
      </vt:variant>
      <vt:variant>
        <vt:lpwstr>https://firma-gamma.ru/ishop/product_64494080734/</vt:lpwstr>
      </vt:variant>
      <vt:variant>
        <vt:lpwstr/>
      </vt:variant>
      <vt:variant>
        <vt:i4>852004</vt:i4>
      </vt:variant>
      <vt:variant>
        <vt:i4>165</vt:i4>
      </vt:variant>
      <vt:variant>
        <vt:i4>0</vt:i4>
      </vt:variant>
      <vt:variant>
        <vt:i4>5</vt:i4>
      </vt:variant>
      <vt:variant>
        <vt:lpwstr>https://firma-gamma.ru/ishop/product_64494080734/</vt:lpwstr>
      </vt:variant>
      <vt:variant>
        <vt:lpwstr/>
      </vt:variant>
      <vt:variant>
        <vt:i4>852004</vt:i4>
      </vt:variant>
      <vt:variant>
        <vt:i4>162</vt:i4>
      </vt:variant>
      <vt:variant>
        <vt:i4>0</vt:i4>
      </vt:variant>
      <vt:variant>
        <vt:i4>5</vt:i4>
      </vt:variant>
      <vt:variant>
        <vt:lpwstr>https://firma-gamma.ru/ishop/product_64494080734/</vt:lpwstr>
      </vt:variant>
      <vt:variant>
        <vt:lpwstr/>
      </vt:variant>
      <vt:variant>
        <vt:i4>852004</vt:i4>
      </vt:variant>
      <vt:variant>
        <vt:i4>159</vt:i4>
      </vt:variant>
      <vt:variant>
        <vt:i4>0</vt:i4>
      </vt:variant>
      <vt:variant>
        <vt:i4>5</vt:i4>
      </vt:variant>
      <vt:variant>
        <vt:lpwstr>https://firma-gamma.ru/ishop/product_64494080734/</vt:lpwstr>
      </vt:variant>
      <vt:variant>
        <vt:lpwstr/>
      </vt:variant>
      <vt:variant>
        <vt:i4>852004</vt:i4>
      </vt:variant>
      <vt:variant>
        <vt:i4>156</vt:i4>
      </vt:variant>
      <vt:variant>
        <vt:i4>0</vt:i4>
      </vt:variant>
      <vt:variant>
        <vt:i4>5</vt:i4>
      </vt:variant>
      <vt:variant>
        <vt:lpwstr>https://firma-gamma.ru/ishop/product_64494080734/</vt:lpwstr>
      </vt:variant>
      <vt:variant>
        <vt:lpwstr/>
      </vt:variant>
      <vt:variant>
        <vt:i4>852004</vt:i4>
      </vt:variant>
      <vt:variant>
        <vt:i4>153</vt:i4>
      </vt:variant>
      <vt:variant>
        <vt:i4>0</vt:i4>
      </vt:variant>
      <vt:variant>
        <vt:i4>5</vt:i4>
      </vt:variant>
      <vt:variant>
        <vt:lpwstr>https://firma-gamma.ru/ishop/product_64494080734/</vt:lpwstr>
      </vt:variant>
      <vt:variant>
        <vt:lpwstr/>
      </vt:variant>
      <vt:variant>
        <vt:i4>852004</vt:i4>
      </vt:variant>
      <vt:variant>
        <vt:i4>150</vt:i4>
      </vt:variant>
      <vt:variant>
        <vt:i4>0</vt:i4>
      </vt:variant>
      <vt:variant>
        <vt:i4>5</vt:i4>
      </vt:variant>
      <vt:variant>
        <vt:lpwstr>https://firma-gamma.ru/ishop/product_64494080734/</vt:lpwstr>
      </vt:variant>
      <vt:variant>
        <vt:lpwstr/>
      </vt:variant>
      <vt:variant>
        <vt:i4>852004</vt:i4>
      </vt:variant>
      <vt:variant>
        <vt:i4>147</vt:i4>
      </vt:variant>
      <vt:variant>
        <vt:i4>0</vt:i4>
      </vt:variant>
      <vt:variant>
        <vt:i4>5</vt:i4>
      </vt:variant>
      <vt:variant>
        <vt:lpwstr>https://firma-gamma.ru/ishop/product_64494080734/</vt:lpwstr>
      </vt:variant>
      <vt:variant>
        <vt:lpwstr/>
      </vt:variant>
      <vt:variant>
        <vt:i4>655393</vt:i4>
      </vt:variant>
      <vt:variant>
        <vt:i4>144</vt:i4>
      </vt:variant>
      <vt:variant>
        <vt:i4>0</vt:i4>
      </vt:variant>
      <vt:variant>
        <vt:i4>5</vt:i4>
      </vt:variant>
      <vt:variant>
        <vt:lpwstr>https://firma-gamma.ru/ishop/product_19742540832/</vt:lpwstr>
      </vt:variant>
      <vt:variant>
        <vt:lpwstr/>
      </vt:variant>
      <vt:variant>
        <vt:i4>655393</vt:i4>
      </vt:variant>
      <vt:variant>
        <vt:i4>141</vt:i4>
      </vt:variant>
      <vt:variant>
        <vt:i4>0</vt:i4>
      </vt:variant>
      <vt:variant>
        <vt:i4>5</vt:i4>
      </vt:variant>
      <vt:variant>
        <vt:lpwstr>https://firma-gamma.ru/ishop/product_19742540832/</vt:lpwstr>
      </vt:variant>
      <vt:variant>
        <vt:lpwstr/>
      </vt:variant>
      <vt:variant>
        <vt:i4>655393</vt:i4>
      </vt:variant>
      <vt:variant>
        <vt:i4>138</vt:i4>
      </vt:variant>
      <vt:variant>
        <vt:i4>0</vt:i4>
      </vt:variant>
      <vt:variant>
        <vt:i4>5</vt:i4>
      </vt:variant>
      <vt:variant>
        <vt:lpwstr>https://firma-gamma.ru/ishop/product_19742540832/</vt:lpwstr>
      </vt:variant>
      <vt:variant>
        <vt:lpwstr/>
      </vt:variant>
      <vt:variant>
        <vt:i4>655393</vt:i4>
      </vt:variant>
      <vt:variant>
        <vt:i4>135</vt:i4>
      </vt:variant>
      <vt:variant>
        <vt:i4>0</vt:i4>
      </vt:variant>
      <vt:variant>
        <vt:i4>5</vt:i4>
      </vt:variant>
      <vt:variant>
        <vt:lpwstr>https://firma-gamma.ru/ishop/product_19742540832/</vt:lpwstr>
      </vt:variant>
      <vt:variant>
        <vt:lpwstr/>
      </vt:variant>
      <vt:variant>
        <vt:i4>655393</vt:i4>
      </vt:variant>
      <vt:variant>
        <vt:i4>132</vt:i4>
      </vt:variant>
      <vt:variant>
        <vt:i4>0</vt:i4>
      </vt:variant>
      <vt:variant>
        <vt:i4>5</vt:i4>
      </vt:variant>
      <vt:variant>
        <vt:lpwstr>https://firma-gamma.ru/ishop/product_19742540832/</vt:lpwstr>
      </vt:variant>
      <vt:variant>
        <vt:lpwstr/>
      </vt:variant>
      <vt:variant>
        <vt:i4>655393</vt:i4>
      </vt:variant>
      <vt:variant>
        <vt:i4>129</vt:i4>
      </vt:variant>
      <vt:variant>
        <vt:i4>0</vt:i4>
      </vt:variant>
      <vt:variant>
        <vt:i4>5</vt:i4>
      </vt:variant>
      <vt:variant>
        <vt:lpwstr>https://firma-gamma.ru/ishop/product_19742540832/</vt:lpwstr>
      </vt:variant>
      <vt:variant>
        <vt:lpwstr/>
      </vt:variant>
      <vt:variant>
        <vt:i4>655393</vt:i4>
      </vt:variant>
      <vt:variant>
        <vt:i4>126</vt:i4>
      </vt:variant>
      <vt:variant>
        <vt:i4>0</vt:i4>
      </vt:variant>
      <vt:variant>
        <vt:i4>5</vt:i4>
      </vt:variant>
      <vt:variant>
        <vt:lpwstr>https://firma-gamma.ru/ishop/product_19742540832/</vt:lpwstr>
      </vt:variant>
      <vt:variant>
        <vt:lpwstr/>
      </vt:variant>
      <vt:variant>
        <vt:i4>655393</vt:i4>
      </vt:variant>
      <vt:variant>
        <vt:i4>123</vt:i4>
      </vt:variant>
      <vt:variant>
        <vt:i4>0</vt:i4>
      </vt:variant>
      <vt:variant>
        <vt:i4>5</vt:i4>
      </vt:variant>
      <vt:variant>
        <vt:lpwstr>https://firma-gamma.ru/ishop/product_19742540832/</vt:lpwstr>
      </vt:variant>
      <vt:variant>
        <vt:lpwstr/>
      </vt:variant>
      <vt:variant>
        <vt:i4>6750300</vt:i4>
      </vt:variant>
      <vt:variant>
        <vt:i4>120</vt:i4>
      </vt:variant>
      <vt:variant>
        <vt:i4>0</vt:i4>
      </vt:variant>
      <vt:variant>
        <vt:i4>5</vt:i4>
      </vt:variant>
      <vt:variant>
        <vt:lpwstr>https://leonardohobby.ru/ishop/good_26376710892/</vt:lpwstr>
      </vt:variant>
      <vt:variant>
        <vt:lpwstr/>
      </vt:variant>
      <vt:variant>
        <vt:i4>7209052</vt:i4>
      </vt:variant>
      <vt:variant>
        <vt:i4>117</vt:i4>
      </vt:variant>
      <vt:variant>
        <vt:i4>0</vt:i4>
      </vt:variant>
      <vt:variant>
        <vt:i4>5</vt:i4>
      </vt:variant>
      <vt:variant>
        <vt:lpwstr>https://leonardohobby.ru/ishop/good_26376710802/</vt:lpwstr>
      </vt:variant>
      <vt:variant>
        <vt:lpwstr/>
      </vt:variant>
      <vt:variant>
        <vt:i4>7077972</vt:i4>
      </vt:variant>
      <vt:variant>
        <vt:i4>114</vt:i4>
      </vt:variant>
      <vt:variant>
        <vt:i4>0</vt:i4>
      </vt:variant>
      <vt:variant>
        <vt:i4>5</vt:i4>
      </vt:variant>
      <vt:variant>
        <vt:lpwstr>https://leonardohobby.ru/ishop/good_26366631232/</vt:lpwstr>
      </vt:variant>
      <vt:variant>
        <vt:lpwstr/>
      </vt:variant>
      <vt:variant>
        <vt:i4>6881363</vt:i4>
      </vt:variant>
      <vt:variant>
        <vt:i4>111</vt:i4>
      </vt:variant>
      <vt:variant>
        <vt:i4>0</vt:i4>
      </vt:variant>
      <vt:variant>
        <vt:i4>5</vt:i4>
      </vt:variant>
      <vt:variant>
        <vt:lpwstr>https://leonardohobby.ru/ishop/good_25786963462/</vt:lpwstr>
      </vt:variant>
      <vt:variant>
        <vt:lpwstr/>
      </vt:variant>
      <vt:variant>
        <vt:i4>6291551</vt:i4>
      </vt:variant>
      <vt:variant>
        <vt:i4>108</vt:i4>
      </vt:variant>
      <vt:variant>
        <vt:i4>0</vt:i4>
      </vt:variant>
      <vt:variant>
        <vt:i4>5</vt:i4>
      </vt:variant>
      <vt:variant>
        <vt:lpwstr>https://leonardohobby.ru/ishop/good_65117094284/</vt:lpwstr>
      </vt:variant>
      <vt:variant>
        <vt:lpwstr/>
      </vt:variant>
      <vt:variant>
        <vt:i4>6750289</vt:i4>
      </vt:variant>
      <vt:variant>
        <vt:i4>105</vt:i4>
      </vt:variant>
      <vt:variant>
        <vt:i4>0</vt:i4>
      </vt:variant>
      <vt:variant>
        <vt:i4>5</vt:i4>
      </vt:variant>
      <vt:variant>
        <vt:lpwstr>https://leonardohobby.ru/ishop/good_29276871282/</vt:lpwstr>
      </vt:variant>
      <vt:variant>
        <vt:lpwstr/>
      </vt:variant>
      <vt:variant>
        <vt:i4>7274583</vt:i4>
      </vt:variant>
      <vt:variant>
        <vt:i4>102</vt:i4>
      </vt:variant>
      <vt:variant>
        <vt:i4>0</vt:i4>
      </vt:variant>
      <vt:variant>
        <vt:i4>5</vt:i4>
      </vt:variant>
      <vt:variant>
        <vt:lpwstr>https://leonardohobby.ru/ishop/good_29276914242/</vt:lpwstr>
      </vt:variant>
      <vt:variant>
        <vt:lpwstr/>
      </vt:variant>
      <vt:variant>
        <vt:i4>7274583</vt:i4>
      </vt:variant>
      <vt:variant>
        <vt:i4>99</vt:i4>
      </vt:variant>
      <vt:variant>
        <vt:i4>0</vt:i4>
      </vt:variant>
      <vt:variant>
        <vt:i4>5</vt:i4>
      </vt:variant>
      <vt:variant>
        <vt:lpwstr>https://leonardohobby.ru/ishop/good_29276914242/</vt:lpwstr>
      </vt:variant>
      <vt:variant>
        <vt:lpwstr/>
      </vt:variant>
      <vt:variant>
        <vt:i4>5832752</vt:i4>
      </vt:variant>
      <vt:variant>
        <vt:i4>96</vt:i4>
      </vt:variant>
      <vt:variant>
        <vt:i4>0</vt:i4>
      </vt:variant>
      <vt:variant>
        <vt:i4>5</vt:i4>
      </vt:variant>
      <vt:variant>
        <vt:lpwstr>https://leonardohobby.ru/ishop/group_29276841142/</vt:lpwstr>
      </vt:variant>
      <vt:variant>
        <vt:lpwstr/>
      </vt:variant>
      <vt:variant>
        <vt:i4>5505073</vt:i4>
      </vt:variant>
      <vt:variant>
        <vt:i4>93</vt:i4>
      </vt:variant>
      <vt:variant>
        <vt:i4>0</vt:i4>
      </vt:variant>
      <vt:variant>
        <vt:i4>5</vt:i4>
      </vt:variant>
      <vt:variant>
        <vt:lpwstr>https://my-shop.ru/shop/product/2973943.html?partner=6414&amp;gclid=CjwKCAjwsMzzBRACEiwAx4lLG8qchbAL9Kovx3CyOoMturJcaJFsJwwVOyLOYPr9Dc0js28oAGRdPRoCEu8QAvD_BwE</vt:lpwstr>
      </vt:variant>
      <vt:variant>
        <vt:lpwstr/>
      </vt:variant>
      <vt:variant>
        <vt:i4>5505073</vt:i4>
      </vt:variant>
      <vt:variant>
        <vt:i4>90</vt:i4>
      </vt:variant>
      <vt:variant>
        <vt:i4>0</vt:i4>
      </vt:variant>
      <vt:variant>
        <vt:i4>5</vt:i4>
      </vt:variant>
      <vt:variant>
        <vt:lpwstr>https://my-shop.ru/shop/product/2973943.html?partner=6414&amp;gclid=CjwKCAjwsMzzBRACEiwAx4lLG8qchbAL9Kovx3CyOoMturJcaJFsJwwVOyLOYPr9Dc0js28oAGRdPRoCEu8QAvD_BwE</vt:lpwstr>
      </vt:variant>
      <vt:variant>
        <vt:lpwstr/>
      </vt:variant>
      <vt:variant>
        <vt:i4>5505073</vt:i4>
      </vt:variant>
      <vt:variant>
        <vt:i4>87</vt:i4>
      </vt:variant>
      <vt:variant>
        <vt:i4>0</vt:i4>
      </vt:variant>
      <vt:variant>
        <vt:i4>5</vt:i4>
      </vt:variant>
      <vt:variant>
        <vt:lpwstr>https://my-shop.ru/shop/product/2973943.html?partner=6414&amp;gclid=CjwKCAjwsMzzBRACEiwAx4lLG8qchbAL9Kovx3CyOoMturJcaJFsJwwVOyLOYPr9Dc0js28oAGRdPRoCEu8QAvD_BwE</vt:lpwstr>
      </vt:variant>
      <vt:variant>
        <vt:lpwstr/>
      </vt:variant>
      <vt:variant>
        <vt:i4>6684716</vt:i4>
      </vt:variant>
      <vt:variant>
        <vt:i4>84</vt:i4>
      </vt:variant>
      <vt:variant>
        <vt:i4>0</vt:i4>
      </vt:variant>
      <vt:variant>
        <vt:i4>5</vt:i4>
      </vt:variant>
      <vt:variant>
        <vt:lpwstr>https://www.officemag.ru/catalog/goods/124730/</vt:lpwstr>
      </vt:variant>
      <vt:variant>
        <vt:lpwstr/>
      </vt:variant>
      <vt:variant>
        <vt:i4>7077933</vt:i4>
      </vt:variant>
      <vt:variant>
        <vt:i4>81</vt:i4>
      </vt:variant>
      <vt:variant>
        <vt:i4>0</vt:i4>
      </vt:variant>
      <vt:variant>
        <vt:i4>5</vt:i4>
      </vt:variant>
      <vt:variant>
        <vt:lpwstr>https://www.officemag.ru/catalog/goods/129147/</vt:lpwstr>
      </vt:variant>
      <vt:variant>
        <vt:lpwstr/>
      </vt:variant>
      <vt:variant>
        <vt:i4>6684718</vt:i4>
      </vt:variant>
      <vt:variant>
        <vt:i4>78</vt:i4>
      </vt:variant>
      <vt:variant>
        <vt:i4>0</vt:i4>
      </vt:variant>
      <vt:variant>
        <vt:i4>5</vt:i4>
      </vt:variant>
      <vt:variant>
        <vt:lpwstr>https://www.officemag.ru/catalog/goods/124732/</vt:lpwstr>
      </vt:variant>
      <vt:variant>
        <vt:lpwstr/>
      </vt:variant>
      <vt:variant>
        <vt:i4>6684713</vt:i4>
      </vt:variant>
      <vt:variant>
        <vt:i4>75</vt:i4>
      </vt:variant>
      <vt:variant>
        <vt:i4>0</vt:i4>
      </vt:variant>
      <vt:variant>
        <vt:i4>5</vt:i4>
      </vt:variant>
      <vt:variant>
        <vt:lpwstr>https://www.officemag.ru/catalog/goods/124735/</vt:lpwstr>
      </vt:variant>
      <vt:variant>
        <vt:lpwstr/>
      </vt:variant>
      <vt:variant>
        <vt:i4>6684717</vt:i4>
      </vt:variant>
      <vt:variant>
        <vt:i4>72</vt:i4>
      </vt:variant>
      <vt:variant>
        <vt:i4>0</vt:i4>
      </vt:variant>
      <vt:variant>
        <vt:i4>5</vt:i4>
      </vt:variant>
      <vt:variant>
        <vt:lpwstr>https://www.officemag.ru/catalog/goods/124731/</vt:lpwstr>
      </vt:variant>
      <vt:variant>
        <vt:lpwstr/>
      </vt:variant>
      <vt:variant>
        <vt:i4>6750244</vt:i4>
      </vt:variant>
      <vt:variant>
        <vt:i4>69</vt:i4>
      </vt:variant>
      <vt:variant>
        <vt:i4>0</vt:i4>
      </vt:variant>
      <vt:variant>
        <vt:i4>5</vt:i4>
      </vt:variant>
      <vt:variant>
        <vt:lpwstr>https://www.officemag.ru/catalog/goods/124728/</vt:lpwstr>
      </vt:variant>
      <vt:variant>
        <vt:lpwstr/>
      </vt:variant>
      <vt:variant>
        <vt:i4>6684712</vt:i4>
      </vt:variant>
      <vt:variant>
        <vt:i4>66</vt:i4>
      </vt:variant>
      <vt:variant>
        <vt:i4>0</vt:i4>
      </vt:variant>
      <vt:variant>
        <vt:i4>5</vt:i4>
      </vt:variant>
      <vt:variant>
        <vt:lpwstr>https://www.officemag.ru/catalog/goods/124734/</vt:lpwstr>
      </vt:variant>
      <vt:variant>
        <vt:lpwstr/>
      </vt:variant>
      <vt:variant>
        <vt:i4>6291489</vt:i4>
      </vt:variant>
      <vt:variant>
        <vt:i4>63</vt:i4>
      </vt:variant>
      <vt:variant>
        <vt:i4>0</vt:i4>
      </vt:variant>
      <vt:variant>
        <vt:i4>5</vt:i4>
      </vt:variant>
      <vt:variant>
        <vt:lpwstr>https://www.officemag.ru/catalog/goods/661678/</vt:lpwstr>
      </vt:variant>
      <vt:variant>
        <vt:lpwstr/>
      </vt:variant>
      <vt:variant>
        <vt:i4>7274540</vt:i4>
      </vt:variant>
      <vt:variant>
        <vt:i4>60</vt:i4>
      </vt:variant>
      <vt:variant>
        <vt:i4>0</vt:i4>
      </vt:variant>
      <vt:variant>
        <vt:i4>5</vt:i4>
      </vt:variant>
      <vt:variant>
        <vt:lpwstr>https://www.officemag.ru/catalog/goods/661685/</vt:lpwstr>
      </vt:variant>
      <vt:variant>
        <vt:lpwstr/>
      </vt:variant>
      <vt:variant>
        <vt:i4>7209001</vt:i4>
      </vt:variant>
      <vt:variant>
        <vt:i4>57</vt:i4>
      </vt:variant>
      <vt:variant>
        <vt:i4>0</vt:i4>
      </vt:variant>
      <vt:variant>
        <vt:i4>5</vt:i4>
      </vt:variant>
      <vt:variant>
        <vt:lpwstr>https://www.officemag.ru/catalog/goods/661690/</vt:lpwstr>
      </vt:variant>
      <vt:variant>
        <vt:lpwstr/>
      </vt:variant>
      <vt:variant>
        <vt:i4>7274543</vt:i4>
      </vt:variant>
      <vt:variant>
        <vt:i4>54</vt:i4>
      </vt:variant>
      <vt:variant>
        <vt:i4>0</vt:i4>
      </vt:variant>
      <vt:variant>
        <vt:i4>5</vt:i4>
      </vt:variant>
      <vt:variant>
        <vt:lpwstr>https://www.officemag.ru/catalog/goods/661686/</vt:lpwstr>
      </vt:variant>
      <vt:variant>
        <vt:lpwstr/>
      </vt:variant>
      <vt:variant>
        <vt:i4>6815786</vt:i4>
      </vt:variant>
      <vt:variant>
        <vt:i4>51</vt:i4>
      </vt:variant>
      <vt:variant>
        <vt:i4>0</vt:i4>
      </vt:variant>
      <vt:variant>
        <vt:i4>5</vt:i4>
      </vt:variant>
      <vt:variant>
        <vt:lpwstr>https://www.officemag.ru/catalog/goods/129908/</vt:lpwstr>
      </vt:variant>
      <vt:variant>
        <vt:lpwstr/>
      </vt:variant>
      <vt:variant>
        <vt:i4>6422572</vt:i4>
      </vt:variant>
      <vt:variant>
        <vt:i4>48</vt:i4>
      </vt:variant>
      <vt:variant>
        <vt:i4>0</vt:i4>
      </vt:variant>
      <vt:variant>
        <vt:i4>5</vt:i4>
      </vt:variant>
      <vt:variant>
        <vt:lpwstr>https://www.officemag.ru/catalog/goods/124770/</vt:lpwstr>
      </vt:variant>
      <vt:variant>
        <vt:lpwstr/>
      </vt:variant>
      <vt:variant>
        <vt:i4>7077928</vt:i4>
      </vt:variant>
      <vt:variant>
        <vt:i4>45</vt:i4>
      </vt:variant>
      <vt:variant>
        <vt:i4>0</vt:i4>
      </vt:variant>
      <vt:variant>
        <vt:i4>5</vt:i4>
      </vt:variant>
      <vt:variant>
        <vt:lpwstr>https://www.officemag.ru/catalog/goods/129546/</vt:lpwstr>
      </vt:variant>
      <vt:variant>
        <vt:lpwstr/>
      </vt:variant>
      <vt:variant>
        <vt:i4>7143471</vt:i4>
      </vt:variant>
      <vt:variant>
        <vt:i4>42</vt:i4>
      </vt:variant>
      <vt:variant>
        <vt:i4>0</vt:i4>
      </vt:variant>
      <vt:variant>
        <vt:i4>5</vt:i4>
      </vt:variant>
      <vt:variant>
        <vt:lpwstr>https://www.officemag.ru/catalog/goods/124783/</vt:lpwstr>
      </vt:variant>
      <vt:variant>
        <vt:lpwstr/>
      </vt:variant>
      <vt:variant>
        <vt:i4>6881315</vt:i4>
      </vt:variant>
      <vt:variant>
        <vt:i4>39</vt:i4>
      </vt:variant>
      <vt:variant>
        <vt:i4>0</vt:i4>
      </vt:variant>
      <vt:variant>
        <vt:i4>5</vt:i4>
      </vt:variant>
      <vt:variant>
        <vt:lpwstr>https://www.officemag.ru/catalog/goods/110982/</vt:lpwstr>
      </vt:variant>
      <vt:variant>
        <vt:lpwstr/>
      </vt:variant>
      <vt:variant>
        <vt:i4>6684707</vt:i4>
      </vt:variant>
      <vt:variant>
        <vt:i4>36</vt:i4>
      </vt:variant>
      <vt:variant>
        <vt:i4>0</vt:i4>
      </vt:variant>
      <vt:variant>
        <vt:i4>5</vt:i4>
      </vt:variant>
      <vt:variant>
        <vt:lpwstr>https://www.officemag.ru/catalog/goods/110972/</vt:lpwstr>
      </vt:variant>
      <vt:variant>
        <vt:lpwstr/>
      </vt:variant>
      <vt:variant>
        <vt:i4>6946858</vt:i4>
      </vt:variant>
      <vt:variant>
        <vt:i4>33</vt:i4>
      </vt:variant>
      <vt:variant>
        <vt:i4>0</vt:i4>
      </vt:variant>
      <vt:variant>
        <vt:i4>5</vt:i4>
      </vt:variant>
      <vt:variant>
        <vt:lpwstr>https://www.officemag.ru/catalog/goods/129223/</vt:lpwstr>
      </vt:variant>
      <vt:variant>
        <vt:lpwstr/>
      </vt:variant>
      <vt:variant>
        <vt:i4>6684714</vt:i4>
      </vt:variant>
      <vt:variant>
        <vt:i4>30</vt:i4>
      </vt:variant>
      <vt:variant>
        <vt:i4>0</vt:i4>
      </vt:variant>
      <vt:variant>
        <vt:i4>5</vt:i4>
      </vt:variant>
      <vt:variant>
        <vt:lpwstr>https://www.officemag.ru/catalog/goods/125223/</vt:lpwstr>
      </vt:variant>
      <vt:variant>
        <vt:lpwstr/>
      </vt:variant>
      <vt:variant>
        <vt:i4>6684719</vt:i4>
      </vt:variant>
      <vt:variant>
        <vt:i4>27</vt:i4>
      </vt:variant>
      <vt:variant>
        <vt:i4>0</vt:i4>
      </vt:variant>
      <vt:variant>
        <vt:i4>5</vt:i4>
      </vt:variant>
      <vt:variant>
        <vt:lpwstr>https://www.officemag.ru/catalog/goods/125226/</vt:lpwstr>
      </vt:variant>
      <vt:variant>
        <vt:lpwstr/>
      </vt:variant>
      <vt:variant>
        <vt:i4>6488106</vt:i4>
      </vt:variant>
      <vt:variant>
        <vt:i4>24</vt:i4>
      </vt:variant>
      <vt:variant>
        <vt:i4>0</vt:i4>
      </vt:variant>
      <vt:variant>
        <vt:i4>5</vt:i4>
      </vt:variant>
      <vt:variant>
        <vt:lpwstr>https://www.officemag.ru/catalog/goods/122908/</vt:lpwstr>
      </vt:variant>
      <vt:variant>
        <vt:lpwstr/>
      </vt:variant>
      <vt:variant>
        <vt:i4>4456479</vt:i4>
      </vt:variant>
      <vt:variant>
        <vt:i4>21</vt:i4>
      </vt:variant>
      <vt:variant>
        <vt:i4>0</vt:i4>
      </vt:variant>
      <vt:variant>
        <vt:i4>5</vt:i4>
      </vt:variant>
      <vt:variant>
        <vt:lpwstr>https://www.officemag.ru/catalog/goods/110086-1/</vt:lpwstr>
      </vt:variant>
      <vt:variant>
        <vt:lpwstr/>
      </vt:variant>
      <vt:variant>
        <vt:i4>3276856</vt:i4>
      </vt:variant>
      <vt:variant>
        <vt:i4>18</vt:i4>
      </vt:variant>
      <vt:variant>
        <vt:i4>0</vt:i4>
      </vt:variant>
      <vt:variant>
        <vt:i4>5</vt:i4>
      </vt:variant>
      <vt:variant>
        <vt:lpwstr>https://www.sima-land.ru/kanctovary/tovary-dlya-hudozhnikov/molberty-etyudniki/khlopushki-fps/?per-page=20&amp;sort=price&amp;viewtype=list</vt:lpwstr>
      </vt:variant>
      <vt:variant>
        <vt:lpwstr/>
      </vt:variant>
      <vt:variant>
        <vt:i4>4653063</vt:i4>
      </vt:variant>
      <vt:variant>
        <vt:i4>15</vt:i4>
      </vt:variant>
      <vt:variant>
        <vt:i4>0</vt:i4>
      </vt:variant>
      <vt:variant>
        <vt:i4>5</vt:i4>
      </vt:variant>
      <vt:variant>
        <vt:lpwstr>https://www.komus.ru/katalog/khozyajstvennye-tovary/meshki-i-emkosti-dlya-musora/emkosti-dlya-musora/korziny-dlya-bumag/c/10171/</vt:lpwstr>
      </vt:variant>
      <vt:variant>
        <vt:lpwstr/>
      </vt:variant>
      <vt:variant>
        <vt:i4>1114200</vt:i4>
      </vt:variant>
      <vt:variant>
        <vt:i4>12</vt:i4>
      </vt:variant>
      <vt:variant>
        <vt:i4>0</vt:i4>
      </vt:variant>
      <vt:variant>
        <vt:i4>5</vt:i4>
      </vt:variant>
      <vt:variant>
        <vt:lpwstr>https://www.komus.ru/katalog/khozyajstvennye-tovary/meshki-i-emkosti-dlya-musora/emkosti-dlya-musora/korziny-dlya-bumag/korzina-dlya-musora-stamm-9-l-plastik-chernaya-/p/384385/</vt:lpwstr>
      </vt:variant>
      <vt:variant>
        <vt:lpwstr/>
      </vt:variant>
      <vt:variant>
        <vt:i4>131072</vt:i4>
      </vt:variant>
      <vt:variant>
        <vt:i4>9</vt:i4>
      </vt:variant>
      <vt:variant>
        <vt:i4>0</vt:i4>
      </vt:variant>
      <vt:variant>
        <vt:i4>5</vt:i4>
      </vt:variant>
      <vt:variant>
        <vt:lpwstr>https://www.komus.ru/katalog/mebel/ofisnye-kresla-i-stulya/c/900/</vt:lpwstr>
      </vt:variant>
      <vt:variant>
        <vt:lpwstr/>
      </vt:variant>
      <vt:variant>
        <vt:i4>74645624</vt:i4>
      </vt:variant>
      <vt:variant>
        <vt:i4>6</vt:i4>
      </vt:variant>
      <vt:variant>
        <vt:i4>0</vt:i4>
      </vt:variant>
      <vt:variant>
        <vt:i4>5</vt:i4>
      </vt:variant>
      <vt:variant>
        <vt:lpwstr>https://офиснаямебель.рф/catalog/mebel-dlya-personala/blits-bg-10r-stol-kompyuternyy-pravyy/</vt:lpwstr>
      </vt:variant>
      <vt:variant>
        <vt:lpwstr/>
      </vt:variant>
      <vt:variant>
        <vt:i4>2097266</vt:i4>
      </vt:variant>
      <vt:variant>
        <vt:i4>3</vt:i4>
      </vt:variant>
      <vt:variant>
        <vt:i4>0</vt:i4>
      </vt:variant>
      <vt:variant>
        <vt:i4>5</vt:i4>
      </vt:variant>
      <vt:variant>
        <vt:lpwstr>https://www.express-office.ru/catalog/staff/ofisnye-stoly/</vt:lpwstr>
      </vt:variant>
      <vt:variant>
        <vt:lpwstr/>
      </vt:variant>
      <vt:variant>
        <vt:i4>720964</vt:i4>
      </vt:variant>
      <vt:variant>
        <vt:i4>0</vt:i4>
      </vt:variant>
      <vt:variant>
        <vt:i4>0</vt:i4>
      </vt:variant>
      <vt:variant>
        <vt:i4>5</vt:i4>
      </vt:variant>
      <vt:variant>
        <vt:lpwstr>https://www.express-office.ru/catalog/staff/ofisnye-stoly/65919/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 НАЦИОНАЛЬНЫЙ ЧЕМПИОНАТ «АБИЛИМПИКС»</dc:title>
  <dc:subject/>
  <dc:creator>User</dc:creator>
  <cp:keywords/>
  <dc:description/>
  <cp:lastModifiedBy>Админ</cp:lastModifiedBy>
  <cp:revision>40</cp:revision>
  <dcterms:created xsi:type="dcterms:W3CDTF">2023-03-20T22:36:00Z</dcterms:created>
  <dcterms:modified xsi:type="dcterms:W3CDTF">2023-04-04T16:10:00Z</dcterms:modified>
</cp:coreProperties>
</file>